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F5563" w14:textId="1441A046" w:rsidR="005F6B6C" w:rsidRDefault="006353BE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A3182B" wp14:editId="6D60423E">
                <wp:simplePos x="0" y="0"/>
                <wp:positionH relativeFrom="page">
                  <wp:posOffset>19050</wp:posOffset>
                </wp:positionH>
                <wp:positionV relativeFrom="paragraph">
                  <wp:posOffset>-584835</wp:posOffset>
                </wp:positionV>
                <wp:extent cx="4429125" cy="60960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EA4037" w14:textId="2F5A553C" w:rsidR="004249A7" w:rsidRPr="00CA5107" w:rsidRDefault="004D5FB9" w:rsidP="004D5FB9">
                            <w:pPr>
                              <w:pStyle w:val="Quote"/>
                              <w:jc w:val="left"/>
                              <w:rPr>
                                <w:rStyle w:val="IntenseEmphasis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5107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 Update from</w:t>
                            </w:r>
                            <w:r w:rsidR="00942B3B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52FAA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April…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3182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.5pt;margin-top:-46.05pt;width:348.75pt;height:48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" fillcolor="white [3201]" stroked="f" strokeweight=".5pt">
                <v:textbox>
                  <w:txbxContent>
                    <w:p w14:paraId="37EA4037" w14:textId="2F5A553C" w:rsidR="004249A7" w:rsidRPr="00CA5107" w:rsidRDefault="004D5FB9" w:rsidP="004D5FB9">
                      <w:pPr>
                        <w:pStyle w:val="Quote"/>
                        <w:jc w:val="left"/>
                        <w:rPr>
                          <w:rStyle w:val="IntenseEmphasis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5107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 Update from</w:t>
                      </w:r>
                      <w:r w:rsidR="00942B3B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52FAA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April…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E0DC1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781E7FC" wp14:editId="014EAE12">
                <wp:simplePos x="0" y="0"/>
                <wp:positionH relativeFrom="margin">
                  <wp:align>left</wp:align>
                </wp:positionH>
                <wp:positionV relativeFrom="paragraph">
                  <wp:posOffset>-105410</wp:posOffset>
                </wp:positionV>
                <wp:extent cx="6400800" cy="4857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50BBEB" w14:textId="77777777" w:rsidR="004E0DC1" w:rsidRPr="005A40B4" w:rsidRDefault="004E0DC1" w:rsidP="004E0DC1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1E7FC" id="Text Box 6" o:spid="_x0000_s1027" type="#_x0000_t202" style="position:absolute;margin-left:0;margin-top:-8.3pt;width:7in;height:38.25pt;z-index:251667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" filled="f" stroked="f" strokeweight=".5pt">
                <v:textbox>
                  <w:txbxContent>
                    <w:p w14:paraId="5250BBEB" w14:textId="77777777" w:rsidR="004E0DC1" w:rsidRPr="005A40B4" w:rsidRDefault="004E0DC1" w:rsidP="004E0DC1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D9C55E0" wp14:editId="2B9FA2B0">
                <wp:simplePos x="0" y="0"/>
                <wp:positionH relativeFrom="column">
                  <wp:posOffset>-51435</wp:posOffset>
                </wp:positionH>
                <wp:positionV relativeFrom="paragraph">
                  <wp:posOffset>854075</wp:posOffset>
                </wp:positionV>
                <wp:extent cx="4257675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A05EE" w14:textId="77777777" w:rsidR="000818B7" w:rsidRPr="000818B7" w:rsidRDefault="000818B7" w:rsidP="000818B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55E0" id="Text Box 8" o:spid="_x0000_s1028" type="#_x0000_t202" style="position:absolute;margin-left:-4.05pt;margin-top:67.25pt;width:335.25pt;height:24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" filled="f" stroked="f" strokeweight=".5pt">
                <v:textbox>
                  <w:txbxContent>
                    <w:p w14:paraId="0D2A05EE" w14:textId="77777777" w:rsidR="000818B7" w:rsidRPr="000818B7" w:rsidRDefault="000818B7" w:rsidP="000818B7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9A7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1A1B3B4" wp14:editId="5EF1619F">
                <wp:simplePos x="0" y="0"/>
                <wp:positionH relativeFrom="column">
                  <wp:posOffset>5845175</wp:posOffset>
                </wp:positionH>
                <wp:positionV relativeFrom="paragraph">
                  <wp:posOffset>873125</wp:posOffset>
                </wp:positionV>
                <wp:extent cx="1200150" cy="3143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439EF" w14:textId="31A88E9C" w:rsidR="004249A7" w:rsidRPr="004249A7" w:rsidRDefault="00FA3106" w:rsidP="004249A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April</w:t>
                            </w:r>
                            <w:r w:rsidR="003A7CE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 xml:space="preserve"> 202</w:t>
                            </w:r>
                            <w:r w:rsidR="00D8175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B3B4" id="Text Box 7" o:spid="_x0000_s1029" type="#_x0000_t202" style="position:absolute;margin-left:460.25pt;margin-top:68.75pt;width:94.5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" filled="f" stroked="f" strokeweight=".5pt">
                <v:textbox>
                  <w:txbxContent>
                    <w:p w14:paraId="394439EF" w14:textId="31A88E9C" w:rsidR="004249A7" w:rsidRPr="004249A7" w:rsidRDefault="00FA3106" w:rsidP="004249A7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April</w:t>
                      </w:r>
                      <w:r w:rsidR="003A7CE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 xml:space="preserve"> 202</w:t>
                      </w:r>
                      <w:r w:rsidR="00D8175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ADCFD56" w14:textId="07C09F3D" w:rsidR="002E401A" w:rsidRPr="002E401A" w:rsidRDefault="00BC03AC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A46570" wp14:editId="20C9D6D6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6296025" cy="9239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60C6F" w14:textId="3B3BDE62" w:rsidR="005A40B4" w:rsidRPr="00A875E9" w:rsidRDefault="00D53976" w:rsidP="005A40B4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Matloc</w:t>
                            </w:r>
                            <w:r w:rsidR="00D00F71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</w:t>
                            </w:r>
                            <w:r w:rsidR="00A2289B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 xml:space="preserve"> &amp; Tansley</w:t>
                            </w:r>
                            <w:r w:rsidR="00A875E9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46570" id="Text Box 10" o:spid="_x0000_s1030" type="#_x0000_t202" style="position:absolute;margin-left:0;margin-top:8.35pt;width:495.75pt;height:72.75pt;z-index: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wusGwIAADM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" filled="f" stroked="f" strokeweight=".5pt">
                <v:textbox>
                  <w:txbxContent>
                    <w:p w14:paraId="56960C6F" w14:textId="3B3BDE62" w:rsidR="005A40B4" w:rsidRPr="00A875E9" w:rsidRDefault="00D53976" w:rsidP="005A40B4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Matloc</w:t>
                      </w:r>
                      <w:r w:rsidR="00D00F71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</w:t>
                      </w:r>
                      <w:r w:rsidR="00A2289B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 xml:space="preserve"> &amp; Tansley</w:t>
                      </w:r>
                      <w:r w:rsidR="00A875E9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19D870" w14:textId="50FC48AE" w:rsidR="002E401A" w:rsidRPr="002E401A" w:rsidRDefault="002E401A" w:rsidP="002E401A"/>
    <w:p w14:paraId="7DCC83FF" w14:textId="450615AD" w:rsidR="002E401A" w:rsidRPr="002E401A" w:rsidRDefault="002E401A" w:rsidP="002E401A"/>
    <w:p w14:paraId="1757745F" w14:textId="4166B886" w:rsidR="002E401A" w:rsidRPr="002E401A" w:rsidRDefault="002E401A" w:rsidP="002E401A"/>
    <w:p w14:paraId="648FB966" w14:textId="1443F1BE" w:rsidR="002E401A" w:rsidRPr="002E401A" w:rsidRDefault="002E401A" w:rsidP="002E401A"/>
    <w:p w14:paraId="3AF485F0" w14:textId="48B64CA9" w:rsidR="002E401A" w:rsidRPr="002E401A" w:rsidRDefault="00C036F9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1249700" wp14:editId="66CA4050">
                <wp:simplePos x="0" y="0"/>
                <wp:positionH relativeFrom="column">
                  <wp:posOffset>-155575</wp:posOffset>
                </wp:positionH>
                <wp:positionV relativeFrom="paragraph">
                  <wp:posOffset>194945</wp:posOffset>
                </wp:positionV>
                <wp:extent cx="3781425" cy="62865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54" y="21600"/>
                    <wp:lineTo x="2165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6286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A45A20" w14:textId="5E844241" w:rsidR="00AE639E" w:rsidRPr="00C036F9" w:rsidRDefault="00DE05E6" w:rsidP="00C036F9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1C587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What has the team been up to?</w:t>
                            </w:r>
                          </w:p>
                          <w:p w14:paraId="0F18BF6A" w14:textId="77777777" w:rsidR="00A414A8" w:rsidRDefault="00A414A8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3B4285E6" w14:textId="67872B51" w:rsidR="00B30729" w:rsidRDefault="00F422B7" w:rsidP="00C75036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B30729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>-</w:t>
                            </w:r>
                            <w:r w:rsidR="00274061" w:rsidRPr="00B30729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 xml:space="preserve">School Visits </w:t>
                            </w:r>
                          </w:p>
                          <w:p w14:paraId="5098050A" w14:textId="48862A97" w:rsidR="00552BFC" w:rsidRDefault="00066BBA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Your local PCS</w:t>
                            </w:r>
                            <w:r w:rsidR="006D17C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</w:t>
                            </w:r>
                            <w:r w:rsidR="00F5194F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’</w:t>
                            </w:r>
                            <w:r w:rsidR="006D17C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5044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ha</w:t>
                            </w:r>
                            <w:r w:rsid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ve</w:t>
                            </w:r>
                            <w:r w:rsidR="0045044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visited a </w:t>
                            </w:r>
                            <w:r w:rsid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several</w:t>
                            </w:r>
                            <w:r w:rsidR="0045044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Schools throughout the month</w:t>
                            </w:r>
                            <w:r w:rsidR="006D17C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to</w:t>
                            </w:r>
                            <w:r w:rsidR="00FE617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raise awareness </w:t>
                            </w:r>
                            <w:r w:rsidR="0008641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around</w:t>
                            </w:r>
                            <w:r w:rsidR="006D17C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their safety in </w:t>
                            </w:r>
                            <w:r w:rsidR="00E93712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summertime.</w:t>
                            </w:r>
                            <w:r w:rsidR="006D17C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93712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This is t</w:t>
                            </w:r>
                            <w:r w:rsidR="00CB2953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</w:t>
                            </w:r>
                            <w:r w:rsidR="00E93712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help them </w:t>
                            </w:r>
                            <w:r w:rsidR="006D17C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be aware of </w:t>
                            </w:r>
                            <w:r w:rsidR="00E93712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water safety, outdoor safety and the green cross code</w:t>
                            </w:r>
                            <w:r w:rsidR="00CE02E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E2A2A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near roads.</w:t>
                            </w:r>
                            <w:r w:rsidR="00E93712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Our team have also completed</w:t>
                            </w:r>
                            <w:r w:rsidR="00E93712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talks about anti-social behaviour which is making them aware of being respectful in public, </w:t>
                            </w:r>
                            <w:r w:rsidR="00C70406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what peer pressure is and who it might </w:t>
                            </w:r>
                            <w:proofErr w:type="gramStart"/>
                            <w:r w:rsidR="00C70406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effect</w:t>
                            </w:r>
                            <w:proofErr w:type="gramEnd"/>
                            <w:r w:rsidR="00C70406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71EE0194" w14:textId="5C198957" w:rsidR="00C036F9" w:rsidRDefault="00306652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Your SNT officers</w:t>
                            </w:r>
                            <w:r w:rsid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have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also</w:t>
                            </w:r>
                            <w:r w:rsidR="00C4310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68A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been present outside of schools </w:t>
                            </w:r>
                            <w:r w:rsidR="004666D3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during</w:t>
                            </w:r>
                            <w:r w:rsidR="00AD0BF1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the</w:t>
                            </w:r>
                            <w:r w:rsidR="004666D3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morning and a</w:t>
                            </w:r>
                            <w:r w:rsidR="00EA38A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fternoon to build </w:t>
                            </w:r>
                            <w:r w:rsidR="008F7AA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relationships</w:t>
                            </w:r>
                            <w:r w:rsidR="00EA38A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in the community and </w:t>
                            </w:r>
                            <w:r w:rsid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address any issues or concerns you may have</w:t>
                            </w:r>
                            <w:r w:rsidR="00B37A9A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57FC8F6E" w14:textId="0CBAE1DA" w:rsidR="00C036F9" w:rsidRDefault="00C036F9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7E162106" w14:textId="03759B09" w:rsidR="00C036F9" w:rsidRPr="00C036F9" w:rsidRDefault="00AF185E" w:rsidP="00C036F9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2B3A9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-</w:t>
                            </w:r>
                            <w:r w:rsidR="00C7040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Patrols/community engagements </w:t>
                            </w:r>
                          </w:p>
                          <w:p w14:paraId="14D970BE" w14:textId="683C54B5" w:rsidR="00C036F9" w:rsidRDefault="00C036F9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Our Safer Neighbourhood team has recently been bolstered by the addition of New PCSO</w:t>
                            </w:r>
                            <w:r w:rsidR="00F5194F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’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s which means there will be an increase in patrols in the local area.</w:t>
                            </w:r>
                          </w:p>
                          <w:p w14:paraId="48C11D33" w14:textId="26813F3E" w:rsidR="009C4FB4" w:rsidRDefault="009C4FB4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5396F83F" w14:textId="3A50CAB6" w:rsidR="00C70406" w:rsidRDefault="00C70406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As summer is coming our PCSO</w:t>
                            </w:r>
                            <w:r w:rsidR="00F5194F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’</w:t>
                            </w:r>
                            <w:r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s have been setting up eng</w:t>
                            </w:r>
                            <w:r w:rsidR="0030206C"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age</w:t>
                            </w:r>
                            <w:r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ment</w:t>
                            </w:r>
                            <w:r w:rsidR="0030206C"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s</w:t>
                            </w:r>
                            <w:r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in Hall Leys Park. </w:t>
                            </w:r>
                            <w:r w:rsidR="0030206C"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We have leaflets about crime prevention and some goodies! We also bring a police </w:t>
                            </w:r>
                            <w:r w:rsidR="00F5194F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vehicle </w:t>
                            </w:r>
                            <w:r w:rsidR="0030206C"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to give you the opportunity to see</w:t>
                            </w:r>
                            <w:r w:rsidR="00F5194F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inside, take photos</w:t>
                            </w:r>
                            <w:r w:rsidR="00B6000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0206C" w:rsidRPr="00C036F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F5194F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even put the sirens on!</w:t>
                            </w:r>
                          </w:p>
                          <w:p w14:paraId="1DAC0FAF" w14:textId="77777777" w:rsidR="00FE632B" w:rsidRDefault="00FE632B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671417A1" w14:textId="77777777" w:rsidR="00FE632B" w:rsidRDefault="00FE632B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747C7AB3" w14:textId="11DBDAB7" w:rsidR="00A85D74" w:rsidRDefault="00805414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576E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-</w:t>
                            </w:r>
                            <w:r w:rsidR="00BF2B85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Dangerous Drivers off the Road </w:t>
                            </w:r>
                          </w:p>
                          <w:p w14:paraId="1AC46C7D" w14:textId="77777777" w:rsidR="00EE4CD3" w:rsidRDefault="00EE4CD3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562BBEF8" w14:textId="7173AFF7" w:rsidR="006519A2" w:rsidRDefault="0064568A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SNT </w:t>
                            </w:r>
                            <w:r w:rsidR="00357121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PC</w:t>
                            </w:r>
                            <w:r w:rsidR="001249A2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have stopped two Road users who are suspected of driving under the influence of Alcohol, one of whom was also doing so with a License! Our team will continue working to keep the </w:t>
                            </w:r>
                            <w:r w:rsidR="00F5194F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Roads safe for our community.</w:t>
                            </w:r>
                          </w:p>
                          <w:p w14:paraId="1ED642B7" w14:textId="77777777" w:rsidR="006519A2" w:rsidRPr="00F576E6" w:rsidRDefault="006519A2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071271F" w14:textId="1AC768CB" w:rsidR="00145C31" w:rsidRPr="00145C31" w:rsidRDefault="00145C31" w:rsidP="003D51D6">
                            <w:pPr>
                              <w:jc w:val="right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9700" id="Text Box 1" o:spid="_x0000_s1031" type="#_x0000_t202" style="position:absolute;margin-left:-12.25pt;margin-top:15.35pt;width:297.75pt;height:49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" fillcolor="#4472c4 [3204]" strokecolor="#09101d [484]" strokeweight="1pt">
                <v:textbox>
                  <w:txbxContent>
                    <w:p w14:paraId="08A45A20" w14:textId="5E844241" w:rsidR="00AE639E" w:rsidRPr="00C036F9" w:rsidRDefault="00DE05E6" w:rsidP="00C036F9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1C587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What has the team been up to?</w:t>
                      </w:r>
                    </w:p>
                    <w:p w14:paraId="0F18BF6A" w14:textId="77777777" w:rsidR="00A414A8" w:rsidRDefault="00A414A8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3B4285E6" w14:textId="67872B51" w:rsidR="00B30729" w:rsidRDefault="00F422B7" w:rsidP="00C75036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B30729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>-</w:t>
                      </w:r>
                      <w:r w:rsidR="00274061" w:rsidRPr="00B30729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 xml:space="preserve">School Visits </w:t>
                      </w:r>
                    </w:p>
                    <w:p w14:paraId="5098050A" w14:textId="48862A97" w:rsidR="00552BFC" w:rsidRDefault="00066BBA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Your local PCS</w:t>
                      </w:r>
                      <w:r w:rsidR="006D17C8">
                        <w:rPr>
                          <w:color w:val="FFFFFF" w:themeColor="background1"/>
                          <w:sz w:val="22"/>
                          <w:szCs w:val="22"/>
                        </w:rPr>
                        <w:t>O</w:t>
                      </w:r>
                      <w:r w:rsidR="00F5194F">
                        <w:rPr>
                          <w:color w:val="FFFFFF" w:themeColor="background1"/>
                          <w:sz w:val="22"/>
                          <w:szCs w:val="22"/>
                        </w:rPr>
                        <w:t>’</w:t>
                      </w:r>
                      <w:r w:rsidR="006D17C8">
                        <w:rPr>
                          <w:color w:val="FFFFFF" w:themeColor="background1"/>
                          <w:sz w:val="22"/>
                          <w:szCs w:val="22"/>
                        </w:rPr>
                        <w:t>s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450440">
                        <w:rPr>
                          <w:color w:val="FFFFFF" w:themeColor="background1"/>
                          <w:sz w:val="22"/>
                          <w:szCs w:val="22"/>
                        </w:rPr>
                        <w:t>ha</w:t>
                      </w:r>
                      <w:r w:rsidR="00C036F9">
                        <w:rPr>
                          <w:color w:val="FFFFFF" w:themeColor="background1"/>
                          <w:sz w:val="22"/>
                          <w:szCs w:val="22"/>
                        </w:rPr>
                        <w:t>ve</w:t>
                      </w:r>
                      <w:r w:rsidR="0045044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visited a </w:t>
                      </w:r>
                      <w:r w:rsidR="00C036F9">
                        <w:rPr>
                          <w:color w:val="FFFFFF" w:themeColor="background1"/>
                          <w:sz w:val="22"/>
                          <w:szCs w:val="22"/>
                        </w:rPr>
                        <w:t>several</w:t>
                      </w:r>
                      <w:r w:rsidR="0045044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Schools throughout the month</w:t>
                      </w:r>
                      <w:r w:rsidR="006D17C8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to</w:t>
                      </w:r>
                      <w:r w:rsidR="00FE617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raise awareness </w:t>
                      </w:r>
                      <w:r w:rsidR="00086418">
                        <w:rPr>
                          <w:color w:val="FFFFFF" w:themeColor="background1"/>
                          <w:sz w:val="22"/>
                          <w:szCs w:val="22"/>
                        </w:rPr>
                        <w:t>around</w:t>
                      </w:r>
                      <w:r w:rsidR="006D17C8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their safety in </w:t>
                      </w:r>
                      <w:r w:rsidR="00E93712">
                        <w:rPr>
                          <w:color w:val="FFFFFF" w:themeColor="background1"/>
                          <w:sz w:val="22"/>
                          <w:szCs w:val="22"/>
                        </w:rPr>
                        <w:t>summertime.</w:t>
                      </w:r>
                      <w:r w:rsidR="006D17C8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E93712">
                        <w:rPr>
                          <w:color w:val="FFFFFF" w:themeColor="background1"/>
                          <w:sz w:val="22"/>
                          <w:szCs w:val="22"/>
                        </w:rPr>
                        <w:t>This is t</w:t>
                      </w:r>
                      <w:r w:rsidR="00CB2953">
                        <w:rPr>
                          <w:color w:val="FFFFFF" w:themeColor="background1"/>
                          <w:sz w:val="22"/>
                          <w:szCs w:val="22"/>
                        </w:rPr>
                        <w:t>o</w:t>
                      </w:r>
                      <w:r w:rsidR="00E93712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help them </w:t>
                      </w:r>
                      <w:r w:rsidR="006D17C8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be aware of </w:t>
                      </w:r>
                      <w:r w:rsidR="00E93712">
                        <w:rPr>
                          <w:color w:val="FFFFFF" w:themeColor="background1"/>
                          <w:sz w:val="22"/>
                          <w:szCs w:val="22"/>
                        </w:rPr>
                        <w:t>water safety, outdoor safety and the green cross code</w:t>
                      </w:r>
                      <w:r w:rsidR="00CE02E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DE2A2A">
                        <w:rPr>
                          <w:color w:val="FFFFFF" w:themeColor="background1"/>
                          <w:sz w:val="22"/>
                          <w:szCs w:val="22"/>
                        </w:rPr>
                        <w:t>near roads.</w:t>
                      </w:r>
                      <w:r w:rsidR="00E93712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C036F9">
                        <w:rPr>
                          <w:color w:val="FFFFFF" w:themeColor="background1"/>
                          <w:sz w:val="22"/>
                          <w:szCs w:val="22"/>
                        </w:rPr>
                        <w:t>Our team have also completed</w:t>
                      </w:r>
                      <w:r w:rsidR="00E93712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talks about anti-social behaviour which is making them aware of being respectful in public, </w:t>
                      </w:r>
                      <w:r w:rsidR="00C70406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what peer pressure is and who it might effect. </w:t>
                      </w:r>
                    </w:p>
                    <w:p w14:paraId="71EE0194" w14:textId="5C198957" w:rsidR="00C036F9" w:rsidRDefault="00306652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Your SNT officers</w:t>
                      </w:r>
                      <w:r w:rsidR="00C036F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have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also</w:t>
                      </w:r>
                      <w:r w:rsidR="00C4310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DB68A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been present outside of schools </w:t>
                      </w:r>
                      <w:r w:rsidR="004666D3">
                        <w:rPr>
                          <w:color w:val="FFFFFF" w:themeColor="background1"/>
                          <w:sz w:val="22"/>
                          <w:szCs w:val="22"/>
                        </w:rPr>
                        <w:t>during</w:t>
                      </w:r>
                      <w:r w:rsidR="00AD0BF1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the</w:t>
                      </w:r>
                      <w:r w:rsidR="004666D3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morning and a</w:t>
                      </w:r>
                      <w:r w:rsidR="00EA38A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fternoon to build </w:t>
                      </w:r>
                      <w:r w:rsidR="008F7AAD">
                        <w:rPr>
                          <w:color w:val="FFFFFF" w:themeColor="background1"/>
                          <w:sz w:val="22"/>
                          <w:szCs w:val="22"/>
                        </w:rPr>
                        <w:t>relationships</w:t>
                      </w:r>
                      <w:r w:rsidR="00EA38A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in the community and </w:t>
                      </w:r>
                      <w:r w:rsidR="00C036F9">
                        <w:rPr>
                          <w:color w:val="FFFFFF" w:themeColor="background1"/>
                          <w:sz w:val="22"/>
                          <w:szCs w:val="22"/>
                        </w:rPr>
                        <w:t>address any issues or concerns you may have</w:t>
                      </w:r>
                      <w:r w:rsidR="00B37A9A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57FC8F6E" w14:textId="0CBAE1DA" w:rsidR="00C036F9" w:rsidRDefault="00C036F9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7E162106" w14:textId="03759B09" w:rsidR="00C036F9" w:rsidRPr="00C036F9" w:rsidRDefault="00AF185E" w:rsidP="00C036F9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2B3A9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-</w:t>
                      </w:r>
                      <w:r w:rsidR="00C7040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Patrols/community engagements </w:t>
                      </w:r>
                    </w:p>
                    <w:p w14:paraId="14D970BE" w14:textId="683C54B5" w:rsidR="00C036F9" w:rsidRDefault="00C036F9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Our Safer Neighbourhood team has recently been bolstered by the addition of New PCSO</w:t>
                      </w:r>
                      <w:r w:rsidR="00F5194F">
                        <w:rPr>
                          <w:color w:val="FFFFFF" w:themeColor="background1"/>
                          <w:sz w:val="22"/>
                          <w:szCs w:val="22"/>
                        </w:rPr>
                        <w:t>’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s which means there will be an increase in patrols in the local area.</w:t>
                      </w:r>
                    </w:p>
                    <w:p w14:paraId="48C11D33" w14:textId="26813F3E" w:rsidR="009C4FB4" w:rsidRDefault="009C4FB4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5396F83F" w14:textId="3A50CAB6" w:rsidR="00C70406" w:rsidRDefault="00C70406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>As summer is coming our PCSO</w:t>
                      </w:r>
                      <w:r w:rsidR="00F5194F">
                        <w:rPr>
                          <w:color w:val="FFFFFF" w:themeColor="background1"/>
                          <w:sz w:val="22"/>
                          <w:szCs w:val="22"/>
                        </w:rPr>
                        <w:t>’</w:t>
                      </w:r>
                      <w:r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>s have been setting up eng</w:t>
                      </w:r>
                      <w:r w:rsidR="0030206C"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>age</w:t>
                      </w:r>
                      <w:r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>ment</w:t>
                      </w:r>
                      <w:r w:rsidR="0030206C"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>s</w:t>
                      </w:r>
                      <w:r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in Hall Leys Park. </w:t>
                      </w:r>
                      <w:r w:rsidR="0030206C"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We have leaflets about crime prevention and some goodies! We also bring a police </w:t>
                      </w:r>
                      <w:r w:rsidR="00F5194F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vehicle </w:t>
                      </w:r>
                      <w:r w:rsidR="0030206C"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>to give you the opportunity to see</w:t>
                      </w:r>
                      <w:r w:rsidR="00F5194F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inside, take photos</w:t>
                      </w:r>
                      <w:r w:rsidR="00B6000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30206C" w:rsidRPr="00C036F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and </w:t>
                      </w:r>
                      <w:r w:rsidR="00F5194F">
                        <w:rPr>
                          <w:color w:val="FFFFFF" w:themeColor="background1"/>
                          <w:sz w:val="22"/>
                          <w:szCs w:val="22"/>
                        </w:rPr>
                        <w:t>even put the sirens on!</w:t>
                      </w:r>
                    </w:p>
                    <w:p w14:paraId="1DAC0FAF" w14:textId="77777777" w:rsidR="00FE632B" w:rsidRDefault="00FE632B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671417A1" w14:textId="77777777" w:rsidR="00FE632B" w:rsidRDefault="00FE632B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747C7AB3" w14:textId="11DBDAB7" w:rsidR="00A85D74" w:rsidRDefault="00805414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F576E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-</w:t>
                      </w:r>
                      <w:r w:rsidR="00BF2B85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Dangerous Drivers off the Road </w:t>
                      </w:r>
                    </w:p>
                    <w:p w14:paraId="1AC46C7D" w14:textId="77777777" w:rsidR="00EE4CD3" w:rsidRDefault="00EE4CD3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562BBEF8" w14:textId="7173AFF7" w:rsidR="006519A2" w:rsidRDefault="0064568A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SNT </w:t>
                      </w:r>
                      <w:r w:rsidR="00357121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PC</w:t>
                      </w:r>
                      <w:r w:rsidR="001249A2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 have stopped two Road users who are suspected of driving under the influence of Alcohol, one of whom was also doing so with a License! Our team will continue working to keep the </w:t>
                      </w:r>
                      <w:r w:rsidR="00F5194F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Roads safe for our community.</w:t>
                      </w:r>
                    </w:p>
                    <w:p w14:paraId="1ED642B7" w14:textId="77777777" w:rsidR="006519A2" w:rsidRPr="00F576E6" w:rsidRDefault="006519A2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071271F" w14:textId="1AC768CB" w:rsidR="00145C31" w:rsidRPr="00145C31" w:rsidRDefault="00145C31" w:rsidP="003D51D6">
                      <w:pPr>
                        <w:jc w:val="right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E859E2" w14:textId="7298FA15" w:rsidR="00050A69" w:rsidRPr="00BC469C" w:rsidRDefault="00E758E5" w:rsidP="00667843">
      <w:pPr>
        <w:sectPr w:rsidR="00050A69" w:rsidRPr="00BC469C" w:rsidSect="00DD4B7C">
          <w:headerReference w:type="default" r:id="rId11"/>
          <w:footerReference w:type="default" r:id="rId12"/>
          <w:pgSz w:w="11906" w:h="16838"/>
          <w:pgMar w:top="680" w:right="680" w:bottom="680" w:left="680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26857" behindDoc="0" locked="0" layoutInCell="1" allowOverlap="1" wp14:anchorId="71BEDB0E" wp14:editId="50DD44E3">
            <wp:simplePos x="0" y="0"/>
            <wp:positionH relativeFrom="column">
              <wp:posOffset>4253865</wp:posOffset>
            </wp:positionH>
            <wp:positionV relativeFrom="paragraph">
              <wp:posOffset>4780915</wp:posOffset>
            </wp:positionV>
            <wp:extent cx="1786255" cy="1524000"/>
            <wp:effectExtent l="0" t="0" r="4445" b="0"/>
            <wp:wrapThrough wrapText="bothSides">
              <wp:wrapPolygon edited="0">
                <wp:start x="0" y="0"/>
                <wp:lineTo x="0" y="21330"/>
                <wp:lineTo x="21423" y="21330"/>
                <wp:lineTo x="21423" y="0"/>
                <wp:lineTo x="0" y="0"/>
              </wp:wrapPolygon>
            </wp:wrapThrough>
            <wp:docPr id="908828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85164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49D50DE" wp14:editId="5C60C007">
                <wp:simplePos x="0" y="0"/>
                <wp:positionH relativeFrom="column">
                  <wp:posOffset>3997325</wp:posOffset>
                </wp:positionH>
                <wp:positionV relativeFrom="paragraph">
                  <wp:posOffset>8891</wp:posOffset>
                </wp:positionV>
                <wp:extent cx="2667000" cy="46863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4686300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FD2E" id="Rectangle 9" o:spid="_x0000_s1026" style="position:absolute;margin-left:314.75pt;margin-top:.7pt;width:210pt;height:369pt;z-index:-25165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" fillcolor="#e9ec80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8FB7DEC" wp14:editId="3FEC363F">
                <wp:simplePos x="0" y="0"/>
                <wp:positionH relativeFrom="margin">
                  <wp:align>right</wp:align>
                </wp:positionH>
                <wp:positionV relativeFrom="paragraph">
                  <wp:posOffset>66040</wp:posOffset>
                </wp:positionV>
                <wp:extent cx="2714625" cy="47053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470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A5B25" w14:textId="77777777" w:rsidR="00B64554" w:rsidRDefault="00454C8A" w:rsidP="007D358F">
                            <w:pPr>
                              <w:spacing w:line="360" w:lineRule="exact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D709B">
                              <w:rPr>
                                <w:b/>
                                <w:bCs/>
                                <w:u w:val="single"/>
                              </w:rPr>
                              <w:t>Street me</w:t>
                            </w:r>
                            <w:r w:rsidR="008C39B7">
                              <w:rPr>
                                <w:b/>
                                <w:bCs/>
                                <w:u w:val="single"/>
                              </w:rPr>
                              <w:t>et dates</w:t>
                            </w:r>
                          </w:p>
                          <w:p w14:paraId="240FB8D1" w14:textId="7D742070" w:rsidR="007D358F" w:rsidRPr="007D358F" w:rsidRDefault="007D358F" w:rsidP="007D358F">
                            <w:pPr>
                              <w:spacing w:line="360" w:lineRule="exact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EF8BF2A" w14:textId="42F3F940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Street Meet</w:t>
                            </w:r>
                          </w:p>
                          <w:p w14:paraId="67CA828D" w14:textId="0AFEFED6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3:30PM - 4:00PM, Wed 06 May </w:t>
                            </w:r>
                          </w:p>
                          <w:p w14:paraId="01A04199" w14:textId="79BCFC93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Tansley town hall. Church Street, Matlock</w:t>
                            </w:r>
                          </w:p>
                          <w:p w14:paraId="569138CD" w14:textId="21BDACD6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C3D04B0" w14:textId="77777777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Street Meet</w:t>
                            </w:r>
                          </w:p>
                          <w:p w14:paraId="6BE9A336" w14:textId="73831F25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1:00PM - 2:00PM, Thu 07 May </w:t>
                            </w:r>
                          </w:p>
                          <w:p w14:paraId="634A969C" w14:textId="084ED29E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BOYES Matlock (purse bells), Bakewell Road, Matlock</w:t>
                            </w:r>
                          </w:p>
                          <w:p w14:paraId="4B18E9E5" w14:textId="78EE8CB5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5D1DA86" w14:textId="77777777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Street Meet</w:t>
                            </w:r>
                          </w:p>
                          <w:p w14:paraId="52206825" w14:textId="52F2BAC2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10:00AM - 10:30AM, Mon 11 May Hurst Community Centre. Hazel Grove, Matlock</w:t>
                            </w:r>
                          </w:p>
                          <w:p w14:paraId="2ABC0350" w14:textId="7D16A9A1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09D7EEA8" w14:textId="77777777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Street Meet</w:t>
                            </w:r>
                          </w:p>
                          <w:p w14:paraId="3BEB474C" w14:textId="44F389A1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3:00PM - 4:00PM, Tue 12 May </w:t>
                            </w:r>
                          </w:p>
                          <w:p w14:paraId="08BF97EA" w14:textId="697676DA" w:rsid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All Saints Infant School. Smedley Street</w:t>
                            </w:r>
                          </w:p>
                          <w:p w14:paraId="0E332B5F" w14:textId="77777777" w:rsidR="00E758E5" w:rsidRPr="007D358F" w:rsidRDefault="00E758E5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39339EBC" w14:textId="77777777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Matlock Market Day</w:t>
                            </w:r>
                          </w:p>
                          <w:p w14:paraId="0C5D6B04" w14:textId="4DF3C792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10:00AM - 11:00AM, Sat 23 May </w:t>
                            </w:r>
                          </w:p>
                          <w:p w14:paraId="62D409DF" w14:textId="77777777" w:rsidR="00E758E5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Hall Leys Park</w:t>
                            </w:r>
                          </w:p>
                          <w:p w14:paraId="4994CD8E" w14:textId="736773D8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C9E8D76" w14:textId="77777777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Matlock Market Day</w:t>
                            </w:r>
                          </w:p>
                          <w:p w14:paraId="19A5CFA5" w14:textId="1C3BFCF7" w:rsidR="007D358F" w:rsidRPr="007D358F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11:00AM - 12:00PM, Wed 27 May </w:t>
                            </w:r>
                          </w:p>
                          <w:p w14:paraId="3BC7939B" w14:textId="3A1DD532" w:rsidR="00643240" w:rsidRPr="00432773" w:rsidRDefault="007D358F" w:rsidP="007D358F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 w:rsidRPr="007D358F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Hall Leys Park</w:t>
                            </w:r>
                          </w:p>
                          <w:p w14:paraId="438AD311" w14:textId="41464FCA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BEC1FFD" w14:textId="77777777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33EA32A" w14:textId="77777777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4074ECA" w14:textId="63478FEB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7DEC" id="Text Box 4" o:spid="_x0000_s1032" type="#_x0000_t202" style="position:absolute;margin-left:162.55pt;margin-top:5.2pt;width:213.75pt;height:370.5pt;z-index:251643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" filled="f" stroked="f" strokeweight=".5pt">
                <v:textbox>
                  <w:txbxContent>
                    <w:p w14:paraId="7C3A5B25" w14:textId="77777777" w:rsidR="00B64554" w:rsidRDefault="00454C8A" w:rsidP="007D358F">
                      <w:pPr>
                        <w:spacing w:line="360" w:lineRule="exact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9D709B">
                        <w:rPr>
                          <w:b/>
                          <w:bCs/>
                          <w:u w:val="single"/>
                        </w:rPr>
                        <w:t>Street me</w:t>
                      </w:r>
                      <w:r w:rsidR="008C39B7">
                        <w:rPr>
                          <w:b/>
                          <w:bCs/>
                          <w:u w:val="single"/>
                        </w:rPr>
                        <w:t>et dates</w:t>
                      </w:r>
                    </w:p>
                    <w:p w14:paraId="240FB8D1" w14:textId="7D742070" w:rsidR="007D358F" w:rsidRPr="007D358F" w:rsidRDefault="007D358F" w:rsidP="007D358F">
                      <w:pPr>
                        <w:spacing w:line="360" w:lineRule="exact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3EF8BF2A" w14:textId="42F3F940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Street Meet</w:t>
                      </w:r>
                    </w:p>
                    <w:p w14:paraId="67CA828D" w14:textId="0AFEFED6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 xml:space="preserve">3:30PM - 4:00PM, Wed 06 May </w:t>
                      </w:r>
                    </w:p>
                    <w:p w14:paraId="01A04199" w14:textId="79BCFC93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Tansley town hall. Church Street, Matlock</w:t>
                      </w:r>
                    </w:p>
                    <w:p w14:paraId="569138CD" w14:textId="21BDACD6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1C3D04B0" w14:textId="77777777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Street Meet</w:t>
                      </w:r>
                    </w:p>
                    <w:p w14:paraId="6BE9A336" w14:textId="73831F25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 xml:space="preserve">1:00PM - 2:00PM, Thu 07 May </w:t>
                      </w:r>
                    </w:p>
                    <w:p w14:paraId="634A969C" w14:textId="084ED29E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BOYES Matlock (purse bells), Bakewell Road, Matlock</w:t>
                      </w:r>
                    </w:p>
                    <w:p w14:paraId="4B18E9E5" w14:textId="78EE8CB5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15D1DA86" w14:textId="77777777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Street Meet</w:t>
                      </w:r>
                    </w:p>
                    <w:p w14:paraId="52206825" w14:textId="52F2BAC2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10:00AM - 10:30AM, Mon 11 May Hurst Community Centre. Hazel Grove, Matlock</w:t>
                      </w:r>
                    </w:p>
                    <w:p w14:paraId="2ABC0350" w14:textId="7D16A9A1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09D7EEA8" w14:textId="77777777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Street Meet</w:t>
                      </w:r>
                    </w:p>
                    <w:p w14:paraId="3BEB474C" w14:textId="44F389A1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 xml:space="preserve">3:00PM - 4:00PM, Tue 12 May </w:t>
                      </w:r>
                    </w:p>
                    <w:p w14:paraId="08BF97EA" w14:textId="697676DA" w:rsid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All Saints Infant School. Smedley Street</w:t>
                      </w:r>
                    </w:p>
                    <w:p w14:paraId="0E332B5F" w14:textId="77777777" w:rsidR="00E758E5" w:rsidRPr="007D358F" w:rsidRDefault="00E758E5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39339EBC" w14:textId="77777777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Matlock Market Day</w:t>
                      </w:r>
                    </w:p>
                    <w:p w14:paraId="0C5D6B04" w14:textId="4DF3C792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 xml:space="preserve">10:00AM - 11:00AM, Sat 23 May </w:t>
                      </w:r>
                    </w:p>
                    <w:p w14:paraId="62D409DF" w14:textId="77777777" w:rsidR="00E758E5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Hall Leys Park</w:t>
                      </w:r>
                    </w:p>
                    <w:p w14:paraId="4994CD8E" w14:textId="736773D8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C9E8D76" w14:textId="77777777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Matlock Market Day</w:t>
                      </w:r>
                    </w:p>
                    <w:p w14:paraId="19A5CFA5" w14:textId="1C3BFCF7" w:rsidR="007D358F" w:rsidRPr="007D358F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 xml:space="preserve">11:00AM - 12:00PM, Wed 27 May </w:t>
                      </w:r>
                    </w:p>
                    <w:p w14:paraId="3BC7939B" w14:textId="3A1DD532" w:rsidR="00643240" w:rsidRPr="00432773" w:rsidRDefault="007D358F" w:rsidP="007D358F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  <w:r w:rsidRPr="007D358F">
                        <w:rPr>
                          <w:rFonts w:cstheme="minorHAnsi"/>
                          <w:sz w:val="22"/>
                          <w:szCs w:val="22"/>
                        </w:rPr>
                        <w:t>Hall Leys Park</w:t>
                      </w:r>
                    </w:p>
                    <w:p w14:paraId="438AD311" w14:textId="41464FCA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2BEC1FFD" w14:textId="77777777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733EA32A" w14:textId="77777777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24074ECA" w14:textId="63478FEB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4E020D" w14:textId="74A9288F" w:rsidR="0026311D" w:rsidRDefault="00916AF6" w:rsidP="00B826E0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705" behindDoc="0" locked="0" layoutInCell="1" allowOverlap="1" wp14:anchorId="345D64CF" wp14:editId="1BC8A0DE">
                <wp:simplePos x="0" y="0"/>
                <wp:positionH relativeFrom="margin">
                  <wp:posOffset>-28575</wp:posOffset>
                </wp:positionH>
                <wp:positionV relativeFrom="paragraph">
                  <wp:posOffset>4445</wp:posOffset>
                </wp:positionV>
                <wp:extent cx="6400800" cy="485775"/>
                <wp:effectExtent l="0" t="0" r="0" b="0"/>
                <wp:wrapNone/>
                <wp:docPr id="1428887976" name="Text Box 1428887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2DE61" w14:textId="77777777" w:rsidR="00BA22B5" w:rsidRPr="005A40B4" w:rsidRDefault="00BA22B5" w:rsidP="00BA22B5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D64CF" id="Text Box 1428887976" o:spid="_x0000_s1033" type="#_x0000_t202" style="position:absolute;margin-left:-2.25pt;margin-top:.35pt;width:7in;height:38.25pt;z-index:25167770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" filled="f" stroked="f" strokeweight=".5pt">
                <v:textbox>
                  <w:txbxContent>
                    <w:p w14:paraId="4AC2DE61" w14:textId="77777777" w:rsidR="00BA22B5" w:rsidRPr="005A40B4" w:rsidRDefault="00BA22B5" w:rsidP="00BA22B5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5354CB" w14:textId="78E07584" w:rsidR="00B826E0" w:rsidRPr="00B826E0" w:rsidRDefault="00916AF6" w:rsidP="00B826E0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53" behindDoc="0" locked="0" layoutInCell="1" allowOverlap="1" wp14:anchorId="7A23A7E1" wp14:editId="74E8F98D">
                <wp:simplePos x="0" y="0"/>
                <wp:positionH relativeFrom="margin">
                  <wp:posOffset>-79375</wp:posOffset>
                </wp:positionH>
                <wp:positionV relativeFrom="paragraph">
                  <wp:posOffset>144145</wp:posOffset>
                </wp:positionV>
                <wp:extent cx="6296025" cy="523875"/>
                <wp:effectExtent l="0" t="0" r="0" b="0"/>
                <wp:wrapNone/>
                <wp:docPr id="939594765" name="Text Box 939594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340829" w14:textId="3461651A" w:rsidR="00BA22B5" w:rsidRPr="00A875E9" w:rsidRDefault="00C036F9" w:rsidP="00BA22B5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</w:t>
                            </w:r>
                            <w:r w:rsidR="00BA22B5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atloc</w:t>
                            </w:r>
                            <w:r w:rsidR="00BA22B5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 &amp; Tansley</w:t>
                            </w:r>
                            <w:r w:rsidR="00BA22B5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A7E1" id="Text Box 939594765" o:spid="_x0000_s1034" type="#_x0000_t202" style="position:absolute;margin-left:-6.25pt;margin-top:11.35pt;width:495.75pt;height:41.25pt;z-index:2516797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" filled="f" stroked="f" strokeweight=".5pt">
                <v:textbox>
                  <w:txbxContent>
                    <w:p w14:paraId="50340829" w14:textId="3461651A" w:rsidR="00BA22B5" w:rsidRPr="00A875E9" w:rsidRDefault="00C036F9" w:rsidP="00BA22B5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</w:t>
                      </w:r>
                      <w:r w:rsidR="00BA22B5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atloc</w:t>
                      </w:r>
                      <w:r w:rsidR="00BA22B5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 &amp; Tansley</w:t>
                      </w:r>
                      <w:r w:rsidR="00BA22B5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F760BE" w14:textId="3AD0D74D" w:rsidR="00B826E0" w:rsidRDefault="00B826E0" w:rsidP="00B826E0">
      <w:pPr>
        <w:rPr>
          <w:sz w:val="22"/>
          <w:szCs w:val="22"/>
        </w:rPr>
      </w:pPr>
    </w:p>
    <w:p w14:paraId="3CB42548" w14:textId="0214F273" w:rsidR="00B826E0" w:rsidRDefault="00B826E0" w:rsidP="00B826E0">
      <w:pPr>
        <w:ind w:firstLine="720"/>
        <w:rPr>
          <w:sz w:val="22"/>
          <w:szCs w:val="22"/>
        </w:rPr>
      </w:pPr>
    </w:p>
    <w:p w14:paraId="25AA3E08" w14:textId="46EB1E89" w:rsidR="00BA22B5" w:rsidRPr="00BA22B5" w:rsidRDefault="00BA22B5" w:rsidP="00BA22B5">
      <w:pPr>
        <w:rPr>
          <w:sz w:val="22"/>
          <w:szCs w:val="22"/>
        </w:rPr>
      </w:pPr>
    </w:p>
    <w:p w14:paraId="21BBDE9D" w14:textId="5149D881" w:rsidR="00BA22B5" w:rsidRPr="006519A2" w:rsidRDefault="00BA22B5" w:rsidP="006519A2">
      <w:pPr>
        <w:tabs>
          <w:tab w:val="left" w:pos="5895"/>
        </w:tabs>
        <w:rPr>
          <w:sz w:val="22"/>
          <w:szCs w:val="22"/>
        </w:rPr>
      </w:pPr>
    </w:p>
    <w:p w14:paraId="2D9CA19A" w14:textId="5E31DB04" w:rsidR="00BA22B5" w:rsidRPr="00BA22B5" w:rsidRDefault="001249A2" w:rsidP="00BA22B5">
      <w:pPr>
        <w:rPr>
          <w:sz w:val="22"/>
          <w:szCs w:val="22"/>
        </w:rPr>
      </w:pPr>
      <w:r w:rsidRPr="0088678D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5CBD5A67" wp14:editId="1892D564">
                <wp:simplePos x="0" y="0"/>
                <wp:positionH relativeFrom="column">
                  <wp:posOffset>4010025</wp:posOffset>
                </wp:positionH>
                <wp:positionV relativeFrom="paragraph">
                  <wp:posOffset>294640</wp:posOffset>
                </wp:positionV>
                <wp:extent cx="2819400" cy="3860800"/>
                <wp:effectExtent l="0" t="0" r="0" b="6350"/>
                <wp:wrapSquare wrapText="bothSides"/>
                <wp:docPr id="2020413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8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94A43" w14:textId="77777777" w:rsidR="0080752D" w:rsidRPr="0088678D" w:rsidRDefault="0080752D" w:rsidP="0088678D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28C902CD" w14:textId="0545196C" w:rsidR="0088678D" w:rsidRDefault="006B095C">
                            <w:r>
                              <w:t>Knife Bin</w:t>
                            </w:r>
                            <w:r w:rsidR="008A652E">
                              <w:t xml:space="preserve">, Hall Leys park- </w:t>
                            </w:r>
                            <w:r w:rsidR="003C28A8">
                              <w:t>18</w:t>
                            </w:r>
                            <w:r w:rsidR="003C28A8" w:rsidRPr="003C28A8">
                              <w:rPr>
                                <w:vertAlign w:val="superscript"/>
                              </w:rPr>
                              <w:t>th</w:t>
                            </w:r>
                            <w:r w:rsidR="003C28A8">
                              <w:t xml:space="preserve"> May </w:t>
                            </w:r>
                          </w:p>
                          <w:p w14:paraId="72C11C90" w14:textId="7D0D3FBC" w:rsidR="003E4EF1" w:rsidRDefault="003E4EF1"/>
                          <w:p w14:paraId="0E248C36" w14:textId="0C210805" w:rsidR="003E4EF1" w:rsidRDefault="00A10440">
                            <w:r>
                              <w:t xml:space="preserve">Knife Bin Stall, Sainsburys- </w:t>
                            </w:r>
                            <w:r w:rsidR="00640345">
                              <w:t>22</w:t>
                            </w:r>
                            <w:r w:rsidR="00640345" w:rsidRPr="00640345">
                              <w:rPr>
                                <w:vertAlign w:val="superscript"/>
                              </w:rPr>
                              <w:t>nd</w:t>
                            </w:r>
                            <w:r w:rsidR="00640345">
                              <w:t xml:space="preserve"> May 10</w:t>
                            </w:r>
                            <w:r w:rsidR="00895008">
                              <w:t>:</w:t>
                            </w:r>
                            <w:r w:rsidR="00640345">
                              <w:t>00</w:t>
                            </w:r>
                            <w:r w:rsidR="00C251D8">
                              <w:t>AM</w:t>
                            </w:r>
                            <w:r w:rsidR="00640345">
                              <w:t>-11</w:t>
                            </w:r>
                            <w:r w:rsidR="00C251D8">
                              <w:t>:</w:t>
                            </w:r>
                            <w:r w:rsidR="00640345">
                              <w:t>00</w:t>
                            </w:r>
                            <w:r w:rsidR="00C251D8">
                              <w:t>AM</w:t>
                            </w:r>
                          </w:p>
                          <w:p w14:paraId="722C010D" w14:textId="4D970219" w:rsidR="007410E4" w:rsidRDefault="007410E4"/>
                          <w:p w14:paraId="1C98F55F" w14:textId="7F9A7615" w:rsidR="00640345" w:rsidRDefault="009E0269">
                            <w:r>
                              <w:t>Knife Bin Stall, M&amp;</w:t>
                            </w:r>
                            <w:r w:rsidR="002065EF">
                              <w:t>S-</w:t>
                            </w:r>
                            <w:r>
                              <w:t xml:space="preserve"> </w:t>
                            </w:r>
                            <w:r w:rsidR="00F34B76">
                              <w:t>22</w:t>
                            </w:r>
                            <w:r w:rsidR="00F34B76" w:rsidRPr="00F34B76">
                              <w:rPr>
                                <w:vertAlign w:val="superscript"/>
                              </w:rPr>
                              <w:t>nd</w:t>
                            </w:r>
                            <w:r w:rsidR="00F34B76">
                              <w:t xml:space="preserve"> May </w:t>
                            </w:r>
                            <w:r w:rsidR="00396A76">
                              <w:t>10</w:t>
                            </w:r>
                            <w:r w:rsidR="00C251D8">
                              <w:t>:</w:t>
                            </w:r>
                            <w:r w:rsidR="00396A76">
                              <w:t>00</w:t>
                            </w:r>
                            <w:r w:rsidR="00C251D8">
                              <w:t>AM</w:t>
                            </w:r>
                            <w:r w:rsidR="00396A76">
                              <w:t>-11</w:t>
                            </w:r>
                            <w:r w:rsidR="00C251D8">
                              <w:t>:</w:t>
                            </w:r>
                            <w:r w:rsidR="00396A76">
                              <w:t>00</w:t>
                            </w:r>
                            <w:r w:rsidR="00C251D8">
                              <w:t>AM</w:t>
                            </w:r>
                          </w:p>
                          <w:p w14:paraId="6E933E9B" w14:textId="77777777" w:rsidR="007410E4" w:rsidRDefault="007410E4"/>
                          <w:p w14:paraId="6B46B8A5" w14:textId="5BCFA174" w:rsidR="00D96317" w:rsidRDefault="00F33B51">
                            <w:r>
                              <w:t>Knife Bin stall, Hall leys Park-</w:t>
                            </w:r>
                            <w:r w:rsidR="00FC41FF">
                              <w:t xml:space="preserve"> 23</w:t>
                            </w:r>
                            <w:r w:rsidR="00FC41FF" w:rsidRPr="00FC41FF">
                              <w:rPr>
                                <w:vertAlign w:val="superscript"/>
                              </w:rPr>
                              <w:t>rd</w:t>
                            </w:r>
                            <w:r w:rsidR="00FC41FF">
                              <w:t xml:space="preserve"> May</w:t>
                            </w:r>
                            <w:r w:rsidR="009E5D05">
                              <w:t xml:space="preserve"> 11</w:t>
                            </w:r>
                            <w:r w:rsidR="00C251D8">
                              <w:t>:</w:t>
                            </w:r>
                            <w:r w:rsidR="009E5D05">
                              <w:t>00</w:t>
                            </w:r>
                            <w:r w:rsidR="00C251D8">
                              <w:t>AM</w:t>
                            </w:r>
                            <w:r w:rsidR="009E5D05">
                              <w:t>-13</w:t>
                            </w:r>
                            <w:r w:rsidR="00C251D8">
                              <w:t>:</w:t>
                            </w:r>
                            <w:r w:rsidR="009E5D05">
                              <w:t>00</w:t>
                            </w:r>
                            <w:r w:rsidR="00C251D8">
                              <w:t>AM</w:t>
                            </w:r>
                          </w:p>
                          <w:p w14:paraId="6F437D14" w14:textId="77777777" w:rsidR="00F33B51" w:rsidRDefault="00F33B51"/>
                          <w:p w14:paraId="428A2FDB" w14:textId="3C305D41" w:rsidR="00F33B51" w:rsidRDefault="00F33B51">
                            <w:r>
                              <w:t xml:space="preserve">Knife sweeps, Hall Leys Park- </w:t>
                            </w:r>
                            <w:r w:rsidR="009E5D05">
                              <w:t>23</w:t>
                            </w:r>
                            <w:r w:rsidR="009E5D05" w:rsidRPr="009E5D05">
                              <w:rPr>
                                <w:vertAlign w:val="superscript"/>
                              </w:rPr>
                              <w:t>rd</w:t>
                            </w:r>
                            <w:r w:rsidR="009E5D05">
                              <w:t xml:space="preserve"> May 11</w:t>
                            </w:r>
                            <w:r w:rsidR="00C251D8">
                              <w:t>:</w:t>
                            </w:r>
                            <w:r w:rsidR="009E5D05">
                              <w:t>00</w:t>
                            </w:r>
                            <w:r w:rsidR="00C251D8">
                              <w:t>AM</w:t>
                            </w:r>
                            <w:r w:rsidR="009E5D05">
                              <w:t>-13</w:t>
                            </w:r>
                            <w:r w:rsidR="00C251D8">
                              <w:t>:</w:t>
                            </w:r>
                            <w:r w:rsidR="009E5D05">
                              <w:t>00</w:t>
                            </w:r>
                            <w:r w:rsidR="00C251D8">
                              <w:t>AM</w:t>
                            </w:r>
                          </w:p>
                          <w:p w14:paraId="5902911B" w14:textId="00E43568" w:rsidR="0080752D" w:rsidRDefault="0080752D"/>
                          <w:p w14:paraId="4930B9FF" w14:textId="2B01418F" w:rsidR="00C31088" w:rsidRDefault="00F62806">
                            <w:r>
                              <w:t>Knife Bin stall, Sainsburys- 24</w:t>
                            </w:r>
                            <w:r w:rsidRPr="00F62806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May </w:t>
                            </w:r>
                            <w:r w:rsidR="003C0485">
                              <w:t>11</w:t>
                            </w:r>
                            <w:r w:rsidR="00C251D8">
                              <w:t>:</w:t>
                            </w:r>
                            <w:r w:rsidR="003C0485">
                              <w:t>00</w:t>
                            </w:r>
                            <w:r w:rsidR="00C251D8">
                              <w:t>AM</w:t>
                            </w:r>
                            <w:r w:rsidR="003C0485">
                              <w:t>-13</w:t>
                            </w:r>
                            <w:r w:rsidR="00C251D8">
                              <w:t>:</w:t>
                            </w:r>
                            <w:r w:rsidR="003C0485">
                              <w:t>00</w:t>
                            </w:r>
                            <w:r w:rsidR="00C251D8">
                              <w:t>AM</w:t>
                            </w:r>
                          </w:p>
                          <w:p w14:paraId="51152DF3" w14:textId="77777777" w:rsidR="003C0485" w:rsidRDefault="003C0485"/>
                          <w:p w14:paraId="4019F518" w14:textId="263B6D65" w:rsidR="003C0485" w:rsidRDefault="003C0485">
                            <w:r>
                              <w:t>Knife Bin Stall, Hall Leys Park- 24</w:t>
                            </w:r>
                            <w:r w:rsidRPr="003C0485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May </w:t>
                            </w:r>
                            <w:r w:rsidR="00491147">
                              <w:t>13</w:t>
                            </w:r>
                            <w:r w:rsidR="00C251D8">
                              <w:t>:</w:t>
                            </w:r>
                            <w:r w:rsidR="00491147">
                              <w:t>00</w:t>
                            </w:r>
                            <w:r w:rsidR="00C251D8">
                              <w:t>AM</w:t>
                            </w:r>
                            <w:r w:rsidR="00491147">
                              <w:t>-15</w:t>
                            </w:r>
                            <w:r w:rsidR="00C251D8">
                              <w:t>:</w:t>
                            </w:r>
                            <w:r w:rsidR="00491147">
                              <w:t>00</w:t>
                            </w:r>
                            <w:r w:rsidR="00C251D8">
                              <w:t>AM</w:t>
                            </w:r>
                          </w:p>
                          <w:p w14:paraId="361DA72D" w14:textId="77777777" w:rsidR="0080752D" w:rsidRDefault="0080752D"/>
                          <w:p w14:paraId="502AEA17" w14:textId="463BD119" w:rsidR="0080752D" w:rsidRDefault="0080752D"/>
                          <w:p w14:paraId="10D2D051" w14:textId="37F4E76D" w:rsidR="0080752D" w:rsidRDefault="0080752D"/>
                          <w:p w14:paraId="2A457227" w14:textId="77777777" w:rsidR="0080752D" w:rsidRDefault="0080752D"/>
                          <w:p w14:paraId="3B58FCE0" w14:textId="77777777" w:rsidR="0080752D" w:rsidRDefault="0080752D"/>
                          <w:p w14:paraId="2DB24B2C" w14:textId="6129CB73" w:rsidR="0080752D" w:rsidRDefault="0080752D"/>
                          <w:p w14:paraId="4805C6DD" w14:textId="77777777" w:rsidR="0080752D" w:rsidRDefault="0080752D"/>
                          <w:p w14:paraId="574B2B4C" w14:textId="77777777" w:rsidR="0080752D" w:rsidRDefault="0080752D"/>
                          <w:p w14:paraId="265280A2" w14:textId="1B6EEF85" w:rsidR="0080752D" w:rsidRPr="00E468A4" w:rsidRDefault="00C46BF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D5A67" id="Text Box 2" o:spid="_x0000_s1035" type="#_x0000_t202" style="position:absolute;margin-left:315.75pt;margin-top:23.2pt;width:222pt;height:304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" filled="f" stroked="f">
                <v:textbox>
                  <w:txbxContent>
                    <w:p w14:paraId="3AF94A43" w14:textId="77777777" w:rsidR="0080752D" w:rsidRPr="0088678D" w:rsidRDefault="0080752D" w:rsidP="0088678D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28C902CD" w14:textId="0545196C" w:rsidR="0088678D" w:rsidRDefault="006B095C">
                      <w:r>
                        <w:t>Knife Bin</w:t>
                      </w:r>
                      <w:r w:rsidR="008A652E">
                        <w:t xml:space="preserve">, Hall Leys park- </w:t>
                      </w:r>
                      <w:r w:rsidR="003C28A8">
                        <w:t>18</w:t>
                      </w:r>
                      <w:r w:rsidR="003C28A8" w:rsidRPr="003C28A8">
                        <w:rPr>
                          <w:vertAlign w:val="superscript"/>
                        </w:rPr>
                        <w:t>th</w:t>
                      </w:r>
                      <w:r w:rsidR="003C28A8">
                        <w:t xml:space="preserve"> May </w:t>
                      </w:r>
                    </w:p>
                    <w:p w14:paraId="72C11C90" w14:textId="7D0D3FBC" w:rsidR="003E4EF1" w:rsidRDefault="003E4EF1"/>
                    <w:p w14:paraId="0E248C36" w14:textId="0C210805" w:rsidR="003E4EF1" w:rsidRDefault="00A10440">
                      <w:r>
                        <w:t xml:space="preserve">Knife Bin Stall, Sainsburys- </w:t>
                      </w:r>
                      <w:r w:rsidR="00640345">
                        <w:t>22</w:t>
                      </w:r>
                      <w:r w:rsidR="00640345" w:rsidRPr="00640345">
                        <w:rPr>
                          <w:vertAlign w:val="superscript"/>
                        </w:rPr>
                        <w:t>nd</w:t>
                      </w:r>
                      <w:r w:rsidR="00640345">
                        <w:t xml:space="preserve"> May 10</w:t>
                      </w:r>
                      <w:r w:rsidR="00895008">
                        <w:t>:</w:t>
                      </w:r>
                      <w:r w:rsidR="00640345">
                        <w:t>00</w:t>
                      </w:r>
                      <w:r w:rsidR="00C251D8">
                        <w:t>AM</w:t>
                      </w:r>
                      <w:r w:rsidR="00640345">
                        <w:t>-11</w:t>
                      </w:r>
                      <w:r w:rsidR="00C251D8">
                        <w:t>:</w:t>
                      </w:r>
                      <w:r w:rsidR="00640345">
                        <w:t>00</w:t>
                      </w:r>
                      <w:r w:rsidR="00C251D8">
                        <w:t>AM</w:t>
                      </w:r>
                    </w:p>
                    <w:p w14:paraId="722C010D" w14:textId="4D970219" w:rsidR="007410E4" w:rsidRDefault="007410E4"/>
                    <w:p w14:paraId="1C98F55F" w14:textId="7F9A7615" w:rsidR="00640345" w:rsidRDefault="009E0269">
                      <w:r>
                        <w:t>Knife Bin Stall, M&amp;</w:t>
                      </w:r>
                      <w:r w:rsidR="002065EF">
                        <w:t>S-</w:t>
                      </w:r>
                      <w:r>
                        <w:t xml:space="preserve"> </w:t>
                      </w:r>
                      <w:r w:rsidR="00F34B76">
                        <w:t>22</w:t>
                      </w:r>
                      <w:r w:rsidR="00F34B76" w:rsidRPr="00F34B76">
                        <w:rPr>
                          <w:vertAlign w:val="superscript"/>
                        </w:rPr>
                        <w:t>nd</w:t>
                      </w:r>
                      <w:r w:rsidR="00F34B76">
                        <w:t xml:space="preserve"> May </w:t>
                      </w:r>
                      <w:r w:rsidR="00396A76">
                        <w:t>10</w:t>
                      </w:r>
                      <w:r w:rsidR="00C251D8">
                        <w:t>:</w:t>
                      </w:r>
                      <w:r w:rsidR="00396A76">
                        <w:t>00</w:t>
                      </w:r>
                      <w:r w:rsidR="00C251D8">
                        <w:t>AM</w:t>
                      </w:r>
                      <w:r w:rsidR="00396A76">
                        <w:t>-11</w:t>
                      </w:r>
                      <w:r w:rsidR="00C251D8">
                        <w:t>:</w:t>
                      </w:r>
                      <w:r w:rsidR="00396A76">
                        <w:t>00</w:t>
                      </w:r>
                      <w:r w:rsidR="00C251D8">
                        <w:t>AM</w:t>
                      </w:r>
                    </w:p>
                    <w:p w14:paraId="6E933E9B" w14:textId="77777777" w:rsidR="007410E4" w:rsidRDefault="007410E4"/>
                    <w:p w14:paraId="6B46B8A5" w14:textId="5BCFA174" w:rsidR="00D96317" w:rsidRDefault="00F33B51">
                      <w:r>
                        <w:t>Knife Bin stall, Hall leys Park-</w:t>
                      </w:r>
                      <w:r w:rsidR="00FC41FF">
                        <w:t xml:space="preserve"> 23</w:t>
                      </w:r>
                      <w:r w:rsidR="00FC41FF" w:rsidRPr="00FC41FF">
                        <w:rPr>
                          <w:vertAlign w:val="superscript"/>
                        </w:rPr>
                        <w:t>rd</w:t>
                      </w:r>
                      <w:r w:rsidR="00FC41FF">
                        <w:t xml:space="preserve"> May</w:t>
                      </w:r>
                      <w:r w:rsidR="009E5D05">
                        <w:t xml:space="preserve"> 11</w:t>
                      </w:r>
                      <w:r w:rsidR="00C251D8">
                        <w:t>:</w:t>
                      </w:r>
                      <w:r w:rsidR="009E5D05">
                        <w:t>00</w:t>
                      </w:r>
                      <w:r w:rsidR="00C251D8">
                        <w:t>AM</w:t>
                      </w:r>
                      <w:r w:rsidR="009E5D05">
                        <w:t>-13</w:t>
                      </w:r>
                      <w:r w:rsidR="00C251D8">
                        <w:t>:</w:t>
                      </w:r>
                      <w:r w:rsidR="009E5D05">
                        <w:t>00</w:t>
                      </w:r>
                      <w:r w:rsidR="00C251D8">
                        <w:t>AM</w:t>
                      </w:r>
                    </w:p>
                    <w:p w14:paraId="6F437D14" w14:textId="77777777" w:rsidR="00F33B51" w:rsidRDefault="00F33B51"/>
                    <w:p w14:paraId="428A2FDB" w14:textId="3C305D41" w:rsidR="00F33B51" w:rsidRDefault="00F33B51">
                      <w:r>
                        <w:t xml:space="preserve">Knife sweeps, Hall Leys Park- </w:t>
                      </w:r>
                      <w:r w:rsidR="009E5D05">
                        <w:t>23</w:t>
                      </w:r>
                      <w:r w:rsidR="009E5D05" w:rsidRPr="009E5D05">
                        <w:rPr>
                          <w:vertAlign w:val="superscript"/>
                        </w:rPr>
                        <w:t>rd</w:t>
                      </w:r>
                      <w:r w:rsidR="009E5D05">
                        <w:t xml:space="preserve"> May 11</w:t>
                      </w:r>
                      <w:r w:rsidR="00C251D8">
                        <w:t>:</w:t>
                      </w:r>
                      <w:r w:rsidR="009E5D05">
                        <w:t>00</w:t>
                      </w:r>
                      <w:r w:rsidR="00C251D8">
                        <w:t>AM</w:t>
                      </w:r>
                      <w:r w:rsidR="009E5D05">
                        <w:t>-13</w:t>
                      </w:r>
                      <w:r w:rsidR="00C251D8">
                        <w:t>:</w:t>
                      </w:r>
                      <w:r w:rsidR="009E5D05">
                        <w:t>00</w:t>
                      </w:r>
                      <w:r w:rsidR="00C251D8">
                        <w:t>AM</w:t>
                      </w:r>
                    </w:p>
                    <w:p w14:paraId="5902911B" w14:textId="00E43568" w:rsidR="0080752D" w:rsidRDefault="0080752D"/>
                    <w:p w14:paraId="4930B9FF" w14:textId="2B01418F" w:rsidR="00C31088" w:rsidRDefault="00F62806">
                      <w:r>
                        <w:t>Knife Bin stall, Sainsburys- 24</w:t>
                      </w:r>
                      <w:r w:rsidRPr="00F62806">
                        <w:rPr>
                          <w:vertAlign w:val="superscript"/>
                        </w:rPr>
                        <w:t>th</w:t>
                      </w:r>
                      <w:r>
                        <w:t xml:space="preserve"> May </w:t>
                      </w:r>
                      <w:r w:rsidR="003C0485">
                        <w:t>11</w:t>
                      </w:r>
                      <w:r w:rsidR="00C251D8">
                        <w:t>:</w:t>
                      </w:r>
                      <w:r w:rsidR="003C0485">
                        <w:t>00</w:t>
                      </w:r>
                      <w:r w:rsidR="00C251D8">
                        <w:t>AM</w:t>
                      </w:r>
                      <w:r w:rsidR="003C0485">
                        <w:t>-13</w:t>
                      </w:r>
                      <w:r w:rsidR="00C251D8">
                        <w:t>:</w:t>
                      </w:r>
                      <w:r w:rsidR="003C0485">
                        <w:t>00</w:t>
                      </w:r>
                      <w:r w:rsidR="00C251D8">
                        <w:t>AM</w:t>
                      </w:r>
                    </w:p>
                    <w:p w14:paraId="51152DF3" w14:textId="77777777" w:rsidR="003C0485" w:rsidRDefault="003C0485"/>
                    <w:p w14:paraId="4019F518" w14:textId="263B6D65" w:rsidR="003C0485" w:rsidRDefault="003C0485">
                      <w:r>
                        <w:t>Knife Bin Stall, Hall Leys Park- 24</w:t>
                      </w:r>
                      <w:r w:rsidRPr="003C0485">
                        <w:rPr>
                          <w:vertAlign w:val="superscript"/>
                        </w:rPr>
                        <w:t>th</w:t>
                      </w:r>
                      <w:r>
                        <w:t xml:space="preserve"> May </w:t>
                      </w:r>
                      <w:r w:rsidR="00491147">
                        <w:t>13</w:t>
                      </w:r>
                      <w:r w:rsidR="00C251D8">
                        <w:t>:</w:t>
                      </w:r>
                      <w:r w:rsidR="00491147">
                        <w:t>00</w:t>
                      </w:r>
                      <w:r w:rsidR="00C251D8">
                        <w:t>AM</w:t>
                      </w:r>
                      <w:r w:rsidR="00491147">
                        <w:t>-15</w:t>
                      </w:r>
                      <w:r w:rsidR="00C251D8">
                        <w:t>:</w:t>
                      </w:r>
                      <w:r w:rsidR="00491147">
                        <w:t>00</w:t>
                      </w:r>
                      <w:r w:rsidR="00C251D8">
                        <w:t>AM</w:t>
                      </w:r>
                    </w:p>
                    <w:p w14:paraId="361DA72D" w14:textId="77777777" w:rsidR="0080752D" w:rsidRDefault="0080752D"/>
                    <w:p w14:paraId="502AEA17" w14:textId="463BD119" w:rsidR="0080752D" w:rsidRDefault="0080752D"/>
                    <w:p w14:paraId="10D2D051" w14:textId="37F4E76D" w:rsidR="0080752D" w:rsidRDefault="0080752D"/>
                    <w:p w14:paraId="2A457227" w14:textId="77777777" w:rsidR="0080752D" w:rsidRDefault="0080752D"/>
                    <w:p w14:paraId="3B58FCE0" w14:textId="77777777" w:rsidR="0080752D" w:rsidRDefault="0080752D"/>
                    <w:p w14:paraId="2DB24B2C" w14:textId="6129CB73" w:rsidR="0080752D" w:rsidRDefault="0080752D"/>
                    <w:p w14:paraId="4805C6DD" w14:textId="77777777" w:rsidR="0080752D" w:rsidRDefault="0080752D"/>
                    <w:p w14:paraId="574B2B4C" w14:textId="77777777" w:rsidR="0080752D" w:rsidRDefault="0080752D"/>
                    <w:p w14:paraId="265280A2" w14:textId="1B6EEF85" w:rsidR="0080752D" w:rsidRPr="00E468A4" w:rsidRDefault="00C46BFA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45C84AAD" wp14:editId="31322E3B">
                <wp:simplePos x="0" y="0"/>
                <wp:positionH relativeFrom="margin">
                  <wp:posOffset>3978274</wp:posOffset>
                </wp:positionH>
                <wp:positionV relativeFrom="paragraph">
                  <wp:posOffset>224790</wp:posOffset>
                </wp:positionV>
                <wp:extent cx="2714625" cy="4019550"/>
                <wp:effectExtent l="0" t="0" r="9525" b="0"/>
                <wp:wrapNone/>
                <wp:docPr id="1330160215" name="Rectangle 1330160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4019550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4E7312" id="Rectangle 1330160215" o:spid="_x0000_s1026" style="position:absolute;margin-left:313.25pt;margin-top:17.7pt;width:213.75pt;height:316.5pt;z-index:-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" fillcolor="#e9ec80" stroked="f" strokeweight="1pt">
                <w10:wrap anchorx="margin"/>
              </v:rect>
            </w:pict>
          </mc:Fallback>
        </mc:AlternateContent>
      </w:r>
      <w:r w:rsidR="00FE632B">
        <w:rPr>
          <w:noProof/>
        </w:rPr>
        <w:drawing>
          <wp:anchor distT="0" distB="0" distL="114300" distR="114300" simplePos="0" relativeHeight="251727881" behindDoc="0" locked="0" layoutInCell="1" allowOverlap="1" wp14:anchorId="31059339" wp14:editId="347E1903">
            <wp:simplePos x="0" y="0"/>
            <wp:positionH relativeFrom="margin">
              <wp:posOffset>-108585</wp:posOffset>
            </wp:positionH>
            <wp:positionV relativeFrom="paragraph">
              <wp:posOffset>2177415</wp:posOffset>
            </wp:positionV>
            <wp:extent cx="3724275" cy="4466590"/>
            <wp:effectExtent l="0" t="0" r="9525" b="0"/>
            <wp:wrapThrough wrapText="bothSides">
              <wp:wrapPolygon edited="0">
                <wp:start x="0" y="0"/>
                <wp:lineTo x="0" y="21465"/>
                <wp:lineTo x="21545" y="21465"/>
                <wp:lineTo x="21545" y="0"/>
                <wp:lineTo x="0" y="0"/>
              </wp:wrapPolygon>
            </wp:wrapThrough>
            <wp:docPr id="325450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450313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46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32B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81774D9" wp14:editId="73FA8457">
                <wp:simplePos x="0" y="0"/>
                <wp:positionH relativeFrom="margin">
                  <wp:posOffset>-88900</wp:posOffset>
                </wp:positionH>
                <wp:positionV relativeFrom="paragraph">
                  <wp:posOffset>186690</wp:posOffset>
                </wp:positionV>
                <wp:extent cx="3676650" cy="1857375"/>
                <wp:effectExtent l="0" t="0" r="19050" b="28575"/>
                <wp:wrapNone/>
                <wp:docPr id="1097706345" name="Text Box 1097706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857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37A484" w14:textId="5F441D6A" w:rsidR="008A2FB2" w:rsidRPr="008A2FB2" w:rsidRDefault="00CC1D4B" w:rsidP="008A2FB2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-</w:t>
                            </w:r>
                            <w:r w:rsidR="00E758E5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OP</w:t>
                            </w:r>
                            <w:r w:rsidR="008A2FB2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E758E5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S</w:t>
                            </w:r>
                            <w:r w:rsidR="00295739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ceptre</w:t>
                            </w:r>
                          </w:p>
                          <w:p w14:paraId="3ADAFDF8" w14:textId="7326C2F2" w:rsidR="00CC1D4B" w:rsidRDefault="00E758E5" w:rsidP="003530A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Coming up this month</w:t>
                            </w:r>
                            <w:r w:rsidR="0029573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is 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OP Sceptre, </w:t>
                            </w:r>
                            <w:r w:rsidR="0029573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which is a national operation that runs for a week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,</w:t>
                            </w:r>
                            <w:r w:rsidR="0029573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aim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ing</w:t>
                            </w:r>
                            <w:r w:rsidR="0029573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to tackle knife crime. </w:t>
                            </w:r>
                          </w:p>
                          <w:p w14:paraId="57A068A9" w14:textId="7FE66801" w:rsidR="00612B19" w:rsidRDefault="00612B19" w:rsidP="003530A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We will be doing knife sweeps in p</w:t>
                            </w:r>
                            <w:r w:rsidR="00C5192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arks around Matlock</w:t>
                            </w:r>
                            <w:r w:rsidR="00E758E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,</w:t>
                            </w:r>
                            <w:r w:rsidR="00C5192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which</w:t>
                            </w:r>
                            <w:r w:rsidR="00E758E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even includes </w:t>
                            </w:r>
                            <w:r w:rsidR="00C5192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getting the metal de</w:t>
                            </w:r>
                            <w:r w:rsidR="0045451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tectors </w:t>
                            </w:r>
                            <w:r w:rsidR="00C452F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out! </w:t>
                            </w:r>
                            <w:r w:rsidR="00AD0BF1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We will also be running </w:t>
                            </w:r>
                            <w:proofErr w:type="gramStart"/>
                            <w:r w:rsidR="00AD0BF1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an</w:t>
                            </w:r>
                            <w:proofErr w:type="gramEnd"/>
                            <w:r w:rsidR="00AD0BF1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Knife amnesty initiative</w:t>
                            </w:r>
                            <w:r w:rsidR="001249A2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,</w:t>
                            </w:r>
                            <w:r w:rsidR="00AD0BF1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which will give members of the community the opportunity to dispose of any unwanted knives and bladed articles in a safe manner by attending our Knife bin stalls.</w:t>
                            </w:r>
                            <w:r w:rsidR="00C76561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47092CD" w14:textId="6A00D2F0" w:rsidR="00295739" w:rsidRPr="008A2FB2" w:rsidRDefault="00295739" w:rsidP="003530A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9E69177" w14:textId="3DF6740E" w:rsidR="00A911D0" w:rsidRPr="00A911D0" w:rsidRDefault="00A911D0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D9D10BA" w14:textId="082C31CB" w:rsidR="00E95720" w:rsidRDefault="00E95720" w:rsidP="00E9572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1F104A6" w14:textId="14C6A280" w:rsidR="002A2A85" w:rsidRPr="001D69CA" w:rsidRDefault="002A2A85" w:rsidP="00FA2438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04762927" w14:textId="56CDFA7C" w:rsidR="00FA3CDB" w:rsidRPr="00FA3CDB" w:rsidRDefault="00123AEA" w:rsidP="00B872DE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774D9" id="Text Box 1097706345" o:spid="_x0000_s1036" type="#_x0000_t202" style="position:absolute;margin-left:-7pt;margin-top:14.7pt;width:289.5pt;height:146.2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" fillcolor="#4472c4 [3204]" strokecolor="#09101d [484]" strokeweight="1pt">
                <v:textbox>
                  <w:txbxContent>
                    <w:p w14:paraId="3937A484" w14:textId="5F441D6A" w:rsidR="008A2FB2" w:rsidRPr="008A2FB2" w:rsidRDefault="00CC1D4B" w:rsidP="008A2FB2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-</w:t>
                      </w:r>
                      <w:r w:rsidR="00E758E5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OP</w:t>
                      </w:r>
                      <w:r w:rsidR="008A2FB2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E758E5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S</w:t>
                      </w:r>
                      <w:r w:rsidR="00295739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ceptre</w:t>
                      </w:r>
                    </w:p>
                    <w:p w14:paraId="3ADAFDF8" w14:textId="7326C2F2" w:rsidR="00CC1D4B" w:rsidRDefault="00E758E5" w:rsidP="003530A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Coming up this month</w:t>
                      </w:r>
                      <w:r w:rsidR="0029573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is 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OP Sceptre, </w:t>
                      </w:r>
                      <w:r w:rsidR="00295739">
                        <w:rPr>
                          <w:color w:val="FFFFFF" w:themeColor="background1"/>
                          <w:sz w:val="22"/>
                          <w:szCs w:val="22"/>
                        </w:rPr>
                        <w:t>which is a national operation that runs for a week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,</w:t>
                      </w:r>
                      <w:r w:rsidR="0029573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aim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ing</w:t>
                      </w:r>
                      <w:r w:rsidR="00295739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to tackle knife crime. </w:t>
                      </w:r>
                    </w:p>
                    <w:p w14:paraId="57A068A9" w14:textId="7FE66801" w:rsidR="00612B19" w:rsidRDefault="00612B19" w:rsidP="003530A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We will be doing knife sweeps in p</w:t>
                      </w:r>
                      <w:r w:rsidR="00C5192D">
                        <w:rPr>
                          <w:color w:val="FFFFFF" w:themeColor="background1"/>
                          <w:sz w:val="22"/>
                          <w:szCs w:val="22"/>
                        </w:rPr>
                        <w:t>arks around Matlock</w:t>
                      </w:r>
                      <w:r w:rsidR="00E758E5">
                        <w:rPr>
                          <w:color w:val="FFFFFF" w:themeColor="background1"/>
                          <w:sz w:val="22"/>
                          <w:szCs w:val="22"/>
                        </w:rPr>
                        <w:t>,</w:t>
                      </w:r>
                      <w:r w:rsidR="00C5192D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which</w:t>
                      </w:r>
                      <w:r w:rsidR="00E758E5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even includes </w:t>
                      </w:r>
                      <w:r w:rsidR="00C5192D">
                        <w:rPr>
                          <w:color w:val="FFFFFF" w:themeColor="background1"/>
                          <w:sz w:val="22"/>
                          <w:szCs w:val="22"/>
                        </w:rPr>
                        <w:t>getting the metal de</w:t>
                      </w:r>
                      <w:r w:rsidR="0045451D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tectors </w:t>
                      </w:r>
                      <w:r w:rsidR="00C452F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out! </w:t>
                      </w:r>
                      <w:r w:rsidR="00AD0BF1">
                        <w:rPr>
                          <w:color w:val="FFFFFF" w:themeColor="background1"/>
                          <w:sz w:val="22"/>
                          <w:szCs w:val="22"/>
                        </w:rPr>
                        <w:t>We will also be running an Knife amnesty initiative</w:t>
                      </w:r>
                      <w:r w:rsidR="001249A2">
                        <w:rPr>
                          <w:color w:val="FFFFFF" w:themeColor="background1"/>
                          <w:sz w:val="22"/>
                          <w:szCs w:val="22"/>
                        </w:rPr>
                        <w:t>,</w:t>
                      </w:r>
                      <w:r w:rsidR="00AD0BF1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which will give members of the community the opportunity to dispose of any unwanted knives and bladed articles in a safe manner by attending our Knife bin stalls.</w:t>
                      </w:r>
                      <w:r w:rsidR="00C76561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47092CD" w14:textId="6A00D2F0" w:rsidR="00295739" w:rsidRPr="008A2FB2" w:rsidRDefault="00295739" w:rsidP="003530A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9E69177" w14:textId="3DF6740E" w:rsidR="00A911D0" w:rsidRPr="00A911D0" w:rsidRDefault="00A911D0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D9D10BA" w14:textId="082C31CB" w:rsidR="00E95720" w:rsidRDefault="00E95720" w:rsidP="00E95720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1F104A6" w14:textId="14C6A280" w:rsidR="002A2A85" w:rsidRPr="001D69CA" w:rsidRDefault="002A2A85" w:rsidP="00FA2438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04762927" w14:textId="56CDFA7C" w:rsidR="00FA3CDB" w:rsidRPr="00FA3CDB" w:rsidRDefault="00123AEA" w:rsidP="00B872DE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BC4405" w14:textId="586D054B" w:rsidR="00BA22B5" w:rsidRDefault="00F63775" w:rsidP="00F63775">
      <w:pPr>
        <w:tabs>
          <w:tab w:val="left" w:pos="768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CBDBC75" w14:textId="5D06B882" w:rsidR="005103F7" w:rsidRPr="005103F7" w:rsidRDefault="001249A2" w:rsidP="00346A36">
      <w:pPr>
        <w:tabs>
          <w:tab w:val="left" w:pos="2955"/>
        </w:tabs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28905" behindDoc="0" locked="0" layoutInCell="1" allowOverlap="1" wp14:anchorId="758DB7F9" wp14:editId="4FFF919C">
            <wp:simplePos x="0" y="0"/>
            <wp:positionH relativeFrom="margin">
              <wp:posOffset>3986081</wp:posOffset>
            </wp:positionH>
            <wp:positionV relativeFrom="paragraph">
              <wp:posOffset>70485</wp:posOffset>
            </wp:positionV>
            <wp:extent cx="2711264" cy="1419225"/>
            <wp:effectExtent l="0" t="0" r="0" b="0"/>
            <wp:wrapNone/>
            <wp:docPr id="829160691" name="Picture 2" descr="Hand in unwanted knives at amnesty bins in Alfreton and South Normanton -  The Spirit of Alfre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and in unwanted knives at amnesty bins in Alfreton and South Normanton -  The Spirit of Alfret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327" cy="142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5D3">
        <w:rPr>
          <w:sz w:val="22"/>
          <w:szCs w:val="22"/>
        </w:rPr>
        <w:tab/>
      </w:r>
    </w:p>
    <w:p w14:paraId="429C1EE3" w14:textId="3FB874D3" w:rsidR="005103F7" w:rsidRPr="005103F7" w:rsidRDefault="005103F7" w:rsidP="005103F7">
      <w:pPr>
        <w:rPr>
          <w:sz w:val="22"/>
          <w:szCs w:val="22"/>
        </w:rPr>
      </w:pPr>
    </w:p>
    <w:p w14:paraId="5E2EF424" w14:textId="476EF291" w:rsidR="005103F7" w:rsidRPr="005103F7" w:rsidRDefault="005103F7" w:rsidP="005103F7">
      <w:pPr>
        <w:rPr>
          <w:sz w:val="22"/>
          <w:szCs w:val="22"/>
        </w:rPr>
      </w:pPr>
    </w:p>
    <w:p w14:paraId="53BBCC53" w14:textId="29FBB915" w:rsidR="005103F7" w:rsidRPr="005103F7" w:rsidRDefault="009C2E7B" w:rsidP="00346A36">
      <w:pPr>
        <w:tabs>
          <w:tab w:val="left" w:pos="885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EF69409" w14:textId="7D6431DB" w:rsidR="005103F7" w:rsidRPr="005103F7" w:rsidRDefault="005103F7" w:rsidP="005103F7">
      <w:pPr>
        <w:rPr>
          <w:sz w:val="22"/>
          <w:szCs w:val="22"/>
        </w:rPr>
      </w:pPr>
    </w:p>
    <w:p w14:paraId="03788A07" w14:textId="70F9DE83" w:rsidR="005103F7" w:rsidRPr="005103F7" w:rsidRDefault="005103F7" w:rsidP="005103F7">
      <w:pPr>
        <w:rPr>
          <w:sz w:val="22"/>
          <w:szCs w:val="22"/>
        </w:rPr>
      </w:pPr>
    </w:p>
    <w:p w14:paraId="254F5FCB" w14:textId="3E700466" w:rsidR="005103F7" w:rsidRPr="005103F7" w:rsidRDefault="005103F7" w:rsidP="005103F7">
      <w:pPr>
        <w:rPr>
          <w:sz w:val="22"/>
          <w:szCs w:val="22"/>
        </w:rPr>
      </w:pPr>
    </w:p>
    <w:p w14:paraId="2AB65DDD" w14:textId="7E11D3B6" w:rsidR="005103F7" w:rsidRPr="005103F7" w:rsidRDefault="005103F7" w:rsidP="005103F7">
      <w:pPr>
        <w:rPr>
          <w:sz w:val="22"/>
          <w:szCs w:val="22"/>
        </w:rPr>
      </w:pPr>
    </w:p>
    <w:p w14:paraId="5CB1B731" w14:textId="20D3F728" w:rsidR="005103F7" w:rsidRPr="005103F7" w:rsidRDefault="005103F7" w:rsidP="005103F7">
      <w:pPr>
        <w:rPr>
          <w:sz w:val="22"/>
          <w:szCs w:val="22"/>
        </w:rPr>
      </w:pPr>
    </w:p>
    <w:p w14:paraId="77C08617" w14:textId="49F56E94" w:rsidR="005103F7" w:rsidRPr="005103F7" w:rsidRDefault="005103F7" w:rsidP="005103F7">
      <w:pPr>
        <w:rPr>
          <w:sz w:val="22"/>
          <w:szCs w:val="22"/>
        </w:rPr>
      </w:pPr>
    </w:p>
    <w:p w14:paraId="00D78577" w14:textId="6A7CEF47" w:rsidR="005103F7" w:rsidRPr="005103F7" w:rsidRDefault="005103F7" w:rsidP="005103F7">
      <w:pPr>
        <w:rPr>
          <w:sz w:val="22"/>
          <w:szCs w:val="22"/>
        </w:rPr>
      </w:pPr>
    </w:p>
    <w:p w14:paraId="7C2E8513" w14:textId="737F3917" w:rsidR="005103F7" w:rsidRPr="005103F7" w:rsidRDefault="005103F7" w:rsidP="005103F7">
      <w:pPr>
        <w:rPr>
          <w:sz w:val="22"/>
          <w:szCs w:val="22"/>
        </w:rPr>
      </w:pPr>
    </w:p>
    <w:p w14:paraId="5C4A705E" w14:textId="79516403" w:rsidR="005103F7" w:rsidRPr="005103F7" w:rsidRDefault="005103F7" w:rsidP="005103F7">
      <w:pPr>
        <w:rPr>
          <w:sz w:val="22"/>
          <w:szCs w:val="22"/>
        </w:rPr>
      </w:pPr>
    </w:p>
    <w:p w14:paraId="6F5DD5A8" w14:textId="69B1EF74" w:rsidR="005103F7" w:rsidRPr="005103F7" w:rsidRDefault="005103F7" w:rsidP="005103F7">
      <w:pPr>
        <w:rPr>
          <w:sz w:val="22"/>
          <w:szCs w:val="22"/>
        </w:rPr>
      </w:pPr>
    </w:p>
    <w:p w14:paraId="421FA1AF" w14:textId="6D9AA44D" w:rsidR="005103F7" w:rsidRPr="005103F7" w:rsidRDefault="005103F7" w:rsidP="005103F7">
      <w:pPr>
        <w:rPr>
          <w:sz w:val="22"/>
          <w:szCs w:val="22"/>
        </w:rPr>
      </w:pPr>
    </w:p>
    <w:p w14:paraId="26E49A6D" w14:textId="542F22CB" w:rsidR="005103F7" w:rsidRPr="005103F7" w:rsidRDefault="005103F7" w:rsidP="005103F7">
      <w:pPr>
        <w:rPr>
          <w:sz w:val="22"/>
          <w:szCs w:val="22"/>
        </w:rPr>
      </w:pPr>
    </w:p>
    <w:p w14:paraId="7BCCFACB" w14:textId="09A1233F" w:rsidR="005103F7" w:rsidRPr="005103F7" w:rsidRDefault="00345DCB" w:rsidP="00345DCB">
      <w:pPr>
        <w:tabs>
          <w:tab w:val="left" w:pos="963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7088B4D" w14:textId="77777777" w:rsidR="005103F7" w:rsidRPr="005103F7" w:rsidRDefault="005103F7" w:rsidP="005103F7">
      <w:pPr>
        <w:rPr>
          <w:sz w:val="22"/>
          <w:szCs w:val="22"/>
        </w:rPr>
      </w:pPr>
    </w:p>
    <w:p w14:paraId="109D0E4D" w14:textId="5512DCF6" w:rsidR="005103F7" w:rsidRPr="005103F7" w:rsidRDefault="005103F7" w:rsidP="005103F7">
      <w:pPr>
        <w:rPr>
          <w:sz w:val="22"/>
          <w:szCs w:val="22"/>
        </w:rPr>
      </w:pPr>
    </w:p>
    <w:p w14:paraId="7B3EA45A" w14:textId="77777777" w:rsidR="005103F7" w:rsidRPr="005103F7" w:rsidRDefault="005103F7" w:rsidP="005103F7">
      <w:pPr>
        <w:rPr>
          <w:sz w:val="22"/>
          <w:szCs w:val="22"/>
        </w:rPr>
      </w:pPr>
    </w:p>
    <w:p w14:paraId="3AEE461E" w14:textId="308DB737" w:rsidR="005103F7" w:rsidRPr="00573B41" w:rsidRDefault="00E232AC" w:rsidP="00573B41">
      <w:pPr>
        <w:tabs>
          <w:tab w:val="left" w:pos="2975"/>
        </w:tabs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9" behindDoc="0" locked="0" layoutInCell="1" allowOverlap="1" wp14:anchorId="18934599" wp14:editId="0BDD9327">
                <wp:simplePos x="0" y="0"/>
                <wp:positionH relativeFrom="margin">
                  <wp:posOffset>0</wp:posOffset>
                </wp:positionH>
                <wp:positionV relativeFrom="paragraph">
                  <wp:posOffset>304165</wp:posOffset>
                </wp:positionV>
                <wp:extent cx="6296025" cy="923925"/>
                <wp:effectExtent l="0" t="0" r="0" b="0"/>
                <wp:wrapNone/>
                <wp:docPr id="682476060" name="Text Box 682476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16B99" w14:textId="04795B66" w:rsidR="00E232AC" w:rsidRPr="00A875E9" w:rsidRDefault="00E232AC" w:rsidP="00E232AC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4599" id="Text Box 682476060" o:spid="_x0000_s1037" type="#_x0000_t202" style="position:absolute;margin-left:0;margin-top:23.95pt;width:495.75pt;height:72.75pt;z-index:2517248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4DIGwIAADQ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" filled="f" stroked="f" strokeweight=".5pt">
                <v:textbox>
                  <w:txbxContent>
                    <w:p w14:paraId="76C16B99" w14:textId="04795B66" w:rsidR="00E232AC" w:rsidRPr="00A875E9" w:rsidRDefault="00E232AC" w:rsidP="00E232AC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103F7" w:rsidRPr="00573B41" w:rsidSect="00EB14CE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4F2A0" w14:textId="77777777" w:rsidR="000C3FD3" w:rsidRDefault="000C3FD3" w:rsidP="005F6B6C">
      <w:r>
        <w:separator/>
      </w:r>
    </w:p>
  </w:endnote>
  <w:endnote w:type="continuationSeparator" w:id="0">
    <w:p w14:paraId="111B9C77" w14:textId="77777777" w:rsidR="000C3FD3" w:rsidRDefault="000C3FD3" w:rsidP="005F6B6C">
      <w:r>
        <w:continuationSeparator/>
      </w:r>
    </w:p>
  </w:endnote>
  <w:endnote w:type="continuationNotice" w:id="1">
    <w:p w14:paraId="34739C78" w14:textId="77777777" w:rsidR="000C3FD3" w:rsidRDefault="000C3F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5"/>
      <w:gridCol w:w="3515"/>
      <w:gridCol w:w="3515"/>
    </w:tblGrid>
    <w:tr w:rsidR="190AA9FF" w14:paraId="00007319" w14:textId="77777777" w:rsidTr="190AA9FF">
      <w:trPr>
        <w:trHeight w:val="300"/>
      </w:trPr>
      <w:tc>
        <w:tcPr>
          <w:tcW w:w="3515" w:type="dxa"/>
        </w:tcPr>
        <w:p w14:paraId="78CF535F" w14:textId="7C50B075" w:rsidR="190AA9FF" w:rsidRDefault="190AA9FF" w:rsidP="190AA9FF">
          <w:pPr>
            <w:pStyle w:val="Header"/>
            <w:ind w:left="-115"/>
          </w:pPr>
        </w:p>
      </w:tc>
      <w:tc>
        <w:tcPr>
          <w:tcW w:w="3515" w:type="dxa"/>
        </w:tcPr>
        <w:p w14:paraId="03B519A7" w14:textId="3412E537" w:rsidR="190AA9FF" w:rsidRDefault="190AA9FF" w:rsidP="190AA9FF">
          <w:pPr>
            <w:pStyle w:val="Header"/>
            <w:jc w:val="center"/>
          </w:pPr>
        </w:p>
      </w:tc>
      <w:tc>
        <w:tcPr>
          <w:tcW w:w="3515" w:type="dxa"/>
        </w:tcPr>
        <w:p w14:paraId="7916C53B" w14:textId="341E363B" w:rsidR="190AA9FF" w:rsidRDefault="190AA9FF" w:rsidP="190AA9FF">
          <w:pPr>
            <w:pStyle w:val="Header"/>
            <w:ind w:right="-115"/>
            <w:jc w:val="right"/>
          </w:pPr>
        </w:p>
      </w:tc>
    </w:tr>
  </w:tbl>
  <w:p w14:paraId="0464876D" w14:textId="13E75524" w:rsidR="190AA9FF" w:rsidRDefault="190AA9FF" w:rsidP="190AA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57913" w14:textId="77777777" w:rsidR="000C3FD3" w:rsidRDefault="000C3FD3" w:rsidP="005F6B6C">
      <w:r>
        <w:separator/>
      </w:r>
    </w:p>
  </w:footnote>
  <w:footnote w:type="continuationSeparator" w:id="0">
    <w:p w14:paraId="3759A914" w14:textId="77777777" w:rsidR="000C3FD3" w:rsidRDefault="000C3FD3" w:rsidP="005F6B6C">
      <w:r>
        <w:continuationSeparator/>
      </w:r>
    </w:p>
  </w:footnote>
  <w:footnote w:type="continuationNotice" w:id="1">
    <w:p w14:paraId="07C90845" w14:textId="77777777" w:rsidR="000C3FD3" w:rsidRDefault="000C3F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2CD1" w14:textId="54DF0C8E" w:rsidR="005F6B6C" w:rsidRDefault="00984A26" w:rsidP="00A955A0">
    <w:pPr>
      <w:pStyle w:val="Header"/>
      <w:tabs>
        <w:tab w:val="clear" w:pos="4513"/>
        <w:tab w:val="clear" w:pos="9026"/>
        <w:tab w:val="right" w:pos="1054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AAA4BD4" wp14:editId="37304DA6">
          <wp:simplePos x="0" y="0"/>
          <wp:positionH relativeFrom="column">
            <wp:posOffset>-469900</wp:posOffset>
          </wp:positionH>
          <wp:positionV relativeFrom="paragraph">
            <wp:posOffset>-487680</wp:posOffset>
          </wp:positionV>
          <wp:extent cx="7605895" cy="10751820"/>
          <wp:effectExtent l="0" t="0" r="0" b="0"/>
          <wp:wrapNone/>
          <wp:docPr id="16" name="Picture 16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screenshot of a compu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895" cy="1075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55A0">
      <w:tab/>
    </w:r>
  </w:p>
  <w:p w14:paraId="4BB12059" w14:textId="77777777" w:rsidR="005F6B6C" w:rsidRDefault="005F6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96800"/>
    <w:multiLevelType w:val="hybridMultilevel"/>
    <w:tmpl w:val="7F5095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3A4381"/>
    <w:multiLevelType w:val="multilevel"/>
    <w:tmpl w:val="C302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603F2"/>
    <w:multiLevelType w:val="hybridMultilevel"/>
    <w:tmpl w:val="F4EA3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94E4E"/>
    <w:multiLevelType w:val="hybridMultilevel"/>
    <w:tmpl w:val="3A4E543E"/>
    <w:lvl w:ilvl="0" w:tplc="767A93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5721"/>
    <w:multiLevelType w:val="multilevel"/>
    <w:tmpl w:val="8A98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C05C14"/>
    <w:multiLevelType w:val="hybridMultilevel"/>
    <w:tmpl w:val="62BE98AA"/>
    <w:lvl w:ilvl="0" w:tplc="1E96B0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741B0"/>
    <w:multiLevelType w:val="hybridMultilevel"/>
    <w:tmpl w:val="F9108D26"/>
    <w:lvl w:ilvl="0" w:tplc="94786A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A47DD"/>
    <w:multiLevelType w:val="multilevel"/>
    <w:tmpl w:val="64C0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11B5E"/>
    <w:multiLevelType w:val="hybridMultilevel"/>
    <w:tmpl w:val="0F860AD6"/>
    <w:lvl w:ilvl="0" w:tplc="30404F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35016"/>
    <w:multiLevelType w:val="multilevel"/>
    <w:tmpl w:val="4BEE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B74976"/>
    <w:multiLevelType w:val="hybridMultilevel"/>
    <w:tmpl w:val="FB824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E1126D"/>
    <w:multiLevelType w:val="hybridMultilevel"/>
    <w:tmpl w:val="E83A8A18"/>
    <w:lvl w:ilvl="0" w:tplc="4F665E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4326B"/>
    <w:multiLevelType w:val="hybridMultilevel"/>
    <w:tmpl w:val="A4C0D92C"/>
    <w:lvl w:ilvl="0" w:tplc="8B7CA55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D40CB"/>
    <w:multiLevelType w:val="hybridMultilevel"/>
    <w:tmpl w:val="FF60C1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85764"/>
    <w:multiLevelType w:val="hybridMultilevel"/>
    <w:tmpl w:val="C87AABBA"/>
    <w:lvl w:ilvl="0" w:tplc="FDD8F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D39D0"/>
    <w:multiLevelType w:val="hybridMultilevel"/>
    <w:tmpl w:val="3A9E24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F37D1"/>
    <w:multiLevelType w:val="multilevel"/>
    <w:tmpl w:val="144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0406C4"/>
    <w:multiLevelType w:val="hybridMultilevel"/>
    <w:tmpl w:val="542691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87430"/>
    <w:multiLevelType w:val="multilevel"/>
    <w:tmpl w:val="6C02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782076"/>
    <w:multiLevelType w:val="hybridMultilevel"/>
    <w:tmpl w:val="EC04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22595"/>
    <w:multiLevelType w:val="hybridMultilevel"/>
    <w:tmpl w:val="318E92A6"/>
    <w:lvl w:ilvl="0" w:tplc="7CB464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A37419"/>
    <w:multiLevelType w:val="hybridMultilevel"/>
    <w:tmpl w:val="D51084D6"/>
    <w:lvl w:ilvl="0" w:tplc="DDF48C0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E657C9"/>
    <w:multiLevelType w:val="hybridMultilevel"/>
    <w:tmpl w:val="ACDC126A"/>
    <w:lvl w:ilvl="0" w:tplc="97DE9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14B71"/>
    <w:multiLevelType w:val="multilevel"/>
    <w:tmpl w:val="F216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D1F7A"/>
    <w:multiLevelType w:val="hybridMultilevel"/>
    <w:tmpl w:val="33C685AA"/>
    <w:lvl w:ilvl="0" w:tplc="7CE29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B1157"/>
    <w:multiLevelType w:val="hybridMultilevel"/>
    <w:tmpl w:val="C9DA2AFE"/>
    <w:lvl w:ilvl="0" w:tplc="080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EDB4DE7"/>
    <w:multiLevelType w:val="hybridMultilevel"/>
    <w:tmpl w:val="349A4E1E"/>
    <w:lvl w:ilvl="0" w:tplc="3AC067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767B46"/>
    <w:multiLevelType w:val="hybridMultilevel"/>
    <w:tmpl w:val="ED3A512A"/>
    <w:lvl w:ilvl="0" w:tplc="9E849A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674D8"/>
    <w:multiLevelType w:val="hybridMultilevel"/>
    <w:tmpl w:val="038461C6"/>
    <w:lvl w:ilvl="0" w:tplc="720A49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2E2D9C"/>
    <w:multiLevelType w:val="multilevel"/>
    <w:tmpl w:val="C51A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4D1AC7"/>
    <w:multiLevelType w:val="hybridMultilevel"/>
    <w:tmpl w:val="AE0A5E0A"/>
    <w:lvl w:ilvl="0" w:tplc="142E72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BF66A1"/>
    <w:multiLevelType w:val="hybridMultilevel"/>
    <w:tmpl w:val="5A6C5844"/>
    <w:lvl w:ilvl="0" w:tplc="DD1866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9B279F"/>
    <w:multiLevelType w:val="multilevel"/>
    <w:tmpl w:val="9006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06112A"/>
    <w:multiLevelType w:val="multilevel"/>
    <w:tmpl w:val="31C22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A27DF4"/>
    <w:multiLevelType w:val="hybridMultilevel"/>
    <w:tmpl w:val="F33A9096"/>
    <w:lvl w:ilvl="0" w:tplc="C27474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592129">
    <w:abstractNumId w:val="0"/>
  </w:num>
  <w:num w:numId="2" w16cid:durableId="1608612244">
    <w:abstractNumId w:val="1"/>
  </w:num>
  <w:num w:numId="3" w16cid:durableId="745541591">
    <w:abstractNumId w:val="22"/>
  </w:num>
  <w:num w:numId="4" w16cid:durableId="165484773">
    <w:abstractNumId w:val="13"/>
  </w:num>
  <w:num w:numId="5" w16cid:durableId="276764974">
    <w:abstractNumId w:val="31"/>
  </w:num>
  <w:num w:numId="6" w16cid:durableId="464322882">
    <w:abstractNumId w:val="25"/>
  </w:num>
  <w:num w:numId="7" w16cid:durableId="1932348676">
    <w:abstractNumId w:val="18"/>
  </w:num>
  <w:num w:numId="8" w16cid:durableId="1514492061">
    <w:abstractNumId w:val="26"/>
  </w:num>
  <w:num w:numId="9" w16cid:durableId="1218972920">
    <w:abstractNumId w:val="14"/>
  </w:num>
  <w:num w:numId="10" w16cid:durableId="275063064">
    <w:abstractNumId w:val="16"/>
  </w:num>
  <w:num w:numId="11" w16cid:durableId="1908421418">
    <w:abstractNumId w:val="3"/>
  </w:num>
  <w:num w:numId="12" w16cid:durableId="366687219">
    <w:abstractNumId w:val="11"/>
  </w:num>
  <w:num w:numId="13" w16cid:durableId="1245914422">
    <w:abstractNumId w:val="19"/>
  </w:num>
  <w:num w:numId="14" w16cid:durableId="1171985835">
    <w:abstractNumId w:val="10"/>
  </w:num>
  <w:num w:numId="15" w16cid:durableId="1572764261">
    <w:abstractNumId w:val="34"/>
  </w:num>
  <w:num w:numId="16" w16cid:durableId="1473710715">
    <w:abstractNumId w:val="20"/>
  </w:num>
  <w:num w:numId="17" w16cid:durableId="498230674">
    <w:abstractNumId w:val="17"/>
  </w:num>
  <w:num w:numId="18" w16cid:durableId="1222667217">
    <w:abstractNumId w:val="24"/>
  </w:num>
  <w:num w:numId="19" w16cid:durableId="1500845123">
    <w:abstractNumId w:val="33"/>
  </w:num>
  <w:num w:numId="20" w16cid:durableId="861286063">
    <w:abstractNumId w:val="2"/>
  </w:num>
  <w:num w:numId="21" w16cid:durableId="220016810">
    <w:abstractNumId w:val="8"/>
  </w:num>
  <w:num w:numId="22" w16cid:durableId="250821101">
    <w:abstractNumId w:val="5"/>
  </w:num>
  <w:num w:numId="23" w16cid:durableId="1614361980">
    <w:abstractNumId w:val="30"/>
  </w:num>
  <w:num w:numId="24" w16cid:durableId="204371526">
    <w:abstractNumId w:val="29"/>
  </w:num>
  <w:num w:numId="25" w16cid:durableId="76295664">
    <w:abstractNumId w:val="9"/>
  </w:num>
  <w:num w:numId="26" w16cid:durableId="2077780656">
    <w:abstractNumId w:val="21"/>
  </w:num>
  <w:num w:numId="27" w16cid:durableId="1189442595">
    <w:abstractNumId w:val="4"/>
  </w:num>
  <w:num w:numId="28" w16cid:durableId="492913755">
    <w:abstractNumId w:val="27"/>
  </w:num>
  <w:num w:numId="29" w16cid:durableId="1445617023">
    <w:abstractNumId w:val="6"/>
  </w:num>
  <w:num w:numId="30" w16cid:durableId="1918787375">
    <w:abstractNumId w:val="7"/>
  </w:num>
  <w:num w:numId="31" w16cid:durableId="287126800">
    <w:abstractNumId w:val="35"/>
  </w:num>
  <w:num w:numId="32" w16cid:durableId="996499640">
    <w:abstractNumId w:val="28"/>
  </w:num>
  <w:num w:numId="33" w16cid:durableId="2042196357">
    <w:abstractNumId w:val="23"/>
  </w:num>
  <w:num w:numId="34" w16cid:durableId="408384569">
    <w:abstractNumId w:val="32"/>
  </w:num>
  <w:num w:numId="35" w16cid:durableId="855847635">
    <w:abstractNumId w:val="15"/>
  </w:num>
  <w:num w:numId="36" w16cid:durableId="17911653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26"/>
    <w:rsid w:val="00000263"/>
    <w:rsid w:val="00002232"/>
    <w:rsid w:val="0000445D"/>
    <w:rsid w:val="00006071"/>
    <w:rsid w:val="000071F8"/>
    <w:rsid w:val="00007B9E"/>
    <w:rsid w:val="00007D64"/>
    <w:rsid w:val="00010E42"/>
    <w:rsid w:val="0001326D"/>
    <w:rsid w:val="000146BE"/>
    <w:rsid w:val="00014AC8"/>
    <w:rsid w:val="00016C54"/>
    <w:rsid w:val="0002027C"/>
    <w:rsid w:val="00021F16"/>
    <w:rsid w:val="00024C2B"/>
    <w:rsid w:val="000272B1"/>
    <w:rsid w:val="0002795C"/>
    <w:rsid w:val="000333BA"/>
    <w:rsid w:val="00033787"/>
    <w:rsid w:val="00033DFF"/>
    <w:rsid w:val="000356AC"/>
    <w:rsid w:val="000404F6"/>
    <w:rsid w:val="00040AEC"/>
    <w:rsid w:val="00041D64"/>
    <w:rsid w:val="00043215"/>
    <w:rsid w:val="00043FEF"/>
    <w:rsid w:val="000440AB"/>
    <w:rsid w:val="00046AD9"/>
    <w:rsid w:val="00050A69"/>
    <w:rsid w:val="000521AE"/>
    <w:rsid w:val="0005409C"/>
    <w:rsid w:val="00054504"/>
    <w:rsid w:val="00055898"/>
    <w:rsid w:val="00062166"/>
    <w:rsid w:val="000649DB"/>
    <w:rsid w:val="00064CA7"/>
    <w:rsid w:val="00064F0A"/>
    <w:rsid w:val="00066BBA"/>
    <w:rsid w:val="00067CA5"/>
    <w:rsid w:val="00070527"/>
    <w:rsid w:val="000712CE"/>
    <w:rsid w:val="00071E58"/>
    <w:rsid w:val="00074B43"/>
    <w:rsid w:val="000757BF"/>
    <w:rsid w:val="00076E78"/>
    <w:rsid w:val="000778D9"/>
    <w:rsid w:val="000800C4"/>
    <w:rsid w:val="000818B7"/>
    <w:rsid w:val="00084AF0"/>
    <w:rsid w:val="00086418"/>
    <w:rsid w:val="00087293"/>
    <w:rsid w:val="000872F2"/>
    <w:rsid w:val="00091178"/>
    <w:rsid w:val="00093457"/>
    <w:rsid w:val="00093541"/>
    <w:rsid w:val="0009474C"/>
    <w:rsid w:val="0009527B"/>
    <w:rsid w:val="0009558B"/>
    <w:rsid w:val="000969EE"/>
    <w:rsid w:val="000A1958"/>
    <w:rsid w:val="000A2E65"/>
    <w:rsid w:val="000A6693"/>
    <w:rsid w:val="000B1C4A"/>
    <w:rsid w:val="000B1DF6"/>
    <w:rsid w:val="000B20E2"/>
    <w:rsid w:val="000B3696"/>
    <w:rsid w:val="000B44EC"/>
    <w:rsid w:val="000B51DC"/>
    <w:rsid w:val="000B6874"/>
    <w:rsid w:val="000B6BBD"/>
    <w:rsid w:val="000C1106"/>
    <w:rsid w:val="000C1C99"/>
    <w:rsid w:val="000C34B8"/>
    <w:rsid w:val="000C3FD3"/>
    <w:rsid w:val="000C6281"/>
    <w:rsid w:val="000C68E3"/>
    <w:rsid w:val="000C6A65"/>
    <w:rsid w:val="000C74D5"/>
    <w:rsid w:val="000C77C3"/>
    <w:rsid w:val="000D1D7E"/>
    <w:rsid w:val="000D323C"/>
    <w:rsid w:val="000D37C1"/>
    <w:rsid w:val="000D4101"/>
    <w:rsid w:val="000D4D01"/>
    <w:rsid w:val="000D4F8E"/>
    <w:rsid w:val="000D4FA3"/>
    <w:rsid w:val="000D7F36"/>
    <w:rsid w:val="000E0566"/>
    <w:rsid w:val="000E22F9"/>
    <w:rsid w:val="000E35AF"/>
    <w:rsid w:val="000E4EEB"/>
    <w:rsid w:val="000E700C"/>
    <w:rsid w:val="000F00A0"/>
    <w:rsid w:val="000F12D1"/>
    <w:rsid w:val="000F1AE4"/>
    <w:rsid w:val="000F2C4B"/>
    <w:rsid w:val="000F2E2A"/>
    <w:rsid w:val="000F2EEC"/>
    <w:rsid w:val="000F3735"/>
    <w:rsid w:val="000F471B"/>
    <w:rsid w:val="000F5710"/>
    <w:rsid w:val="000F7E17"/>
    <w:rsid w:val="00103020"/>
    <w:rsid w:val="001039CB"/>
    <w:rsid w:val="00103D28"/>
    <w:rsid w:val="00106138"/>
    <w:rsid w:val="00106B10"/>
    <w:rsid w:val="00111617"/>
    <w:rsid w:val="00112A60"/>
    <w:rsid w:val="00113410"/>
    <w:rsid w:val="00113A0A"/>
    <w:rsid w:val="0011737F"/>
    <w:rsid w:val="00117DD5"/>
    <w:rsid w:val="00122D56"/>
    <w:rsid w:val="00123AEA"/>
    <w:rsid w:val="001249A2"/>
    <w:rsid w:val="00125D29"/>
    <w:rsid w:val="001272FC"/>
    <w:rsid w:val="00130CB3"/>
    <w:rsid w:val="001330FD"/>
    <w:rsid w:val="0013327D"/>
    <w:rsid w:val="001334C6"/>
    <w:rsid w:val="00134699"/>
    <w:rsid w:val="00136DD6"/>
    <w:rsid w:val="00140EAF"/>
    <w:rsid w:val="00141192"/>
    <w:rsid w:val="001414C1"/>
    <w:rsid w:val="0014231E"/>
    <w:rsid w:val="00142374"/>
    <w:rsid w:val="00144574"/>
    <w:rsid w:val="00145C31"/>
    <w:rsid w:val="001506B1"/>
    <w:rsid w:val="00151EB9"/>
    <w:rsid w:val="00153666"/>
    <w:rsid w:val="00154093"/>
    <w:rsid w:val="00154410"/>
    <w:rsid w:val="0015483C"/>
    <w:rsid w:val="00155961"/>
    <w:rsid w:val="00160B98"/>
    <w:rsid w:val="001621F2"/>
    <w:rsid w:val="001627C3"/>
    <w:rsid w:val="00162933"/>
    <w:rsid w:val="00162A55"/>
    <w:rsid w:val="001660FC"/>
    <w:rsid w:val="00170F50"/>
    <w:rsid w:val="001737ED"/>
    <w:rsid w:val="00176AA8"/>
    <w:rsid w:val="00176D25"/>
    <w:rsid w:val="0017788C"/>
    <w:rsid w:val="00177C3E"/>
    <w:rsid w:val="00180E03"/>
    <w:rsid w:val="00180E1B"/>
    <w:rsid w:val="001812CD"/>
    <w:rsid w:val="00181B15"/>
    <w:rsid w:val="00183027"/>
    <w:rsid w:val="00184950"/>
    <w:rsid w:val="00184BB9"/>
    <w:rsid w:val="00185EC4"/>
    <w:rsid w:val="001863F6"/>
    <w:rsid w:val="00190D52"/>
    <w:rsid w:val="00191508"/>
    <w:rsid w:val="001939EC"/>
    <w:rsid w:val="00195E78"/>
    <w:rsid w:val="00195F9B"/>
    <w:rsid w:val="001A0628"/>
    <w:rsid w:val="001A140A"/>
    <w:rsid w:val="001A280B"/>
    <w:rsid w:val="001A282F"/>
    <w:rsid w:val="001A483F"/>
    <w:rsid w:val="001A4B67"/>
    <w:rsid w:val="001A5996"/>
    <w:rsid w:val="001A5ACE"/>
    <w:rsid w:val="001A6800"/>
    <w:rsid w:val="001A754E"/>
    <w:rsid w:val="001B01FD"/>
    <w:rsid w:val="001B1315"/>
    <w:rsid w:val="001B3859"/>
    <w:rsid w:val="001B4110"/>
    <w:rsid w:val="001B4884"/>
    <w:rsid w:val="001B5E3F"/>
    <w:rsid w:val="001B7114"/>
    <w:rsid w:val="001B7297"/>
    <w:rsid w:val="001B7B3F"/>
    <w:rsid w:val="001C088B"/>
    <w:rsid w:val="001C495D"/>
    <w:rsid w:val="001C5876"/>
    <w:rsid w:val="001C659B"/>
    <w:rsid w:val="001C7DB4"/>
    <w:rsid w:val="001D28DE"/>
    <w:rsid w:val="001D2D11"/>
    <w:rsid w:val="001D3DD3"/>
    <w:rsid w:val="001D69CA"/>
    <w:rsid w:val="001D6F22"/>
    <w:rsid w:val="001E069E"/>
    <w:rsid w:val="001E0999"/>
    <w:rsid w:val="001E0BC7"/>
    <w:rsid w:val="001E2FE4"/>
    <w:rsid w:val="001E4E95"/>
    <w:rsid w:val="001E5492"/>
    <w:rsid w:val="001E5884"/>
    <w:rsid w:val="001E5A43"/>
    <w:rsid w:val="001E7885"/>
    <w:rsid w:val="001F1D39"/>
    <w:rsid w:val="001F2B3B"/>
    <w:rsid w:val="001F401F"/>
    <w:rsid w:val="001F6DF8"/>
    <w:rsid w:val="001F7678"/>
    <w:rsid w:val="00200818"/>
    <w:rsid w:val="00200D66"/>
    <w:rsid w:val="0020260F"/>
    <w:rsid w:val="00202E0C"/>
    <w:rsid w:val="0020380E"/>
    <w:rsid w:val="0020388E"/>
    <w:rsid w:val="00204A57"/>
    <w:rsid w:val="0020556B"/>
    <w:rsid w:val="002065EF"/>
    <w:rsid w:val="00206649"/>
    <w:rsid w:val="002067D0"/>
    <w:rsid w:val="00206995"/>
    <w:rsid w:val="002105D5"/>
    <w:rsid w:val="0021335C"/>
    <w:rsid w:val="00217FBA"/>
    <w:rsid w:val="002248A2"/>
    <w:rsid w:val="00225C00"/>
    <w:rsid w:val="002267FF"/>
    <w:rsid w:val="00227B7F"/>
    <w:rsid w:val="00227C17"/>
    <w:rsid w:val="002313DB"/>
    <w:rsid w:val="00231C96"/>
    <w:rsid w:val="002341DC"/>
    <w:rsid w:val="002368DC"/>
    <w:rsid w:val="00236A87"/>
    <w:rsid w:val="00237588"/>
    <w:rsid w:val="00240341"/>
    <w:rsid w:val="00242A10"/>
    <w:rsid w:val="0024447F"/>
    <w:rsid w:val="00247247"/>
    <w:rsid w:val="002475D6"/>
    <w:rsid w:val="00247F1A"/>
    <w:rsid w:val="002510F2"/>
    <w:rsid w:val="00251B3B"/>
    <w:rsid w:val="00251BA1"/>
    <w:rsid w:val="002526CF"/>
    <w:rsid w:val="00255465"/>
    <w:rsid w:val="002566F8"/>
    <w:rsid w:val="00257509"/>
    <w:rsid w:val="00257910"/>
    <w:rsid w:val="00260993"/>
    <w:rsid w:val="0026311D"/>
    <w:rsid w:val="00266C29"/>
    <w:rsid w:val="00266FDB"/>
    <w:rsid w:val="00267B23"/>
    <w:rsid w:val="00271EC5"/>
    <w:rsid w:val="0027240F"/>
    <w:rsid w:val="00273289"/>
    <w:rsid w:val="00273CB9"/>
    <w:rsid w:val="00274061"/>
    <w:rsid w:val="00274A9F"/>
    <w:rsid w:val="00274EB1"/>
    <w:rsid w:val="00276A06"/>
    <w:rsid w:val="0027740D"/>
    <w:rsid w:val="00280268"/>
    <w:rsid w:val="0028146F"/>
    <w:rsid w:val="00282F65"/>
    <w:rsid w:val="00283505"/>
    <w:rsid w:val="0028370A"/>
    <w:rsid w:val="00284A1C"/>
    <w:rsid w:val="00285833"/>
    <w:rsid w:val="00286E90"/>
    <w:rsid w:val="0029002F"/>
    <w:rsid w:val="0029204A"/>
    <w:rsid w:val="0029277D"/>
    <w:rsid w:val="00293726"/>
    <w:rsid w:val="0029409A"/>
    <w:rsid w:val="00294AA6"/>
    <w:rsid w:val="00295739"/>
    <w:rsid w:val="00296FE9"/>
    <w:rsid w:val="002976B6"/>
    <w:rsid w:val="002A0297"/>
    <w:rsid w:val="002A0E62"/>
    <w:rsid w:val="002A10EC"/>
    <w:rsid w:val="002A19DB"/>
    <w:rsid w:val="002A228E"/>
    <w:rsid w:val="002A24F0"/>
    <w:rsid w:val="002A2A85"/>
    <w:rsid w:val="002A2C52"/>
    <w:rsid w:val="002A649C"/>
    <w:rsid w:val="002A6E3D"/>
    <w:rsid w:val="002A6E91"/>
    <w:rsid w:val="002A748A"/>
    <w:rsid w:val="002B06FA"/>
    <w:rsid w:val="002B2313"/>
    <w:rsid w:val="002B25A1"/>
    <w:rsid w:val="002B3025"/>
    <w:rsid w:val="002B3A96"/>
    <w:rsid w:val="002B63F8"/>
    <w:rsid w:val="002B6E51"/>
    <w:rsid w:val="002B775A"/>
    <w:rsid w:val="002C086E"/>
    <w:rsid w:val="002C16E3"/>
    <w:rsid w:val="002C1F20"/>
    <w:rsid w:val="002C3072"/>
    <w:rsid w:val="002C3B3A"/>
    <w:rsid w:val="002C5176"/>
    <w:rsid w:val="002D18DE"/>
    <w:rsid w:val="002D2D6A"/>
    <w:rsid w:val="002D497D"/>
    <w:rsid w:val="002D5ABA"/>
    <w:rsid w:val="002E0691"/>
    <w:rsid w:val="002E314A"/>
    <w:rsid w:val="002E401A"/>
    <w:rsid w:val="002E5631"/>
    <w:rsid w:val="002F2D4C"/>
    <w:rsid w:val="002F4199"/>
    <w:rsid w:val="002F5653"/>
    <w:rsid w:val="002F71A5"/>
    <w:rsid w:val="003017AB"/>
    <w:rsid w:val="0030206C"/>
    <w:rsid w:val="003037B9"/>
    <w:rsid w:val="00304854"/>
    <w:rsid w:val="00304866"/>
    <w:rsid w:val="00304C0A"/>
    <w:rsid w:val="00304D59"/>
    <w:rsid w:val="00305AF8"/>
    <w:rsid w:val="00305CBD"/>
    <w:rsid w:val="00306652"/>
    <w:rsid w:val="003107F6"/>
    <w:rsid w:val="00310A3F"/>
    <w:rsid w:val="00311578"/>
    <w:rsid w:val="00312164"/>
    <w:rsid w:val="003122C1"/>
    <w:rsid w:val="00312722"/>
    <w:rsid w:val="00312764"/>
    <w:rsid w:val="00313202"/>
    <w:rsid w:val="0031399E"/>
    <w:rsid w:val="003144AC"/>
    <w:rsid w:val="00314529"/>
    <w:rsid w:val="00314C11"/>
    <w:rsid w:val="0031576A"/>
    <w:rsid w:val="00316F5B"/>
    <w:rsid w:val="00317F74"/>
    <w:rsid w:val="00321BF1"/>
    <w:rsid w:val="00322F74"/>
    <w:rsid w:val="00323801"/>
    <w:rsid w:val="0032399B"/>
    <w:rsid w:val="003247CC"/>
    <w:rsid w:val="003269AB"/>
    <w:rsid w:val="00332068"/>
    <w:rsid w:val="00337965"/>
    <w:rsid w:val="00341138"/>
    <w:rsid w:val="003421D9"/>
    <w:rsid w:val="0034251C"/>
    <w:rsid w:val="00343A84"/>
    <w:rsid w:val="00345DCB"/>
    <w:rsid w:val="00346A36"/>
    <w:rsid w:val="00347D0E"/>
    <w:rsid w:val="00351C75"/>
    <w:rsid w:val="00352964"/>
    <w:rsid w:val="003530A6"/>
    <w:rsid w:val="00353B2A"/>
    <w:rsid w:val="003540AF"/>
    <w:rsid w:val="00355EE7"/>
    <w:rsid w:val="00357121"/>
    <w:rsid w:val="0035770D"/>
    <w:rsid w:val="0036127F"/>
    <w:rsid w:val="00361329"/>
    <w:rsid w:val="0036185C"/>
    <w:rsid w:val="00362537"/>
    <w:rsid w:val="00362687"/>
    <w:rsid w:val="0036352A"/>
    <w:rsid w:val="00365B5D"/>
    <w:rsid w:val="00365CBB"/>
    <w:rsid w:val="0036772D"/>
    <w:rsid w:val="003703E6"/>
    <w:rsid w:val="003703FD"/>
    <w:rsid w:val="00370BC6"/>
    <w:rsid w:val="00370FAD"/>
    <w:rsid w:val="00371374"/>
    <w:rsid w:val="00371BDD"/>
    <w:rsid w:val="003728EB"/>
    <w:rsid w:val="00373E0F"/>
    <w:rsid w:val="003801E3"/>
    <w:rsid w:val="0038054A"/>
    <w:rsid w:val="00380E68"/>
    <w:rsid w:val="00381CDF"/>
    <w:rsid w:val="003825E9"/>
    <w:rsid w:val="003828E4"/>
    <w:rsid w:val="00382FA5"/>
    <w:rsid w:val="00383990"/>
    <w:rsid w:val="00385466"/>
    <w:rsid w:val="003871C8"/>
    <w:rsid w:val="00390B99"/>
    <w:rsid w:val="00394F6D"/>
    <w:rsid w:val="00395787"/>
    <w:rsid w:val="00395B62"/>
    <w:rsid w:val="00396A76"/>
    <w:rsid w:val="00397ED8"/>
    <w:rsid w:val="003A16F2"/>
    <w:rsid w:val="003A47BA"/>
    <w:rsid w:val="003A7CE5"/>
    <w:rsid w:val="003B0463"/>
    <w:rsid w:val="003B1308"/>
    <w:rsid w:val="003B1FCD"/>
    <w:rsid w:val="003B349F"/>
    <w:rsid w:val="003B3F0B"/>
    <w:rsid w:val="003B4512"/>
    <w:rsid w:val="003B4E5C"/>
    <w:rsid w:val="003B6777"/>
    <w:rsid w:val="003C0103"/>
    <w:rsid w:val="003C0485"/>
    <w:rsid w:val="003C28A8"/>
    <w:rsid w:val="003C3FFE"/>
    <w:rsid w:val="003C6321"/>
    <w:rsid w:val="003D09B4"/>
    <w:rsid w:val="003D2A12"/>
    <w:rsid w:val="003D36B1"/>
    <w:rsid w:val="003D3854"/>
    <w:rsid w:val="003D4225"/>
    <w:rsid w:val="003D45CC"/>
    <w:rsid w:val="003D4E04"/>
    <w:rsid w:val="003D51D6"/>
    <w:rsid w:val="003D5476"/>
    <w:rsid w:val="003D792F"/>
    <w:rsid w:val="003E1BA8"/>
    <w:rsid w:val="003E1E4A"/>
    <w:rsid w:val="003E2EDB"/>
    <w:rsid w:val="003E3CE4"/>
    <w:rsid w:val="003E4EF1"/>
    <w:rsid w:val="003E5222"/>
    <w:rsid w:val="003E6694"/>
    <w:rsid w:val="003E759A"/>
    <w:rsid w:val="003F0A5A"/>
    <w:rsid w:val="003F49BB"/>
    <w:rsid w:val="00400194"/>
    <w:rsid w:val="00401E73"/>
    <w:rsid w:val="00403ADE"/>
    <w:rsid w:val="00403FAD"/>
    <w:rsid w:val="00411DFC"/>
    <w:rsid w:val="004170D2"/>
    <w:rsid w:val="00420162"/>
    <w:rsid w:val="0042277E"/>
    <w:rsid w:val="004235BE"/>
    <w:rsid w:val="004249A7"/>
    <w:rsid w:val="0042744E"/>
    <w:rsid w:val="00427D79"/>
    <w:rsid w:val="00427E7A"/>
    <w:rsid w:val="0043172D"/>
    <w:rsid w:val="004323C1"/>
    <w:rsid w:val="00432494"/>
    <w:rsid w:val="00432773"/>
    <w:rsid w:val="004328D5"/>
    <w:rsid w:val="00433B4E"/>
    <w:rsid w:val="00436AC2"/>
    <w:rsid w:val="0043754F"/>
    <w:rsid w:val="004379CB"/>
    <w:rsid w:val="00440D76"/>
    <w:rsid w:val="00442ABC"/>
    <w:rsid w:val="0044365F"/>
    <w:rsid w:val="004461E0"/>
    <w:rsid w:val="00447668"/>
    <w:rsid w:val="004477C5"/>
    <w:rsid w:val="00447AF1"/>
    <w:rsid w:val="00450440"/>
    <w:rsid w:val="0045269C"/>
    <w:rsid w:val="00452B67"/>
    <w:rsid w:val="00454489"/>
    <w:rsid w:val="0045451D"/>
    <w:rsid w:val="00454C8A"/>
    <w:rsid w:val="004563E0"/>
    <w:rsid w:val="00456462"/>
    <w:rsid w:val="00457BB7"/>
    <w:rsid w:val="00460697"/>
    <w:rsid w:val="00460F1D"/>
    <w:rsid w:val="004617ED"/>
    <w:rsid w:val="004619E9"/>
    <w:rsid w:val="004623CA"/>
    <w:rsid w:val="004661F1"/>
    <w:rsid w:val="004666D3"/>
    <w:rsid w:val="00466FC3"/>
    <w:rsid w:val="0046728C"/>
    <w:rsid w:val="0046735F"/>
    <w:rsid w:val="004677A3"/>
    <w:rsid w:val="0047047E"/>
    <w:rsid w:val="00471BE4"/>
    <w:rsid w:val="004741AD"/>
    <w:rsid w:val="004749FB"/>
    <w:rsid w:val="00474F3F"/>
    <w:rsid w:val="00477032"/>
    <w:rsid w:val="00477AA8"/>
    <w:rsid w:val="00481DEF"/>
    <w:rsid w:val="0048200E"/>
    <w:rsid w:val="00482253"/>
    <w:rsid w:val="00483085"/>
    <w:rsid w:val="004831EF"/>
    <w:rsid w:val="00483854"/>
    <w:rsid w:val="00485A08"/>
    <w:rsid w:val="0049074F"/>
    <w:rsid w:val="0049092F"/>
    <w:rsid w:val="00491147"/>
    <w:rsid w:val="00492DCD"/>
    <w:rsid w:val="00493B51"/>
    <w:rsid w:val="00494DE4"/>
    <w:rsid w:val="00495D31"/>
    <w:rsid w:val="00497B93"/>
    <w:rsid w:val="004A05E6"/>
    <w:rsid w:val="004A12EC"/>
    <w:rsid w:val="004A2399"/>
    <w:rsid w:val="004A319A"/>
    <w:rsid w:val="004A4214"/>
    <w:rsid w:val="004A4EB8"/>
    <w:rsid w:val="004A506E"/>
    <w:rsid w:val="004A58E1"/>
    <w:rsid w:val="004A5E56"/>
    <w:rsid w:val="004A7433"/>
    <w:rsid w:val="004B3FC0"/>
    <w:rsid w:val="004B5BE5"/>
    <w:rsid w:val="004B5DC9"/>
    <w:rsid w:val="004B61A1"/>
    <w:rsid w:val="004C0D79"/>
    <w:rsid w:val="004C6D98"/>
    <w:rsid w:val="004C7F5D"/>
    <w:rsid w:val="004D19CA"/>
    <w:rsid w:val="004D58C1"/>
    <w:rsid w:val="004D5AFE"/>
    <w:rsid w:val="004D5FB9"/>
    <w:rsid w:val="004D6082"/>
    <w:rsid w:val="004E054C"/>
    <w:rsid w:val="004E0DC1"/>
    <w:rsid w:val="004E2729"/>
    <w:rsid w:val="004E2732"/>
    <w:rsid w:val="004E60EF"/>
    <w:rsid w:val="004E6797"/>
    <w:rsid w:val="004F16F0"/>
    <w:rsid w:val="004F21E7"/>
    <w:rsid w:val="004F2F88"/>
    <w:rsid w:val="004F349A"/>
    <w:rsid w:val="004F4A67"/>
    <w:rsid w:val="004F6C33"/>
    <w:rsid w:val="004F7AA5"/>
    <w:rsid w:val="00501A10"/>
    <w:rsid w:val="00504DBD"/>
    <w:rsid w:val="00505AAE"/>
    <w:rsid w:val="005103F7"/>
    <w:rsid w:val="00512591"/>
    <w:rsid w:val="00512C6A"/>
    <w:rsid w:val="005154AA"/>
    <w:rsid w:val="00515960"/>
    <w:rsid w:val="00520561"/>
    <w:rsid w:val="00520782"/>
    <w:rsid w:val="00520B3A"/>
    <w:rsid w:val="00522776"/>
    <w:rsid w:val="00522FDB"/>
    <w:rsid w:val="005237F7"/>
    <w:rsid w:val="005249CE"/>
    <w:rsid w:val="0052529C"/>
    <w:rsid w:val="0052668E"/>
    <w:rsid w:val="00526A0A"/>
    <w:rsid w:val="00527702"/>
    <w:rsid w:val="00530553"/>
    <w:rsid w:val="005317A5"/>
    <w:rsid w:val="005321B0"/>
    <w:rsid w:val="00532851"/>
    <w:rsid w:val="005332C7"/>
    <w:rsid w:val="0053597D"/>
    <w:rsid w:val="0053641B"/>
    <w:rsid w:val="00540F85"/>
    <w:rsid w:val="00542D70"/>
    <w:rsid w:val="00543B11"/>
    <w:rsid w:val="00545689"/>
    <w:rsid w:val="00545B26"/>
    <w:rsid w:val="00545CC4"/>
    <w:rsid w:val="00546221"/>
    <w:rsid w:val="005500C0"/>
    <w:rsid w:val="005505CA"/>
    <w:rsid w:val="00552BFC"/>
    <w:rsid w:val="00553962"/>
    <w:rsid w:val="00555C4D"/>
    <w:rsid w:val="0055673F"/>
    <w:rsid w:val="005574A2"/>
    <w:rsid w:val="005645CE"/>
    <w:rsid w:val="005658FC"/>
    <w:rsid w:val="00567EF0"/>
    <w:rsid w:val="005706DC"/>
    <w:rsid w:val="00570BF9"/>
    <w:rsid w:val="005712CA"/>
    <w:rsid w:val="00571BC3"/>
    <w:rsid w:val="00573B41"/>
    <w:rsid w:val="00575BA2"/>
    <w:rsid w:val="0058027C"/>
    <w:rsid w:val="0058187D"/>
    <w:rsid w:val="00582A08"/>
    <w:rsid w:val="00582AB2"/>
    <w:rsid w:val="005831D4"/>
    <w:rsid w:val="00587248"/>
    <w:rsid w:val="00592A62"/>
    <w:rsid w:val="00596B92"/>
    <w:rsid w:val="005A1D9E"/>
    <w:rsid w:val="005A25B5"/>
    <w:rsid w:val="005A40B4"/>
    <w:rsid w:val="005A471C"/>
    <w:rsid w:val="005A571D"/>
    <w:rsid w:val="005A6FE8"/>
    <w:rsid w:val="005A76B2"/>
    <w:rsid w:val="005B0E69"/>
    <w:rsid w:val="005B2D76"/>
    <w:rsid w:val="005B40E7"/>
    <w:rsid w:val="005B7C7A"/>
    <w:rsid w:val="005C1620"/>
    <w:rsid w:val="005C3EA3"/>
    <w:rsid w:val="005C5A44"/>
    <w:rsid w:val="005C72BC"/>
    <w:rsid w:val="005C7F1B"/>
    <w:rsid w:val="005D088F"/>
    <w:rsid w:val="005D0900"/>
    <w:rsid w:val="005D157C"/>
    <w:rsid w:val="005D1EA6"/>
    <w:rsid w:val="005D2C2D"/>
    <w:rsid w:val="005D2FA1"/>
    <w:rsid w:val="005D34A4"/>
    <w:rsid w:val="005D5E2D"/>
    <w:rsid w:val="005D70EB"/>
    <w:rsid w:val="005E0380"/>
    <w:rsid w:val="005E16CB"/>
    <w:rsid w:val="005E1C89"/>
    <w:rsid w:val="005E2485"/>
    <w:rsid w:val="005E4485"/>
    <w:rsid w:val="005E44CF"/>
    <w:rsid w:val="005E4A26"/>
    <w:rsid w:val="005E5455"/>
    <w:rsid w:val="005E74CB"/>
    <w:rsid w:val="005F06EB"/>
    <w:rsid w:val="005F0D6F"/>
    <w:rsid w:val="005F379D"/>
    <w:rsid w:val="005F3CDE"/>
    <w:rsid w:val="005F4FBC"/>
    <w:rsid w:val="005F507F"/>
    <w:rsid w:val="005F5175"/>
    <w:rsid w:val="005F53BD"/>
    <w:rsid w:val="005F63DD"/>
    <w:rsid w:val="005F6B6C"/>
    <w:rsid w:val="005F724C"/>
    <w:rsid w:val="0060134E"/>
    <w:rsid w:val="00601840"/>
    <w:rsid w:val="00601D7A"/>
    <w:rsid w:val="006031F8"/>
    <w:rsid w:val="00604D70"/>
    <w:rsid w:val="00605990"/>
    <w:rsid w:val="00606EAF"/>
    <w:rsid w:val="00607399"/>
    <w:rsid w:val="0060765C"/>
    <w:rsid w:val="006104CC"/>
    <w:rsid w:val="0061126B"/>
    <w:rsid w:val="0061194A"/>
    <w:rsid w:val="00612B19"/>
    <w:rsid w:val="00612B84"/>
    <w:rsid w:val="006134A3"/>
    <w:rsid w:val="00615FF6"/>
    <w:rsid w:val="006165C0"/>
    <w:rsid w:val="006177A5"/>
    <w:rsid w:val="00617AF1"/>
    <w:rsid w:val="00617CF0"/>
    <w:rsid w:val="00620884"/>
    <w:rsid w:val="006245F6"/>
    <w:rsid w:val="00624702"/>
    <w:rsid w:val="006247EA"/>
    <w:rsid w:val="00624EDE"/>
    <w:rsid w:val="006255E6"/>
    <w:rsid w:val="00627893"/>
    <w:rsid w:val="00627991"/>
    <w:rsid w:val="00627A6A"/>
    <w:rsid w:val="00627E6A"/>
    <w:rsid w:val="006302AD"/>
    <w:rsid w:val="00630CFB"/>
    <w:rsid w:val="0063380C"/>
    <w:rsid w:val="00634561"/>
    <w:rsid w:val="006353BE"/>
    <w:rsid w:val="00636129"/>
    <w:rsid w:val="006375AB"/>
    <w:rsid w:val="006376F5"/>
    <w:rsid w:val="00637C7E"/>
    <w:rsid w:val="00637D8B"/>
    <w:rsid w:val="00640345"/>
    <w:rsid w:val="00640694"/>
    <w:rsid w:val="00641E08"/>
    <w:rsid w:val="00643053"/>
    <w:rsid w:val="00643240"/>
    <w:rsid w:val="0064568A"/>
    <w:rsid w:val="00646733"/>
    <w:rsid w:val="00646802"/>
    <w:rsid w:val="006519A2"/>
    <w:rsid w:val="00652FAA"/>
    <w:rsid w:val="00653654"/>
    <w:rsid w:val="0065569C"/>
    <w:rsid w:val="006574DF"/>
    <w:rsid w:val="00660A68"/>
    <w:rsid w:val="0066350B"/>
    <w:rsid w:val="00663965"/>
    <w:rsid w:val="0066654A"/>
    <w:rsid w:val="00667843"/>
    <w:rsid w:val="00667D21"/>
    <w:rsid w:val="006711F3"/>
    <w:rsid w:val="00672AC6"/>
    <w:rsid w:val="00673430"/>
    <w:rsid w:val="00675850"/>
    <w:rsid w:val="006767CE"/>
    <w:rsid w:val="0068040E"/>
    <w:rsid w:val="00680461"/>
    <w:rsid w:val="00680C63"/>
    <w:rsid w:val="0068132B"/>
    <w:rsid w:val="0068195B"/>
    <w:rsid w:val="00681BCC"/>
    <w:rsid w:val="0068282B"/>
    <w:rsid w:val="006842E1"/>
    <w:rsid w:val="00685C15"/>
    <w:rsid w:val="00686337"/>
    <w:rsid w:val="00687AF0"/>
    <w:rsid w:val="00687F1F"/>
    <w:rsid w:val="00691EFD"/>
    <w:rsid w:val="00693C28"/>
    <w:rsid w:val="00694034"/>
    <w:rsid w:val="00694BB2"/>
    <w:rsid w:val="00697434"/>
    <w:rsid w:val="006A1C26"/>
    <w:rsid w:val="006A1E7E"/>
    <w:rsid w:val="006A4A0A"/>
    <w:rsid w:val="006A63C8"/>
    <w:rsid w:val="006A7C29"/>
    <w:rsid w:val="006A7EAC"/>
    <w:rsid w:val="006B016A"/>
    <w:rsid w:val="006B095C"/>
    <w:rsid w:val="006B0D0E"/>
    <w:rsid w:val="006B1C85"/>
    <w:rsid w:val="006B54D2"/>
    <w:rsid w:val="006B73B6"/>
    <w:rsid w:val="006B7522"/>
    <w:rsid w:val="006C0CD7"/>
    <w:rsid w:val="006C0E37"/>
    <w:rsid w:val="006C164E"/>
    <w:rsid w:val="006C175A"/>
    <w:rsid w:val="006C21E9"/>
    <w:rsid w:val="006C24A6"/>
    <w:rsid w:val="006C2542"/>
    <w:rsid w:val="006C2F68"/>
    <w:rsid w:val="006C3193"/>
    <w:rsid w:val="006C3B14"/>
    <w:rsid w:val="006C453E"/>
    <w:rsid w:val="006C4C41"/>
    <w:rsid w:val="006C5A2C"/>
    <w:rsid w:val="006C5D31"/>
    <w:rsid w:val="006D0086"/>
    <w:rsid w:val="006D030F"/>
    <w:rsid w:val="006D0D4E"/>
    <w:rsid w:val="006D17C8"/>
    <w:rsid w:val="006D2297"/>
    <w:rsid w:val="006D40EB"/>
    <w:rsid w:val="006D4376"/>
    <w:rsid w:val="006D44C3"/>
    <w:rsid w:val="006D4ABF"/>
    <w:rsid w:val="006D77E2"/>
    <w:rsid w:val="006D7A95"/>
    <w:rsid w:val="006E11EF"/>
    <w:rsid w:val="006E17B9"/>
    <w:rsid w:val="006E1BD9"/>
    <w:rsid w:val="006E26F8"/>
    <w:rsid w:val="006E3DDF"/>
    <w:rsid w:val="006E4697"/>
    <w:rsid w:val="006E5CC0"/>
    <w:rsid w:val="006F0C12"/>
    <w:rsid w:val="006F100F"/>
    <w:rsid w:val="006F1020"/>
    <w:rsid w:val="006F1945"/>
    <w:rsid w:val="006F240F"/>
    <w:rsid w:val="006F3DB7"/>
    <w:rsid w:val="006F40B3"/>
    <w:rsid w:val="006F4139"/>
    <w:rsid w:val="006F7DE4"/>
    <w:rsid w:val="007000E7"/>
    <w:rsid w:val="00702D12"/>
    <w:rsid w:val="00703ED8"/>
    <w:rsid w:val="0070493B"/>
    <w:rsid w:val="00705A19"/>
    <w:rsid w:val="00705FAB"/>
    <w:rsid w:val="007074D9"/>
    <w:rsid w:val="00707F2A"/>
    <w:rsid w:val="007103D0"/>
    <w:rsid w:val="00711954"/>
    <w:rsid w:val="007145D3"/>
    <w:rsid w:val="00715091"/>
    <w:rsid w:val="0071552F"/>
    <w:rsid w:val="007156F3"/>
    <w:rsid w:val="00715D55"/>
    <w:rsid w:val="00717166"/>
    <w:rsid w:val="00720180"/>
    <w:rsid w:val="00720CC0"/>
    <w:rsid w:val="00720F50"/>
    <w:rsid w:val="007216FB"/>
    <w:rsid w:val="00721CB4"/>
    <w:rsid w:val="0072237E"/>
    <w:rsid w:val="00722C9B"/>
    <w:rsid w:val="00725B05"/>
    <w:rsid w:val="00725F59"/>
    <w:rsid w:val="00726671"/>
    <w:rsid w:val="007278E9"/>
    <w:rsid w:val="00727C44"/>
    <w:rsid w:val="00731533"/>
    <w:rsid w:val="00732F0B"/>
    <w:rsid w:val="00734FBE"/>
    <w:rsid w:val="00735A21"/>
    <w:rsid w:val="00736489"/>
    <w:rsid w:val="00736A10"/>
    <w:rsid w:val="007410E4"/>
    <w:rsid w:val="00742A2F"/>
    <w:rsid w:val="00744653"/>
    <w:rsid w:val="00744DBB"/>
    <w:rsid w:val="007458AB"/>
    <w:rsid w:val="00747E40"/>
    <w:rsid w:val="00747FD7"/>
    <w:rsid w:val="007501D8"/>
    <w:rsid w:val="007504D8"/>
    <w:rsid w:val="00750CB0"/>
    <w:rsid w:val="00751ADF"/>
    <w:rsid w:val="007526AF"/>
    <w:rsid w:val="00754FBA"/>
    <w:rsid w:val="0076088B"/>
    <w:rsid w:val="007608FA"/>
    <w:rsid w:val="00765AEB"/>
    <w:rsid w:val="00766BD1"/>
    <w:rsid w:val="00767480"/>
    <w:rsid w:val="007700AF"/>
    <w:rsid w:val="00771A99"/>
    <w:rsid w:val="00773105"/>
    <w:rsid w:val="00773600"/>
    <w:rsid w:val="007737D7"/>
    <w:rsid w:val="00774912"/>
    <w:rsid w:val="007755CA"/>
    <w:rsid w:val="007759FC"/>
    <w:rsid w:val="0077609E"/>
    <w:rsid w:val="007811F0"/>
    <w:rsid w:val="00781913"/>
    <w:rsid w:val="0078347D"/>
    <w:rsid w:val="00783A53"/>
    <w:rsid w:val="00785F2B"/>
    <w:rsid w:val="00786D65"/>
    <w:rsid w:val="007874E1"/>
    <w:rsid w:val="0079088B"/>
    <w:rsid w:val="00790F55"/>
    <w:rsid w:val="00792078"/>
    <w:rsid w:val="00792485"/>
    <w:rsid w:val="00793C84"/>
    <w:rsid w:val="00793F7D"/>
    <w:rsid w:val="00795327"/>
    <w:rsid w:val="00795A70"/>
    <w:rsid w:val="007971C2"/>
    <w:rsid w:val="007974E7"/>
    <w:rsid w:val="007A08E4"/>
    <w:rsid w:val="007A1652"/>
    <w:rsid w:val="007A177B"/>
    <w:rsid w:val="007A2CB9"/>
    <w:rsid w:val="007A2D5F"/>
    <w:rsid w:val="007A3469"/>
    <w:rsid w:val="007A41DD"/>
    <w:rsid w:val="007A4F1D"/>
    <w:rsid w:val="007A6B3D"/>
    <w:rsid w:val="007A6C28"/>
    <w:rsid w:val="007B0EE1"/>
    <w:rsid w:val="007B1AAE"/>
    <w:rsid w:val="007B3FCD"/>
    <w:rsid w:val="007B4FDE"/>
    <w:rsid w:val="007B5110"/>
    <w:rsid w:val="007B5B1A"/>
    <w:rsid w:val="007B634F"/>
    <w:rsid w:val="007C1B9B"/>
    <w:rsid w:val="007C20FF"/>
    <w:rsid w:val="007C2E8D"/>
    <w:rsid w:val="007C32CC"/>
    <w:rsid w:val="007C3AD4"/>
    <w:rsid w:val="007C3EDB"/>
    <w:rsid w:val="007C5890"/>
    <w:rsid w:val="007C678A"/>
    <w:rsid w:val="007C7AB7"/>
    <w:rsid w:val="007D05B3"/>
    <w:rsid w:val="007D34C2"/>
    <w:rsid w:val="007D358F"/>
    <w:rsid w:val="007D416E"/>
    <w:rsid w:val="007D4350"/>
    <w:rsid w:val="007D4CF2"/>
    <w:rsid w:val="007D4F1C"/>
    <w:rsid w:val="007D5092"/>
    <w:rsid w:val="007D6211"/>
    <w:rsid w:val="007D6716"/>
    <w:rsid w:val="007D6982"/>
    <w:rsid w:val="007D6E07"/>
    <w:rsid w:val="007D6E94"/>
    <w:rsid w:val="007D7E7F"/>
    <w:rsid w:val="007E0098"/>
    <w:rsid w:val="007E03E6"/>
    <w:rsid w:val="007E07F3"/>
    <w:rsid w:val="007E27C5"/>
    <w:rsid w:val="007E3AB5"/>
    <w:rsid w:val="007E458F"/>
    <w:rsid w:val="007E4B54"/>
    <w:rsid w:val="007E5DC2"/>
    <w:rsid w:val="007E759A"/>
    <w:rsid w:val="007F2DBE"/>
    <w:rsid w:val="007F33A0"/>
    <w:rsid w:val="007F3C40"/>
    <w:rsid w:val="007F5B45"/>
    <w:rsid w:val="007F7653"/>
    <w:rsid w:val="007F768C"/>
    <w:rsid w:val="008017A6"/>
    <w:rsid w:val="00801AC4"/>
    <w:rsid w:val="008020FB"/>
    <w:rsid w:val="00802617"/>
    <w:rsid w:val="00802BC5"/>
    <w:rsid w:val="0080315C"/>
    <w:rsid w:val="00804C1E"/>
    <w:rsid w:val="00805414"/>
    <w:rsid w:val="00805932"/>
    <w:rsid w:val="00805C12"/>
    <w:rsid w:val="008065D3"/>
    <w:rsid w:val="0080752D"/>
    <w:rsid w:val="008076B2"/>
    <w:rsid w:val="00807BD6"/>
    <w:rsid w:val="008106C9"/>
    <w:rsid w:val="008122FA"/>
    <w:rsid w:val="008129C9"/>
    <w:rsid w:val="00812A24"/>
    <w:rsid w:val="008146FB"/>
    <w:rsid w:val="00815318"/>
    <w:rsid w:val="008157D6"/>
    <w:rsid w:val="00815E4C"/>
    <w:rsid w:val="008179CF"/>
    <w:rsid w:val="00821489"/>
    <w:rsid w:val="00822C8D"/>
    <w:rsid w:val="00822D5D"/>
    <w:rsid w:val="00825E93"/>
    <w:rsid w:val="00826466"/>
    <w:rsid w:val="00827144"/>
    <w:rsid w:val="0083166E"/>
    <w:rsid w:val="008352C8"/>
    <w:rsid w:val="00836593"/>
    <w:rsid w:val="00836AFB"/>
    <w:rsid w:val="00837D17"/>
    <w:rsid w:val="00842EB4"/>
    <w:rsid w:val="008515D8"/>
    <w:rsid w:val="00852BB9"/>
    <w:rsid w:val="008555AE"/>
    <w:rsid w:val="00855899"/>
    <w:rsid w:val="00855CCA"/>
    <w:rsid w:val="00855D4A"/>
    <w:rsid w:val="00856D75"/>
    <w:rsid w:val="00857982"/>
    <w:rsid w:val="00863238"/>
    <w:rsid w:val="00863B3C"/>
    <w:rsid w:val="008655D3"/>
    <w:rsid w:val="00871EBE"/>
    <w:rsid w:val="00872F28"/>
    <w:rsid w:val="00873762"/>
    <w:rsid w:val="00874F5D"/>
    <w:rsid w:val="008751A7"/>
    <w:rsid w:val="008761DE"/>
    <w:rsid w:val="008763A9"/>
    <w:rsid w:val="008767BC"/>
    <w:rsid w:val="00877BC8"/>
    <w:rsid w:val="008803DA"/>
    <w:rsid w:val="0088090A"/>
    <w:rsid w:val="00883FD2"/>
    <w:rsid w:val="00884A55"/>
    <w:rsid w:val="0088559D"/>
    <w:rsid w:val="00885609"/>
    <w:rsid w:val="0088619A"/>
    <w:rsid w:val="0088678D"/>
    <w:rsid w:val="00886D59"/>
    <w:rsid w:val="00891CE9"/>
    <w:rsid w:val="00894D38"/>
    <w:rsid w:val="00895008"/>
    <w:rsid w:val="00895B62"/>
    <w:rsid w:val="0089753D"/>
    <w:rsid w:val="008A2FB2"/>
    <w:rsid w:val="008A5B98"/>
    <w:rsid w:val="008A652E"/>
    <w:rsid w:val="008A6C4B"/>
    <w:rsid w:val="008A6FB4"/>
    <w:rsid w:val="008B25E3"/>
    <w:rsid w:val="008B2D04"/>
    <w:rsid w:val="008B4E54"/>
    <w:rsid w:val="008B4F6F"/>
    <w:rsid w:val="008B653E"/>
    <w:rsid w:val="008B79D7"/>
    <w:rsid w:val="008C1363"/>
    <w:rsid w:val="008C31EE"/>
    <w:rsid w:val="008C39B7"/>
    <w:rsid w:val="008C4679"/>
    <w:rsid w:val="008C5860"/>
    <w:rsid w:val="008C5975"/>
    <w:rsid w:val="008D1343"/>
    <w:rsid w:val="008D2396"/>
    <w:rsid w:val="008D2C3B"/>
    <w:rsid w:val="008D3F35"/>
    <w:rsid w:val="008D4CF4"/>
    <w:rsid w:val="008D63C9"/>
    <w:rsid w:val="008D7131"/>
    <w:rsid w:val="008E2D3D"/>
    <w:rsid w:val="008E673A"/>
    <w:rsid w:val="008E6D11"/>
    <w:rsid w:val="008E75ED"/>
    <w:rsid w:val="008F2384"/>
    <w:rsid w:val="008F250C"/>
    <w:rsid w:val="008F25C9"/>
    <w:rsid w:val="008F2C95"/>
    <w:rsid w:val="008F37E2"/>
    <w:rsid w:val="008F5D98"/>
    <w:rsid w:val="008F7522"/>
    <w:rsid w:val="008F7AAD"/>
    <w:rsid w:val="009011A6"/>
    <w:rsid w:val="009022C7"/>
    <w:rsid w:val="009034E2"/>
    <w:rsid w:val="00904381"/>
    <w:rsid w:val="009043D6"/>
    <w:rsid w:val="009066CC"/>
    <w:rsid w:val="0090730E"/>
    <w:rsid w:val="00910E05"/>
    <w:rsid w:val="00911D89"/>
    <w:rsid w:val="00916AF6"/>
    <w:rsid w:val="00917ECF"/>
    <w:rsid w:val="00917FF6"/>
    <w:rsid w:val="009210CF"/>
    <w:rsid w:val="009213F0"/>
    <w:rsid w:val="00921EBD"/>
    <w:rsid w:val="00922051"/>
    <w:rsid w:val="009238D1"/>
    <w:rsid w:val="00923C9D"/>
    <w:rsid w:val="00925138"/>
    <w:rsid w:val="009258F9"/>
    <w:rsid w:val="009262E8"/>
    <w:rsid w:val="00926F7E"/>
    <w:rsid w:val="00927715"/>
    <w:rsid w:val="00931362"/>
    <w:rsid w:val="00931A4E"/>
    <w:rsid w:val="00931B38"/>
    <w:rsid w:val="00931FFA"/>
    <w:rsid w:val="009329CA"/>
    <w:rsid w:val="00932A9C"/>
    <w:rsid w:val="00932B30"/>
    <w:rsid w:val="009344E9"/>
    <w:rsid w:val="0093451F"/>
    <w:rsid w:val="00936E03"/>
    <w:rsid w:val="00941F55"/>
    <w:rsid w:val="00942B3B"/>
    <w:rsid w:val="00947AC6"/>
    <w:rsid w:val="00950AFD"/>
    <w:rsid w:val="00951178"/>
    <w:rsid w:val="009513D4"/>
    <w:rsid w:val="00951BE3"/>
    <w:rsid w:val="00952C1D"/>
    <w:rsid w:val="00952F55"/>
    <w:rsid w:val="0095345E"/>
    <w:rsid w:val="00953E72"/>
    <w:rsid w:val="0095533A"/>
    <w:rsid w:val="00955B8F"/>
    <w:rsid w:val="0095691B"/>
    <w:rsid w:val="00960831"/>
    <w:rsid w:val="00962157"/>
    <w:rsid w:val="00964009"/>
    <w:rsid w:val="00964047"/>
    <w:rsid w:val="00964512"/>
    <w:rsid w:val="00964662"/>
    <w:rsid w:val="00964A4B"/>
    <w:rsid w:val="00970249"/>
    <w:rsid w:val="0097034F"/>
    <w:rsid w:val="00975D45"/>
    <w:rsid w:val="00976F24"/>
    <w:rsid w:val="00976F8A"/>
    <w:rsid w:val="00977D5C"/>
    <w:rsid w:val="0098209B"/>
    <w:rsid w:val="00982BD8"/>
    <w:rsid w:val="00984A26"/>
    <w:rsid w:val="009858B9"/>
    <w:rsid w:val="0098592F"/>
    <w:rsid w:val="00985C70"/>
    <w:rsid w:val="00986A45"/>
    <w:rsid w:val="00987253"/>
    <w:rsid w:val="00990649"/>
    <w:rsid w:val="00995A06"/>
    <w:rsid w:val="009962DE"/>
    <w:rsid w:val="009977BB"/>
    <w:rsid w:val="009A06AB"/>
    <w:rsid w:val="009A0743"/>
    <w:rsid w:val="009A09E6"/>
    <w:rsid w:val="009A1493"/>
    <w:rsid w:val="009A17BF"/>
    <w:rsid w:val="009A17D6"/>
    <w:rsid w:val="009A357F"/>
    <w:rsid w:val="009A4F6E"/>
    <w:rsid w:val="009A5887"/>
    <w:rsid w:val="009A6A2A"/>
    <w:rsid w:val="009A7513"/>
    <w:rsid w:val="009A7A6D"/>
    <w:rsid w:val="009B0BCF"/>
    <w:rsid w:val="009B1A24"/>
    <w:rsid w:val="009B2870"/>
    <w:rsid w:val="009B2B9C"/>
    <w:rsid w:val="009B3592"/>
    <w:rsid w:val="009B3924"/>
    <w:rsid w:val="009B4128"/>
    <w:rsid w:val="009B73EC"/>
    <w:rsid w:val="009B7414"/>
    <w:rsid w:val="009C0498"/>
    <w:rsid w:val="009C0E41"/>
    <w:rsid w:val="009C17EC"/>
    <w:rsid w:val="009C1C47"/>
    <w:rsid w:val="009C1D14"/>
    <w:rsid w:val="009C2611"/>
    <w:rsid w:val="009C2C53"/>
    <w:rsid w:val="009C2E68"/>
    <w:rsid w:val="009C2E7B"/>
    <w:rsid w:val="009C3D22"/>
    <w:rsid w:val="009C4E7F"/>
    <w:rsid w:val="009C4FB4"/>
    <w:rsid w:val="009C5169"/>
    <w:rsid w:val="009C533A"/>
    <w:rsid w:val="009C6C2A"/>
    <w:rsid w:val="009C7C3B"/>
    <w:rsid w:val="009C7FEB"/>
    <w:rsid w:val="009D2A2A"/>
    <w:rsid w:val="009D5F1F"/>
    <w:rsid w:val="009D709B"/>
    <w:rsid w:val="009D7233"/>
    <w:rsid w:val="009E0269"/>
    <w:rsid w:val="009E39BA"/>
    <w:rsid w:val="009E3FAE"/>
    <w:rsid w:val="009E447D"/>
    <w:rsid w:val="009E5732"/>
    <w:rsid w:val="009E5D05"/>
    <w:rsid w:val="009E6F17"/>
    <w:rsid w:val="009E6FD5"/>
    <w:rsid w:val="009F0407"/>
    <w:rsid w:val="009F04A0"/>
    <w:rsid w:val="009F294F"/>
    <w:rsid w:val="009F381D"/>
    <w:rsid w:val="009F39F2"/>
    <w:rsid w:val="009F46E6"/>
    <w:rsid w:val="009F4C51"/>
    <w:rsid w:val="009F57AB"/>
    <w:rsid w:val="009F620C"/>
    <w:rsid w:val="009F6D3C"/>
    <w:rsid w:val="009F7FE5"/>
    <w:rsid w:val="00A00E62"/>
    <w:rsid w:val="00A00F19"/>
    <w:rsid w:val="00A032C3"/>
    <w:rsid w:val="00A053BD"/>
    <w:rsid w:val="00A05770"/>
    <w:rsid w:val="00A05A5F"/>
    <w:rsid w:val="00A10440"/>
    <w:rsid w:val="00A143C2"/>
    <w:rsid w:val="00A1515A"/>
    <w:rsid w:val="00A15A77"/>
    <w:rsid w:val="00A16758"/>
    <w:rsid w:val="00A16A7C"/>
    <w:rsid w:val="00A17BF2"/>
    <w:rsid w:val="00A17F74"/>
    <w:rsid w:val="00A21765"/>
    <w:rsid w:val="00A2289B"/>
    <w:rsid w:val="00A2419B"/>
    <w:rsid w:val="00A25BBB"/>
    <w:rsid w:val="00A27737"/>
    <w:rsid w:val="00A30200"/>
    <w:rsid w:val="00A322B6"/>
    <w:rsid w:val="00A33653"/>
    <w:rsid w:val="00A33827"/>
    <w:rsid w:val="00A3522B"/>
    <w:rsid w:val="00A3798E"/>
    <w:rsid w:val="00A40853"/>
    <w:rsid w:val="00A414A8"/>
    <w:rsid w:val="00A42106"/>
    <w:rsid w:val="00A42A5F"/>
    <w:rsid w:val="00A43E1D"/>
    <w:rsid w:val="00A43E7F"/>
    <w:rsid w:val="00A444EE"/>
    <w:rsid w:val="00A4464A"/>
    <w:rsid w:val="00A449A4"/>
    <w:rsid w:val="00A45AF9"/>
    <w:rsid w:val="00A45DDF"/>
    <w:rsid w:val="00A463AE"/>
    <w:rsid w:val="00A517F5"/>
    <w:rsid w:val="00A52A0C"/>
    <w:rsid w:val="00A55788"/>
    <w:rsid w:val="00A56636"/>
    <w:rsid w:val="00A60FC0"/>
    <w:rsid w:val="00A63905"/>
    <w:rsid w:val="00A6524C"/>
    <w:rsid w:val="00A65DA3"/>
    <w:rsid w:val="00A66C5F"/>
    <w:rsid w:val="00A675DE"/>
    <w:rsid w:val="00A67E2C"/>
    <w:rsid w:val="00A707DF"/>
    <w:rsid w:val="00A71BCB"/>
    <w:rsid w:val="00A72B06"/>
    <w:rsid w:val="00A7506F"/>
    <w:rsid w:val="00A763BF"/>
    <w:rsid w:val="00A77220"/>
    <w:rsid w:val="00A8138A"/>
    <w:rsid w:val="00A8179E"/>
    <w:rsid w:val="00A82041"/>
    <w:rsid w:val="00A8378E"/>
    <w:rsid w:val="00A838DB"/>
    <w:rsid w:val="00A83F4F"/>
    <w:rsid w:val="00A83FEF"/>
    <w:rsid w:val="00A847A6"/>
    <w:rsid w:val="00A85D74"/>
    <w:rsid w:val="00A87578"/>
    <w:rsid w:val="00A875E9"/>
    <w:rsid w:val="00A911D0"/>
    <w:rsid w:val="00A91316"/>
    <w:rsid w:val="00A91F05"/>
    <w:rsid w:val="00A91F88"/>
    <w:rsid w:val="00A928CA"/>
    <w:rsid w:val="00A9328C"/>
    <w:rsid w:val="00A9331D"/>
    <w:rsid w:val="00A9453F"/>
    <w:rsid w:val="00A951CE"/>
    <w:rsid w:val="00A955A0"/>
    <w:rsid w:val="00A95E5C"/>
    <w:rsid w:val="00A97C1C"/>
    <w:rsid w:val="00A97D79"/>
    <w:rsid w:val="00AA2876"/>
    <w:rsid w:val="00AA4DF1"/>
    <w:rsid w:val="00AA516A"/>
    <w:rsid w:val="00AA524C"/>
    <w:rsid w:val="00AB1FEF"/>
    <w:rsid w:val="00AB3F56"/>
    <w:rsid w:val="00AB4887"/>
    <w:rsid w:val="00AB5A14"/>
    <w:rsid w:val="00AB5BCA"/>
    <w:rsid w:val="00AB7198"/>
    <w:rsid w:val="00AB7FF4"/>
    <w:rsid w:val="00AC05B8"/>
    <w:rsid w:val="00AC1251"/>
    <w:rsid w:val="00AC319E"/>
    <w:rsid w:val="00AC386A"/>
    <w:rsid w:val="00AC6484"/>
    <w:rsid w:val="00AC7645"/>
    <w:rsid w:val="00AC7CF3"/>
    <w:rsid w:val="00AD0BF1"/>
    <w:rsid w:val="00AD36DF"/>
    <w:rsid w:val="00AD4C6F"/>
    <w:rsid w:val="00AD5FCB"/>
    <w:rsid w:val="00AD605D"/>
    <w:rsid w:val="00AD6798"/>
    <w:rsid w:val="00AE15BE"/>
    <w:rsid w:val="00AE1DB3"/>
    <w:rsid w:val="00AE261E"/>
    <w:rsid w:val="00AE2DC2"/>
    <w:rsid w:val="00AE3B08"/>
    <w:rsid w:val="00AE3C97"/>
    <w:rsid w:val="00AE49AF"/>
    <w:rsid w:val="00AE4B21"/>
    <w:rsid w:val="00AE639E"/>
    <w:rsid w:val="00AE7E4D"/>
    <w:rsid w:val="00AF02DA"/>
    <w:rsid w:val="00AF05C3"/>
    <w:rsid w:val="00AF09A0"/>
    <w:rsid w:val="00AF185E"/>
    <w:rsid w:val="00AF21A3"/>
    <w:rsid w:val="00AF2AB3"/>
    <w:rsid w:val="00AF4D6F"/>
    <w:rsid w:val="00AF4D81"/>
    <w:rsid w:val="00AF5ED6"/>
    <w:rsid w:val="00AF7B9E"/>
    <w:rsid w:val="00B0083E"/>
    <w:rsid w:val="00B00CAE"/>
    <w:rsid w:val="00B00E0E"/>
    <w:rsid w:val="00B05D64"/>
    <w:rsid w:val="00B069AB"/>
    <w:rsid w:val="00B06E88"/>
    <w:rsid w:val="00B125CB"/>
    <w:rsid w:val="00B1426A"/>
    <w:rsid w:val="00B14317"/>
    <w:rsid w:val="00B14902"/>
    <w:rsid w:val="00B14BFC"/>
    <w:rsid w:val="00B150A5"/>
    <w:rsid w:val="00B20359"/>
    <w:rsid w:val="00B22845"/>
    <w:rsid w:val="00B23B9A"/>
    <w:rsid w:val="00B24F13"/>
    <w:rsid w:val="00B276B6"/>
    <w:rsid w:val="00B27FB9"/>
    <w:rsid w:val="00B30729"/>
    <w:rsid w:val="00B30ED1"/>
    <w:rsid w:val="00B326D4"/>
    <w:rsid w:val="00B33380"/>
    <w:rsid w:val="00B34FF7"/>
    <w:rsid w:val="00B352FF"/>
    <w:rsid w:val="00B356E4"/>
    <w:rsid w:val="00B37A9A"/>
    <w:rsid w:val="00B41F63"/>
    <w:rsid w:val="00B4293D"/>
    <w:rsid w:val="00B431FA"/>
    <w:rsid w:val="00B43301"/>
    <w:rsid w:val="00B436A1"/>
    <w:rsid w:val="00B45798"/>
    <w:rsid w:val="00B45FFF"/>
    <w:rsid w:val="00B461F3"/>
    <w:rsid w:val="00B46779"/>
    <w:rsid w:val="00B51DD1"/>
    <w:rsid w:val="00B5291E"/>
    <w:rsid w:val="00B5298C"/>
    <w:rsid w:val="00B53366"/>
    <w:rsid w:val="00B54A9F"/>
    <w:rsid w:val="00B55252"/>
    <w:rsid w:val="00B60004"/>
    <w:rsid w:val="00B6042E"/>
    <w:rsid w:val="00B605CD"/>
    <w:rsid w:val="00B63B39"/>
    <w:rsid w:val="00B64554"/>
    <w:rsid w:val="00B66285"/>
    <w:rsid w:val="00B671B5"/>
    <w:rsid w:val="00B67297"/>
    <w:rsid w:val="00B67310"/>
    <w:rsid w:val="00B67375"/>
    <w:rsid w:val="00B700EE"/>
    <w:rsid w:val="00B73FB5"/>
    <w:rsid w:val="00B749E6"/>
    <w:rsid w:val="00B74E1A"/>
    <w:rsid w:val="00B74E9D"/>
    <w:rsid w:val="00B7537B"/>
    <w:rsid w:val="00B7568F"/>
    <w:rsid w:val="00B75C10"/>
    <w:rsid w:val="00B76501"/>
    <w:rsid w:val="00B77D7D"/>
    <w:rsid w:val="00B801EC"/>
    <w:rsid w:val="00B81648"/>
    <w:rsid w:val="00B81704"/>
    <w:rsid w:val="00B81735"/>
    <w:rsid w:val="00B826E0"/>
    <w:rsid w:val="00B8377C"/>
    <w:rsid w:val="00B86FDF"/>
    <w:rsid w:val="00B872DE"/>
    <w:rsid w:val="00B87827"/>
    <w:rsid w:val="00B90291"/>
    <w:rsid w:val="00B9261B"/>
    <w:rsid w:val="00B92F0F"/>
    <w:rsid w:val="00B949A8"/>
    <w:rsid w:val="00B9514B"/>
    <w:rsid w:val="00BA0A75"/>
    <w:rsid w:val="00BA0B46"/>
    <w:rsid w:val="00BA0DB5"/>
    <w:rsid w:val="00BA0EFC"/>
    <w:rsid w:val="00BA22B5"/>
    <w:rsid w:val="00BA22BE"/>
    <w:rsid w:val="00BA2E9C"/>
    <w:rsid w:val="00BA3450"/>
    <w:rsid w:val="00BA5F02"/>
    <w:rsid w:val="00BA6939"/>
    <w:rsid w:val="00BA7708"/>
    <w:rsid w:val="00BA794F"/>
    <w:rsid w:val="00BB09DD"/>
    <w:rsid w:val="00BB1445"/>
    <w:rsid w:val="00BB173B"/>
    <w:rsid w:val="00BB19BA"/>
    <w:rsid w:val="00BB257F"/>
    <w:rsid w:val="00BB4897"/>
    <w:rsid w:val="00BB61C3"/>
    <w:rsid w:val="00BB7132"/>
    <w:rsid w:val="00BC03AC"/>
    <w:rsid w:val="00BC2409"/>
    <w:rsid w:val="00BC469C"/>
    <w:rsid w:val="00BC6CE3"/>
    <w:rsid w:val="00BC6F1D"/>
    <w:rsid w:val="00BC7014"/>
    <w:rsid w:val="00BC7B83"/>
    <w:rsid w:val="00BD01EF"/>
    <w:rsid w:val="00BD065F"/>
    <w:rsid w:val="00BD2D52"/>
    <w:rsid w:val="00BD42FE"/>
    <w:rsid w:val="00BD478B"/>
    <w:rsid w:val="00BD632E"/>
    <w:rsid w:val="00BD680B"/>
    <w:rsid w:val="00BE1E81"/>
    <w:rsid w:val="00BE207E"/>
    <w:rsid w:val="00BE2424"/>
    <w:rsid w:val="00BE2736"/>
    <w:rsid w:val="00BE2FE4"/>
    <w:rsid w:val="00BE5055"/>
    <w:rsid w:val="00BF2B85"/>
    <w:rsid w:val="00BF3C74"/>
    <w:rsid w:val="00C01521"/>
    <w:rsid w:val="00C02547"/>
    <w:rsid w:val="00C036F9"/>
    <w:rsid w:val="00C0734F"/>
    <w:rsid w:val="00C10C63"/>
    <w:rsid w:val="00C11A4F"/>
    <w:rsid w:val="00C11A84"/>
    <w:rsid w:val="00C135D7"/>
    <w:rsid w:val="00C13D0B"/>
    <w:rsid w:val="00C1477C"/>
    <w:rsid w:val="00C155CF"/>
    <w:rsid w:val="00C156FD"/>
    <w:rsid w:val="00C1587A"/>
    <w:rsid w:val="00C16A31"/>
    <w:rsid w:val="00C17CA6"/>
    <w:rsid w:val="00C20E64"/>
    <w:rsid w:val="00C21681"/>
    <w:rsid w:val="00C2319A"/>
    <w:rsid w:val="00C251D8"/>
    <w:rsid w:val="00C25D62"/>
    <w:rsid w:val="00C2656C"/>
    <w:rsid w:val="00C26A69"/>
    <w:rsid w:val="00C27224"/>
    <w:rsid w:val="00C27FAF"/>
    <w:rsid w:val="00C31088"/>
    <w:rsid w:val="00C3157B"/>
    <w:rsid w:val="00C31BF5"/>
    <w:rsid w:val="00C32431"/>
    <w:rsid w:val="00C339CB"/>
    <w:rsid w:val="00C3415C"/>
    <w:rsid w:val="00C352BE"/>
    <w:rsid w:val="00C36161"/>
    <w:rsid w:val="00C3799D"/>
    <w:rsid w:val="00C37F14"/>
    <w:rsid w:val="00C40AF6"/>
    <w:rsid w:val="00C43104"/>
    <w:rsid w:val="00C452F0"/>
    <w:rsid w:val="00C456F8"/>
    <w:rsid w:val="00C46BFA"/>
    <w:rsid w:val="00C47424"/>
    <w:rsid w:val="00C47B98"/>
    <w:rsid w:val="00C51501"/>
    <w:rsid w:val="00C515B2"/>
    <w:rsid w:val="00C5192D"/>
    <w:rsid w:val="00C526D6"/>
    <w:rsid w:val="00C52CE4"/>
    <w:rsid w:val="00C52F0F"/>
    <w:rsid w:val="00C53461"/>
    <w:rsid w:val="00C53C06"/>
    <w:rsid w:val="00C54622"/>
    <w:rsid w:val="00C55E74"/>
    <w:rsid w:val="00C60BB3"/>
    <w:rsid w:val="00C63F14"/>
    <w:rsid w:val="00C64276"/>
    <w:rsid w:val="00C64781"/>
    <w:rsid w:val="00C6706D"/>
    <w:rsid w:val="00C67A57"/>
    <w:rsid w:val="00C70406"/>
    <w:rsid w:val="00C724FC"/>
    <w:rsid w:val="00C72AE6"/>
    <w:rsid w:val="00C73444"/>
    <w:rsid w:val="00C74D72"/>
    <w:rsid w:val="00C75036"/>
    <w:rsid w:val="00C76561"/>
    <w:rsid w:val="00C803C1"/>
    <w:rsid w:val="00C80406"/>
    <w:rsid w:val="00C83B26"/>
    <w:rsid w:val="00C90CDD"/>
    <w:rsid w:val="00C92880"/>
    <w:rsid w:val="00C92C51"/>
    <w:rsid w:val="00C94566"/>
    <w:rsid w:val="00C955DD"/>
    <w:rsid w:val="00C95E06"/>
    <w:rsid w:val="00C963A3"/>
    <w:rsid w:val="00C96B7D"/>
    <w:rsid w:val="00C97A31"/>
    <w:rsid w:val="00C97F9C"/>
    <w:rsid w:val="00CA00F4"/>
    <w:rsid w:val="00CA0500"/>
    <w:rsid w:val="00CA49A5"/>
    <w:rsid w:val="00CA5107"/>
    <w:rsid w:val="00CB2953"/>
    <w:rsid w:val="00CB36CC"/>
    <w:rsid w:val="00CB4BBC"/>
    <w:rsid w:val="00CB4EE6"/>
    <w:rsid w:val="00CB571E"/>
    <w:rsid w:val="00CB667E"/>
    <w:rsid w:val="00CB6DA9"/>
    <w:rsid w:val="00CC058D"/>
    <w:rsid w:val="00CC0590"/>
    <w:rsid w:val="00CC1D4B"/>
    <w:rsid w:val="00CC2765"/>
    <w:rsid w:val="00CC541B"/>
    <w:rsid w:val="00CC57CB"/>
    <w:rsid w:val="00CC6EC9"/>
    <w:rsid w:val="00CC74FA"/>
    <w:rsid w:val="00CC7A95"/>
    <w:rsid w:val="00CD0B11"/>
    <w:rsid w:val="00CD16A3"/>
    <w:rsid w:val="00CD1ABF"/>
    <w:rsid w:val="00CD1E80"/>
    <w:rsid w:val="00CD203B"/>
    <w:rsid w:val="00CD2427"/>
    <w:rsid w:val="00CD30D7"/>
    <w:rsid w:val="00CD5295"/>
    <w:rsid w:val="00CD7E92"/>
    <w:rsid w:val="00CE02E9"/>
    <w:rsid w:val="00CE1807"/>
    <w:rsid w:val="00CE37DE"/>
    <w:rsid w:val="00CE667F"/>
    <w:rsid w:val="00CF13A7"/>
    <w:rsid w:val="00CF18F0"/>
    <w:rsid w:val="00CF370C"/>
    <w:rsid w:val="00CF381C"/>
    <w:rsid w:val="00CF3DD5"/>
    <w:rsid w:val="00CF480F"/>
    <w:rsid w:val="00CF50A0"/>
    <w:rsid w:val="00CF5138"/>
    <w:rsid w:val="00CF5A1A"/>
    <w:rsid w:val="00CF6A32"/>
    <w:rsid w:val="00D00861"/>
    <w:rsid w:val="00D00F71"/>
    <w:rsid w:val="00D014FA"/>
    <w:rsid w:val="00D06CA4"/>
    <w:rsid w:val="00D074AE"/>
    <w:rsid w:val="00D078AA"/>
    <w:rsid w:val="00D1032E"/>
    <w:rsid w:val="00D10979"/>
    <w:rsid w:val="00D12C26"/>
    <w:rsid w:val="00D145E6"/>
    <w:rsid w:val="00D14FC9"/>
    <w:rsid w:val="00D1544F"/>
    <w:rsid w:val="00D15E23"/>
    <w:rsid w:val="00D22089"/>
    <w:rsid w:val="00D228FD"/>
    <w:rsid w:val="00D234C4"/>
    <w:rsid w:val="00D23678"/>
    <w:rsid w:val="00D2435B"/>
    <w:rsid w:val="00D250C2"/>
    <w:rsid w:val="00D31342"/>
    <w:rsid w:val="00D33F11"/>
    <w:rsid w:val="00D33FCF"/>
    <w:rsid w:val="00D3456F"/>
    <w:rsid w:val="00D34860"/>
    <w:rsid w:val="00D35F64"/>
    <w:rsid w:val="00D36CF0"/>
    <w:rsid w:val="00D40FCC"/>
    <w:rsid w:val="00D42149"/>
    <w:rsid w:val="00D44091"/>
    <w:rsid w:val="00D4534A"/>
    <w:rsid w:val="00D4688F"/>
    <w:rsid w:val="00D4726C"/>
    <w:rsid w:val="00D47A98"/>
    <w:rsid w:val="00D47C27"/>
    <w:rsid w:val="00D50D47"/>
    <w:rsid w:val="00D51002"/>
    <w:rsid w:val="00D51E1B"/>
    <w:rsid w:val="00D51F69"/>
    <w:rsid w:val="00D53550"/>
    <w:rsid w:val="00D5367E"/>
    <w:rsid w:val="00D53976"/>
    <w:rsid w:val="00D53EB0"/>
    <w:rsid w:val="00D54DF2"/>
    <w:rsid w:val="00D5517D"/>
    <w:rsid w:val="00D5679F"/>
    <w:rsid w:val="00D56F19"/>
    <w:rsid w:val="00D60EAF"/>
    <w:rsid w:val="00D618F8"/>
    <w:rsid w:val="00D61DB9"/>
    <w:rsid w:val="00D62AB0"/>
    <w:rsid w:val="00D62F1D"/>
    <w:rsid w:val="00D64E2A"/>
    <w:rsid w:val="00D72988"/>
    <w:rsid w:val="00D744C5"/>
    <w:rsid w:val="00D74898"/>
    <w:rsid w:val="00D748BC"/>
    <w:rsid w:val="00D75909"/>
    <w:rsid w:val="00D76F91"/>
    <w:rsid w:val="00D77AFB"/>
    <w:rsid w:val="00D81755"/>
    <w:rsid w:val="00D821D6"/>
    <w:rsid w:val="00D84952"/>
    <w:rsid w:val="00D86B45"/>
    <w:rsid w:val="00D86D0F"/>
    <w:rsid w:val="00D91B59"/>
    <w:rsid w:val="00D937A1"/>
    <w:rsid w:val="00D945E9"/>
    <w:rsid w:val="00D96317"/>
    <w:rsid w:val="00DA08E9"/>
    <w:rsid w:val="00DA1020"/>
    <w:rsid w:val="00DA186D"/>
    <w:rsid w:val="00DA2B84"/>
    <w:rsid w:val="00DA2F4F"/>
    <w:rsid w:val="00DA30D7"/>
    <w:rsid w:val="00DA3CD2"/>
    <w:rsid w:val="00DA40FF"/>
    <w:rsid w:val="00DA4384"/>
    <w:rsid w:val="00DA45EC"/>
    <w:rsid w:val="00DA4ADB"/>
    <w:rsid w:val="00DA524F"/>
    <w:rsid w:val="00DA57F0"/>
    <w:rsid w:val="00DA73D7"/>
    <w:rsid w:val="00DA768D"/>
    <w:rsid w:val="00DA7C5D"/>
    <w:rsid w:val="00DB1074"/>
    <w:rsid w:val="00DB384A"/>
    <w:rsid w:val="00DB3C48"/>
    <w:rsid w:val="00DB4365"/>
    <w:rsid w:val="00DB4C3B"/>
    <w:rsid w:val="00DB68A0"/>
    <w:rsid w:val="00DB7AE5"/>
    <w:rsid w:val="00DC095C"/>
    <w:rsid w:val="00DC098E"/>
    <w:rsid w:val="00DC30E7"/>
    <w:rsid w:val="00DC3830"/>
    <w:rsid w:val="00DC516C"/>
    <w:rsid w:val="00DC57B0"/>
    <w:rsid w:val="00DC598D"/>
    <w:rsid w:val="00DC5DE2"/>
    <w:rsid w:val="00DC6DDC"/>
    <w:rsid w:val="00DD02D0"/>
    <w:rsid w:val="00DD0321"/>
    <w:rsid w:val="00DD0985"/>
    <w:rsid w:val="00DD319D"/>
    <w:rsid w:val="00DD4B7C"/>
    <w:rsid w:val="00DD4E5D"/>
    <w:rsid w:val="00DD6A31"/>
    <w:rsid w:val="00DD6D04"/>
    <w:rsid w:val="00DD6F64"/>
    <w:rsid w:val="00DD77CD"/>
    <w:rsid w:val="00DE0093"/>
    <w:rsid w:val="00DE05E6"/>
    <w:rsid w:val="00DE06A5"/>
    <w:rsid w:val="00DE18EF"/>
    <w:rsid w:val="00DE2A2A"/>
    <w:rsid w:val="00DE3026"/>
    <w:rsid w:val="00DE4ABB"/>
    <w:rsid w:val="00DF0F13"/>
    <w:rsid w:val="00DF19D7"/>
    <w:rsid w:val="00DF2A18"/>
    <w:rsid w:val="00DF59B1"/>
    <w:rsid w:val="00DF684D"/>
    <w:rsid w:val="00DF6A4E"/>
    <w:rsid w:val="00DF6C5E"/>
    <w:rsid w:val="00E00C22"/>
    <w:rsid w:val="00E015DD"/>
    <w:rsid w:val="00E01AE2"/>
    <w:rsid w:val="00E06196"/>
    <w:rsid w:val="00E07E4D"/>
    <w:rsid w:val="00E111D0"/>
    <w:rsid w:val="00E1192D"/>
    <w:rsid w:val="00E12186"/>
    <w:rsid w:val="00E13FA2"/>
    <w:rsid w:val="00E15F56"/>
    <w:rsid w:val="00E16FD8"/>
    <w:rsid w:val="00E170A2"/>
    <w:rsid w:val="00E17C8E"/>
    <w:rsid w:val="00E2253D"/>
    <w:rsid w:val="00E22F26"/>
    <w:rsid w:val="00E232AC"/>
    <w:rsid w:val="00E238AD"/>
    <w:rsid w:val="00E23A20"/>
    <w:rsid w:val="00E27101"/>
    <w:rsid w:val="00E31C7D"/>
    <w:rsid w:val="00E33942"/>
    <w:rsid w:val="00E35FA6"/>
    <w:rsid w:val="00E3630A"/>
    <w:rsid w:val="00E4125B"/>
    <w:rsid w:val="00E41694"/>
    <w:rsid w:val="00E4185B"/>
    <w:rsid w:val="00E41C33"/>
    <w:rsid w:val="00E447B3"/>
    <w:rsid w:val="00E46029"/>
    <w:rsid w:val="00E468A4"/>
    <w:rsid w:val="00E47201"/>
    <w:rsid w:val="00E4781D"/>
    <w:rsid w:val="00E478EC"/>
    <w:rsid w:val="00E51A8B"/>
    <w:rsid w:val="00E51CEF"/>
    <w:rsid w:val="00E52823"/>
    <w:rsid w:val="00E52B42"/>
    <w:rsid w:val="00E57A70"/>
    <w:rsid w:val="00E57C58"/>
    <w:rsid w:val="00E57E34"/>
    <w:rsid w:val="00E61046"/>
    <w:rsid w:val="00E61412"/>
    <w:rsid w:val="00E62B8F"/>
    <w:rsid w:val="00E666F5"/>
    <w:rsid w:val="00E67AA0"/>
    <w:rsid w:val="00E67AAC"/>
    <w:rsid w:val="00E70BF8"/>
    <w:rsid w:val="00E72650"/>
    <w:rsid w:val="00E72D17"/>
    <w:rsid w:val="00E745A3"/>
    <w:rsid w:val="00E758E5"/>
    <w:rsid w:val="00E759CA"/>
    <w:rsid w:val="00E8004F"/>
    <w:rsid w:val="00E80843"/>
    <w:rsid w:val="00E82EB7"/>
    <w:rsid w:val="00E8351B"/>
    <w:rsid w:val="00E84932"/>
    <w:rsid w:val="00E84A07"/>
    <w:rsid w:val="00E86E88"/>
    <w:rsid w:val="00E872A3"/>
    <w:rsid w:val="00E87BC2"/>
    <w:rsid w:val="00E90886"/>
    <w:rsid w:val="00E919AE"/>
    <w:rsid w:val="00E91CFD"/>
    <w:rsid w:val="00E920A6"/>
    <w:rsid w:val="00E931B8"/>
    <w:rsid w:val="00E93712"/>
    <w:rsid w:val="00E942EA"/>
    <w:rsid w:val="00E95720"/>
    <w:rsid w:val="00E97477"/>
    <w:rsid w:val="00EA1226"/>
    <w:rsid w:val="00EA12DC"/>
    <w:rsid w:val="00EA1615"/>
    <w:rsid w:val="00EA170A"/>
    <w:rsid w:val="00EA1BF2"/>
    <w:rsid w:val="00EA207E"/>
    <w:rsid w:val="00EA22B3"/>
    <w:rsid w:val="00EA283B"/>
    <w:rsid w:val="00EA2F66"/>
    <w:rsid w:val="00EA38A0"/>
    <w:rsid w:val="00EA524E"/>
    <w:rsid w:val="00EA573C"/>
    <w:rsid w:val="00EA5D3D"/>
    <w:rsid w:val="00EA7D12"/>
    <w:rsid w:val="00EB14CE"/>
    <w:rsid w:val="00EB27BB"/>
    <w:rsid w:val="00EB30D8"/>
    <w:rsid w:val="00EB3B33"/>
    <w:rsid w:val="00EB57EE"/>
    <w:rsid w:val="00EC3070"/>
    <w:rsid w:val="00EC5ABD"/>
    <w:rsid w:val="00EC5ED7"/>
    <w:rsid w:val="00ED0621"/>
    <w:rsid w:val="00ED1086"/>
    <w:rsid w:val="00ED377A"/>
    <w:rsid w:val="00ED3A7C"/>
    <w:rsid w:val="00ED444F"/>
    <w:rsid w:val="00ED487F"/>
    <w:rsid w:val="00ED6517"/>
    <w:rsid w:val="00EE0473"/>
    <w:rsid w:val="00EE09AD"/>
    <w:rsid w:val="00EE1320"/>
    <w:rsid w:val="00EE1A96"/>
    <w:rsid w:val="00EE412A"/>
    <w:rsid w:val="00EE4CD3"/>
    <w:rsid w:val="00EE6372"/>
    <w:rsid w:val="00EE657A"/>
    <w:rsid w:val="00EE6C98"/>
    <w:rsid w:val="00EE6E14"/>
    <w:rsid w:val="00EF063A"/>
    <w:rsid w:val="00EF13A7"/>
    <w:rsid w:val="00EF480A"/>
    <w:rsid w:val="00EF54C8"/>
    <w:rsid w:val="00EF73BF"/>
    <w:rsid w:val="00EF77C4"/>
    <w:rsid w:val="00F0277B"/>
    <w:rsid w:val="00F042FC"/>
    <w:rsid w:val="00F0607E"/>
    <w:rsid w:val="00F07152"/>
    <w:rsid w:val="00F07E4E"/>
    <w:rsid w:val="00F108A1"/>
    <w:rsid w:val="00F10ADB"/>
    <w:rsid w:val="00F130EB"/>
    <w:rsid w:val="00F14A0E"/>
    <w:rsid w:val="00F159FC"/>
    <w:rsid w:val="00F16609"/>
    <w:rsid w:val="00F20CAE"/>
    <w:rsid w:val="00F21267"/>
    <w:rsid w:val="00F22901"/>
    <w:rsid w:val="00F22A61"/>
    <w:rsid w:val="00F23040"/>
    <w:rsid w:val="00F268EC"/>
    <w:rsid w:val="00F27A69"/>
    <w:rsid w:val="00F3110F"/>
    <w:rsid w:val="00F3195A"/>
    <w:rsid w:val="00F31F83"/>
    <w:rsid w:val="00F3315A"/>
    <w:rsid w:val="00F33B51"/>
    <w:rsid w:val="00F34AE5"/>
    <w:rsid w:val="00F34B76"/>
    <w:rsid w:val="00F35566"/>
    <w:rsid w:val="00F362E8"/>
    <w:rsid w:val="00F368E2"/>
    <w:rsid w:val="00F3797C"/>
    <w:rsid w:val="00F40892"/>
    <w:rsid w:val="00F418AE"/>
    <w:rsid w:val="00F418C3"/>
    <w:rsid w:val="00F41ADC"/>
    <w:rsid w:val="00F422B7"/>
    <w:rsid w:val="00F42383"/>
    <w:rsid w:val="00F435E8"/>
    <w:rsid w:val="00F43D41"/>
    <w:rsid w:val="00F46C38"/>
    <w:rsid w:val="00F47265"/>
    <w:rsid w:val="00F509FB"/>
    <w:rsid w:val="00F50C20"/>
    <w:rsid w:val="00F5194F"/>
    <w:rsid w:val="00F521A4"/>
    <w:rsid w:val="00F534FC"/>
    <w:rsid w:val="00F536BE"/>
    <w:rsid w:val="00F53F8C"/>
    <w:rsid w:val="00F56F6C"/>
    <w:rsid w:val="00F576E6"/>
    <w:rsid w:val="00F579B2"/>
    <w:rsid w:val="00F57C8F"/>
    <w:rsid w:val="00F60881"/>
    <w:rsid w:val="00F60F56"/>
    <w:rsid w:val="00F623D1"/>
    <w:rsid w:val="00F62426"/>
    <w:rsid w:val="00F625DC"/>
    <w:rsid w:val="00F62806"/>
    <w:rsid w:val="00F62FEE"/>
    <w:rsid w:val="00F6356B"/>
    <w:rsid w:val="00F63775"/>
    <w:rsid w:val="00F65A2F"/>
    <w:rsid w:val="00F660F6"/>
    <w:rsid w:val="00F66277"/>
    <w:rsid w:val="00F6730A"/>
    <w:rsid w:val="00F71D9B"/>
    <w:rsid w:val="00F7230C"/>
    <w:rsid w:val="00F73D04"/>
    <w:rsid w:val="00F7442B"/>
    <w:rsid w:val="00F750AA"/>
    <w:rsid w:val="00F76E05"/>
    <w:rsid w:val="00F80534"/>
    <w:rsid w:val="00F836B6"/>
    <w:rsid w:val="00F83F27"/>
    <w:rsid w:val="00F84551"/>
    <w:rsid w:val="00F85E85"/>
    <w:rsid w:val="00F86219"/>
    <w:rsid w:val="00F87B7D"/>
    <w:rsid w:val="00F903FC"/>
    <w:rsid w:val="00F90D8E"/>
    <w:rsid w:val="00F92927"/>
    <w:rsid w:val="00F93791"/>
    <w:rsid w:val="00F93D2C"/>
    <w:rsid w:val="00F95B6E"/>
    <w:rsid w:val="00F95FBB"/>
    <w:rsid w:val="00FA22A6"/>
    <w:rsid w:val="00FA2438"/>
    <w:rsid w:val="00FA29BC"/>
    <w:rsid w:val="00FA3106"/>
    <w:rsid w:val="00FA3CDB"/>
    <w:rsid w:val="00FA49A4"/>
    <w:rsid w:val="00FA4A90"/>
    <w:rsid w:val="00FA4D7F"/>
    <w:rsid w:val="00FB24F3"/>
    <w:rsid w:val="00FB290B"/>
    <w:rsid w:val="00FB3266"/>
    <w:rsid w:val="00FB347B"/>
    <w:rsid w:val="00FB6446"/>
    <w:rsid w:val="00FB6751"/>
    <w:rsid w:val="00FB6C91"/>
    <w:rsid w:val="00FC0114"/>
    <w:rsid w:val="00FC0DB8"/>
    <w:rsid w:val="00FC17D7"/>
    <w:rsid w:val="00FC1C02"/>
    <w:rsid w:val="00FC3217"/>
    <w:rsid w:val="00FC41FF"/>
    <w:rsid w:val="00FC4CFE"/>
    <w:rsid w:val="00FC6141"/>
    <w:rsid w:val="00FC68B1"/>
    <w:rsid w:val="00FD1619"/>
    <w:rsid w:val="00FD1762"/>
    <w:rsid w:val="00FD3DC9"/>
    <w:rsid w:val="00FD4B31"/>
    <w:rsid w:val="00FD4C8A"/>
    <w:rsid w:val="00FD5C2D"/>
    <w:rsid w:val="00FE01C4"/>
    <w:rsid w:val="00FE101C"/>
    <w:rsid w:val="00FE1A41"/>
    <w:rsid w:val="00FE3F6A"/>
    <w:rsid w:val="00FE4AEE"/>
    <w:rsid w:val="00FE5379"/>
    <w:rsid w:val="00FE6174"/>
    <w:rsid w:val="00FE632B"/>
    <w:rsid w:val="00FE7BDC"/>
    <w:rsid w:val="00FE7FEF"/>
    <w:rsid w:val="00FF03A9"/>
    <w:rsid w:val="00FF054D"/>
    <w:rsid w:val="00FF0BDB"/>
    <w:rsid w:val="00FF2F5E"/>
    <w:rsid w:val="00FF38E6"/>
    <w:rsid w:val="00FF3CF5"/>
    <w:rsid w:val="00FF574E"/>
    <w:rsid w:val="00FF5816"/>
    <w:rsid w:val="00FF7E58"/>
    <w:rsid w:val="190AA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F683A"/>
  <w15:chartTrackingRefBased/>
  <w15:docId w15:val="{68DB2CA1-A1B5-4033-9058-67615F27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0B4"/>
  </w:style>
  <w:style w:type="paragraph" w:styleId="Heading1">
    <w:name w:val="heading 1"/>
    <w:basedOn w:val="Normal"/>
    <w:next w:val="Normal"/>
    <w:link w:val="Heading1Char"/>
    <w:uiPriority w:val="9"/>
    <w:qFormat/>
    <w:rsid w:val="00EA5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C0CD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B6C"/>
  </w:style>
  <w:style w:type="paragraph" w:styleId="Footer">
    <w:name w:val="footer"/>
    <w:basedOn w:val="Normal"/>
    <w:link w:val="Foot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B6C"/>
  </w:style>
  <w:style w:type="character" w:styleId="Hyperlink">
    <w:name w:val="Hyperlink"/>
    <w:uiPriority w:val="99"/>
    <w:unhideWhenUsed/>
    <w:rsid w:val="006C2F6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C2F68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ubtleEmphasis">
    <w:name w:val="Subtle Emphasis"/>
    <w:basedOn w:val="DefaultParagraphFont"/>
    <w:uiPriority w:val="19"/>
    <w:qFormat/>
    <w:rsid w:val="006B7522"/>
    <w:rPr>
      <w:i/>
      <w:iC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D5FB9"/>
    <w:rPr>
      <w:b/>
      <w:bCs/>
      <w:smallCaps/>
      <w:color w:val="4472C4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D5F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FB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D5FB9"/>
    <w:rPr>
      <w:i/>
      <w:iCs/>
      <w:color w:val="4472C4" w:themeColor="accent1"/>
    </w:rPr>
  </w:style>
  <w:style w:type="paragraph" w:customStyle="1" w:styleId="darkbluetext">
    <w:name w:val="darkbluetext"/>
    <w:basedOn w:val="Normal"/>
    <w:rsid w:val="000356A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4185B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C0C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ummary-muted">
    <w:name w:val="summary-muted"/>
    <w:basedOn w:val="Normal"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C0C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C0CD7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6C24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A5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3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672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5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1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9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5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246\Downloads\Newsletter%20template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7158760C203479AEAD540036D8DAB" ma:contentTypeVersion="13" ma:contentTypeDescription="Create a new document." ma:contentTypeScope="" ma:versionID="51994a866a1d38ecda557546a3a43308">
  <xsd:schema xmlns:xsd="http://www.w3.org/2001/XMLSchema" xmlns:xs="http://www.w3.org/2001/XMLSchema" xmlns:p="http://schemas.microsoft.com/office/2006/metadata/properties" xmlns:ns3="210f710b-d1ee-4159-b05f-90dff44ef548" xmlns:ns4="839d7140-fe95-46fb-adbf-07918f6c6334" targetNamespace="http://schemas.microsoft.com/office/2006/metadata/properties" ma:root="true" ma:fieldsID="c916594ba6e77dbbf208a9ad4282a64a" ns3:_="" ns4:_="">
    <xsd:import namespace="210f710b-d1ee-4159-b05f-90dff44ef548"/>
    <xsd:import namespace="839d7140-fe95-46fb-adbf-07918f6c63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0f710b-d1ee-4159-b05f-90dff44ef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9d7140-fe95-46fb-adbf-07918f6c633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11FA42-8B51-44FD-B85E-AF79DBA7B5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8767C5-32E2-49DF-BEF5-17E78179A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0f710b-d1ee-4159-b05f-90dff44ef548"/>
    <ds:schemaRef ds:uri="839d7140-fe95-46fb-adbf-07918f6c63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A7C5C-96CC-4BDE-BF44-7DF65E3658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C23F2C-5E45-4D7D-9552-2206CE30A6E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template (2)</Template>
  <TotalTime>0</TotalTime>
  <Pages>2</Pages>
  <Words>8</Words>
  <Characters>50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18246</dc:creator>
  <cp:keywords/>
  <dc:description/>
  <cp:lastModifiedBy>13232</cp:lastModifiedBy>
  <cp:revision>2</cp:revision>
  <dcterms:created xsi:type="dcterms:W3CDTF">2026-05-01T09:29:00Z</dcterms:created>
  <dcterms:modified xsi:type="dcterms:W3CDTF">2026-05-01T09:29:00Z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0x0101000EA7158760C203479AEAD540036D8DAB</vt:lpwstr>
  </property>
  <property fmtid="{D5CDD505-2E9C-101B-9397-08002B2CF9AE}" pid="3" name="MSIP_Label_073e9faa-a556-4117-b0fa-d55c05913a89_Enabled">
    <vt:lpwstr>true</vt:lpwstr>
  </property>
  <property fmtid="{D5CDD505-2E9C-101B-9397-08002B2CF9AE}" pid="4" name="MSIP_Label_073e9faa-a556-4117-b0fa-d55c05913a89_SetDate">
    <vt:lpwstr>2024-01-24T09:10:32Z</vt:lpwstr>
  </property>
  <property fmtid="{D5CDD505-2E9C-101B-9397-08002B2CF9AE}" pid="5" name="MSIP_Label_073e9faa-a556-4117-b0fa-d55c05913a89_Method">
    <vt:lpwstr>Standard</vt:lpwstr>
  </property>
  <property fmtid="{D5CDD505-2E9C-101B-9397-08002B2CF9AE}" pid="6" name="MSIP_Label_073e9faa-a556-4117-b0fa-d55c05913a89_Name">
    <vt:lpwstr>OFFICIAL</vt:lpwstr>
  </property>
  <property fmtid="{D5CDD505-2E9C-101B-9397-08002B2CF9AE}" pid="7" name="MSIP_Label_073e9faa-a556-4117-b0fa-d55c05913a89_SiteId">
    <vt:lpwstr>ae0a022d-630d-4396-b8fb-58db3061b91b</vt:lpwstr>
  </property>
  <property fmtid="{D5CDD505-2E9C-101B-9397-08002B2CF9AE}" pid="8" name="MSIP_Label_073e9faa-a556-4117-b0fa-d55c05913a89_ActionId">
    <vt:lpwstr>00ca1b65-e32b-4eb3-b54d-2b041621edfb</vt:lpwstr>
  </property>
  <property fmtid="{D5CDD505-2E9C-101B-9397-08002B2CF9AE}" pid="9" name="MSIP_Label_073e9faa-a556-4117-b0fa-d55c05913a89_ContentBits">
    <vt:lpwstr>0</vt:lpwstr>
  </property>
  <property fmtid="{D5CDD505-2E9C-101B-9397-08002B2CF9AE}" pid="10" name="MediaServiceImageTags">
    <vt:lpwstr/>
  </property>
</Properties>
</file>