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7F6DE7D8" w:rsidR="005F6B6C" w:rsidRDefault="00FE4004">
      <w:r>
        <w:rPr>
          <w:rFonts w:cstheme="minorHAnsi"/>
          <w:noProof/>
          <w:sz w:val="22"/>
          <w:szCs w:val="22"/>
        </w:rPr>
        <w:drawing>
          <wp:anchor distT="0" distB="0" distL="114300" distR="114300" simplePos="0" relativeHeight="251729929" behindDoc="1" locked="0" layoutInCell="1" allowOverlap="1" wp14:anchorId="6B8FADD1" wp14:editId="35965968">
            <wp:simplePos x="0" y="0"/>
            <wp:positionH relativeFrom="column">
              <wp:posOffset>3111500</wp:posOffset>
            </wp:positionH>
            <wp:positionV relativeFrom="paragraph">
              <wp:posOffset>0</wp:posOffset>
            </wp:positionV>
            <wp:extent cx="876300" cy="876300"/>
            <wp:effectExtent l="0" t="0" r="0" b="0"/>
            <wp:wrapTight wrapText="bothSides">
              <wp:wrapPolygon edited="0">
                <wp:start x="7983" y="0"/>
                <wp:lineTo x="5635" y="1409"/>
                <wp:lineTo x="3287" y="5635"/>
                <wp:lineTo x="3287" y="7513"/>
                <wp:lineTo x="470" y="10330"/>
                <wp:lineTo x="470" y="11270"/>
                <wp:lineTo x="4226" y="15026"/>
                <wp:lineTo x="4226" y="17843"/>
                <wp:lineTo x="8922" y="20661"/>
                <wp:lineTo x="13148" y="21130"/>
                <wp:lineTo x="16435" y="21130"/>
                <wp:lineTo x="16904" y="20661"/>
                <wp:lineTo x="19722" y="15026"/>
                <wp:lineTo x="16904" y="6104"/>
                <wp:lineTo x="13617" y="939"/>
                <wp:lineTo x="11739" y="0"/>
                <wp:lineTo x="7983" y="0"/>
              </wp:wrapPolygon>
            </wp:wrapTight>
            <wp:docPr id="957424892" name="Picture 16" descr="Ghost Zu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424892" name="Picture 957424892" descr="Ghost Zutt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14:sizeRelH relativeFrom="margin">
              <wp14:pctWidth>0</wp14:pctWidth>
            </wp14:sizeRelH>
            <wp14:sizeRelV relativeFrom="margin">
              <wp14:pctHeight>0</wp14:pctHeight>
            </wp14:sizeRelV>
          </wp:anchor>
        </w:drawing>
      </w:r>
      <w:r w:rsidR="006353BE">
        <w:rPr>
          <w:noProof/>
        </w:rPr>
        <mc:AlternateContent>
          <mc:Choice Requires="wps">
            <w:drawing>
              <wp:anchor distT="0" distB="0" distL="114300" distR="114300" simplePos="0" relativeHeight="251664896" behindDoc="0" locked="0" layoutInCell="1" allowOverlap="1" wp14:anchorId="6FA3182B" wp14:editId="4CC236C5">
                <wp:simplePos x="0" y="0"/>
                <wp:positionH relativeFrom="page">
                  <wp:posOffset>19050</wp:posOffset>
                </wp:positionH>
                <wp:positionV relativeFrom="paragraph">
                  <wp:posOffset>-584200</wp:posOffset>
                </wp:positionV>
                <wp:extent cx="5133975" cy="6096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5133975" cy="609600"/>
                        </a:xfrm>
                        <a:prstGeom prst="rect">
                          <a:avLst/>
                        </a:prstGeom>
                        <a:solidFill>
                          <a:schemeClr val="lt1"/>
                        </a:solidFill>
                        <a:ln w="6350">
                          <a:noFill/>
                        </a:ln>
                      </wps:spPr>
                      <wps:txbx>
                        <w:txbxContent>
                          <w:p w14:paraId="37EA4037" w14:textId="0EBF6369"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D3776">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September</w:t>
                            </w:r>
                            <w:r w:rsidR="00F540A6">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pt;width:404.2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" fillcolor="white [3201]" stroked="f" strokeweight=".5pt">
                <v:textbox>
                  <w:txbxContent>
                    <w:p w14:paraId="37EA4037" w14:textId="0EBF6369"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D3776">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September</w:t>
                      </w:r>
                      <w:r w:rsidR="00F540A6">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06A822D5">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25965CFF" w:rsidR="004249A7" w:rsidRPr="004249A7" w:rsidRDefault="00FD3776"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October</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25965CFF" w:rsidR="004249A7" w:rsidRPr="004249A7" w:rsidRDefault="00FD3776"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October</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7B28461C" w:rsidR="005A40B4" w:rsidRPr="00A875E9" w:rsidRDefault="00D53976" w:rsidP="005A40B4">
                            <w:pPr>
                              <w:spacing w:line="640" w:lineRule="exact"/>
                              <w:rPr>
                                <w:rFonts w:ascii="Arial" w:hAnsi="Arial" w:cs="Arial"/>
                                <w:b/>
                                <w:bCs/>
                                <w:color w:val="243F58"/>
                                <w:sz w:val="44"/>
                                <w:szCs w:val="44"/>
                              </w:rPr>
                            </w:pPr>
                            <w:r w:rsidRPr="00A875E9">
                              <w:rPr>
                                <w:rFonts w:ascii="Arial" w:hAnsi="Arial" w:cs="Arial"/>
                                <w:b/>
                                <w:bCs/>
                                <w:color w:val="243F58"/>
                                <w:sz w:val="44"/>
                                <w:szCs w:val="44"/>
                              </w:rPr>
                              <w:t>Matloc</w:t>
                            </w:r>
                            <w:r w:rsidR="00D00F71">
                              <w:rPr>
                                <w:rFonts w:ascii="Arial" w:hAnsi="Arial" w:cs="Arial"/>
                                <w:b/>
                                <w:bCs/>
                                <w:color w:val="243F58"/>
                                <w:sz w:val="44"/>
                                <w:szCs w:val="44"/>
                              </w:rPr>
                              <w:t>k</w:t>
                            </w:r>
                            <w:r w:rsidR="00A2289B">
                              <w:rPr>
                                <w:rFonts w:ascii="Arial" w:hAnsi="Arial" w:cs="Arial"/>
                                <w:b/>
                                <w:bCs/>
                                <w:color w:val="243F58"/>
                                <w:sz w:val="44"/>
                                <w:szCs w:val="44"/>
                              </w:rPr>
                              <w:t xml:space="preserve"> &amp; Tansley</w:t>
                            </w:r>
                            <w:r w:rsidR="00A875E9" w:rsidRPr="00A875E9">
                              <w:rPr>
                                <w:rFonts w:ascii="Arial" w:hAnsi="Arial" w:cs="Arial"/>
                                <w:b/>
                                <w:bCs/>
                                <w:color w:val="243F58"/>
                                <w:sz w:val="44"/>
                                <w:szCs w:val="44"/>
                              </w:rPr>
                              <w:t>.</w:t>
                            </w:r>
                            <w:r w:rsidR="00FE4004" w:rsidRPr="00FE4004">
                              <w:rPr>
                                <w:rFonts w:ascii="Arial" w:eastAsiaTheme="minorEastAsia" w:hAnsi="Arial" w:cs="Arial"/>
                                <w:noProof/>
                                <w:color w:val="FFFFFF" w:themeColor="background1"/>
                                <w:sz w:val="20"/>
                                <w:szCs w:val="20"/>
                                <w:lang w:eastAsia="en-GB"/>
                              </w:rPr>
                              <w:t xml:space="preserve"> </w:t>
                            </w:r>
                            <w:r w:rsidR="00FE4004">
                              <w:rPr>
                                <w:rFonts w:ascii="Arial" w:eastAsiaTheme="minorEastAsia" w:hAnsi="Arial" w:cs="Arial"/>
                                <w:noProof/>
                                <w:color w:val="FFFFFF" w:themeColor="background1"/>
                                <w:sz w:val="20"/>
                                <w:szCs w:val="20"/>
                                <w:lang w:eastAsia="en-GB"/>
                              </w:rPr>
                              <w:drawing>
                                <wp:inline distT="0" distB="0" distL="0" distR="0" wp14:anchorId="38EC72AB" wp14:editId="61F7D160">
                                  <wp:extent cx="216535" cy="216535"/>
                                  <wp:effectExtent l="0" t="0" r="0" b="0"/>
                                  <wp:docPr id="1879370229" name="Graphic 15" descr="Jack-O-Lanter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70229" name="Graphic 1879370229" descr="Jack-O-Lantern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216535" cy="2165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6570"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7B28461C" w:rsidR="005A40B4" w:rsidRPr="00A875E9" w:rsidRDefault="00D53976" w:rsidP="005A40B4">
                      <w:pPr>
                        <w:spacing w:line="640" w:lineRule="exact"/>
                        <w:rPr>
                          <w:rFonts w:ascii="Arial" w:hAnsi="Arial" w:cs="Arial"/>
                          <w:b/>
                          <w:bCs/>
                          <w:color w:val="243F58"/>
                          <w:sz w:val="44"/>
                          <w:szCs w:val="44"/>
                        </w:rPr>
                      </w:pPr>
                      <w:r w:rsidRPr="00A875E9">
                        <w:rPr>
                          <w:rFonts w:ascii="Arial" w:hAnsi="Arial" w:cs="Arial"/>
                          <w:b/>
                          <w:bCs/>
                          <w:color w:val="243F58"/>
                          <w:sz w:val="44"/>
                          <w:szCs w:val="44"/>
                        </w:rPr>
                        <w:t>Matloc</w:t>
                      </w:r>
                      <w:r w:rsidR="00D00F71">
                        <w:rPr>
                          <w:rFonts w:ascii="Arial" w:hAnsi="Arial" w:cs="Arial"/>
                          <w:b/>
                          <w:bCs/>
                          <w:color w:val="243F58"/>
                          <w:sz w:val="44"/>
                          <w:szCs w:val="44"/>
                        </w:rPr>
                        <w:t>k</w:t>
                      </w:r>
                      <w:r w:rsidR="00A2289B">
                        <w:rPr>
                          <w:rFonts w:ascii="Arial" w:hAnsi="Arial" w:cs="Arial"/>
                          <w:b/>
                          <w:bCs/>
                          <w:color w:val="243F58"/>
                          <w:sz w:val="44"/>
                          <w:szCs w:val="44"/>
                        </w:rPr>
                        <w:t xml:space="preserve"> &amp; Tansley</w:t>
                      </w:r>
                      <w:r w:rsidR="00A875E9" w:rsidRPr="00A875E9">
                        <w:rPr>
                          <w:rFonts w:ascii="Arial" w:hAnsi="Arial" w:cs="Arial"/>
                          <w:b/>
                          <w:bCs/>
                          <w:color w:val="243F58"/>
                          <w:sz w:val="44"/>
                          <w:szCs w:val="44"/>
                        </w:rPr>
                        <w:t>.</w:t>
                      </w:r>
                      <w:r w:rsidR="00FE4004" w:rsidRPr="00FE4004">
                        <w:rPr>
                          <w:rFonts w:ascii="Arial" w:eastAsiaTheme="minorEastAsia" w:hAnsi="Arial" w:cs="Arial"/>
                          <w:noProof/>
                          <w:color w:val="FFFFFF" w:themeColor="background1"/>
                          <w:sz w:val="20"/>
                          <w:szCs w:val="20"/>
                          <w:lang w:eastAsia="en-GB"/>
                        </w:rPr>
                        <w:t xml:space="preserve"> </w:t>
                      </w:r>
                      <w:r w:rsidR="00FE4004">
                        <w:rPr>
                          <w:rFonts w:ascii="Arial" w:eastAsiaTheme="minorEastAsia" w:hAnsi="Arial" w:cs="Arial"/>
                          <w:noProof/>
                          <w:color w:val="FFFFFF" w:themeColor="background1"/>
                          <w:sz w:val="20"/>
                          <w:szCs w:val="20"/>
                          <w:lang w:eastAsia="en-GB"/>
                        </w:rPr>
                        <w:drawing>
                          <wp:inline distT="0" distB="0" distL="0" distR="0" wp14:anchorId="38EC72AB" wp14:editId="61F7D160">
                            <wp:extent cx="216535" cy="216535"/>
                            <wp:effectExtent l="0" t="0" r="0" b="0"/>
                            <wp:docPr id="1879370229" name="Graphic 15" descr="Jack-O-Lanter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70229" name="Graphic 1879370229" descr="Jack-O-Lantern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216535" cy="216535"/>
                                    </a:xfrm>
                                    <a:prstGeom prst="rect">
                                      <a:avLst/>
                                    </a:prstGeom>
                                  </pic:spPr>
                                </pic:pic>
                              </a:graphicData>
                            </a:graphic>
                          </wp:inline>
                        </w:drawing>
                      </w:r>
                    </w:p>
                  </w:txbxContent>
                </v:textbox>
                <w10:wrap anchorx="margin"/>
              </v:shape>
            </w:pict>
          </mc:Fallback>
        </mc:AlternateContent>
      </w:r>
    </w:p>
    <w:p w14:paraId="6519D870" w14:textId="7A3655BA" w:rsidR="002E401A" w:rsidRPr="002E401A" w:rsidRDefault="002E401A" w:rsidP="002E401A"/>
    <w:p w14:paraId="7DCC83FF" w14:textId="450615AD" w:rsidR="002E401A" w:rsidRPr="002E401A" w:rsidRDefault="002E401A" w:rsidP="002E401A"/>
    <w:p w14:paraId="1757745F" w14:textId="4166B886" w:rsidR="002E401A" w:rsidRPr="002E401A" w:rsidRDefault="002E401A" w:rsidP="002E401A"/>
    <w:p w14:paraId="648FB966" w14:textId="6DC97620" w:rsidR="002E401A" w:rsidRPr="002E401A" w:rsidRDefault="002E401A" w:rsidP="002E401A"/>
    <w:p w14:paraId="3AF485F0" w14:textId="33A14101" w:rsidR="002E401A" w:rsidRPr="002E401A" w:rsidRDefault="00C036F9" w:rsidP="002E401A">
      <w:r>
        <w:rPr>
          <w:noProof/>
        </w:rPr>
        <mc:AlternateContent>
          <mc:Choice Requires="wps">
            <w:drawing>
              <wp:anchor distT="0" distB="0" distL="114300" distR="114300" simplePos="0" relativeHeight="251661824" behindDoc="1" locked="0" layoutInCell="1" allowOverlap="1" wp14:anchorId="51249700" wp14:editId="141D17EF">
                <wp:simplePos x="0" y="0"/>
                <wp:positionH relativeFrom="column">
                  <wp:posOffset>-155575</wp:posOffset>
                </wp:positionH>
                <wp:positionV relativeFrom="paragraph">
                  <wp:posOffset>194945</wp:posOffset>
                </wp:positionV>
                <wp:extent cx="3781425" cy="6334125"/>
                <wp:effectExtent l="0" t="0" r="28575" b="28575"/>
                <wp:wrapTight wrapText="bothSides">
                  <wp:wrapPolygon edited="0">
                    <wp:start x="0" y="0"/>
                    <wp:lineTo x="0" y="21632"/>
                    <wp:lineTo x="21654" y="21632"/>
                    <wp:lineTo x="2165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781425" cy="633412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8A45A20" w14:textId="16F5C07E" w:rsidR="00AE639E" w:rsidRDefault="00907E44" w:rsidP="00C036F9">
                            <w:pPr>
                              <w:jc w:val="center"/>
                              <w:rPr>
                                <w:b/>
                                <w:bCs/>
                                <w:color w:val="FFFFFF" w:themeColor="background1"/>
                                <w:sz w:val="22"/>
                                <w:szCs w:val="22"/>
                                <w:u w:val="single"/>
                              </w:rPr>
                            </w:pPr>
                            <w:r>
                              <w:rPr>
                                <w:b/>
                                <w:bCs/>
                                <w:color w:val="FFFFFF" w:themeColor="background1"/>
                                <w:sz w:val="22"/>
                                <w:szCs w:val="22"/>
                                <w:u w:val="single"/>
                              </w:rPr>
                              <w:t>News from the team!</w:t>
                            </w:r>
                          </w:p>
                          <w:p w14:paraId="49881032" w14:textId="77777777" w:rsidR="00BF6FBF" w:rsidRDefault="00BF6FBF" w:rsidP="00C036F9">
                            <w:pPr>
                              <w:jc w:val="center"/>
                              <w:rPr>
                                <w:b/>
                                <w:bCs/>
                                <w:color w:val="FFFFFF" w:themeColor="background1"/>
                                <w:sz w:val="22"/>
                                <w:szCs w:val="22"/>
                                <w:u w:val="single"/>
                              </w:rPr>
                            </w:pPr>
                          </w:p>
                          <w:p w14:paraId="35264FD9" w14:textId="353FBC5B" w:rsidR="00ED4B1C" w:rsidRDefault="00907E44" w:rsidP="00BF6FBF">
                            <w:pPr>
                              <w:rPr>
                                <w:b/>
                                <w:bCs/>
                                <w:color w:val="FFFFFF" w:themeColor="background1"/>
                                <w:sz w:val="22"/>
                                <w:szCs w:val="22"/>
                                <w:u w:val="single"/>
                              </w:rPr>
                            </w:pPr>
                            <w:r>
                              <w:rPr>
                                <w:b/>
                                <w:bCs/>
                                <w:color w:val="FFFFFF" w:themeColor="background1"/>
                                <w:sz w:val="22"/>
                                <w:szCs w:val="22"/>
                                <w:u w:val="single"/>
                              </w:rPr>
                              <w:t>Mini Police back up and running</w:t>
                            </w:r>
                            <w:r w:rsidR="00ED4B1C">
                              <w:rPr>
                                <w:b/>
                                <w:bCs/>
                                <w:color w:val="FFFFFF" w:themeColor="background1"/>
                                <w:sz w:val="22"/>
                                <w:szCs w:val="22"/>
                                <w:u w:val="single"/>
                              </w:rPr>
                              <w:t>:</w:t>
                            </w:r>
                          </w:p>
                          <w:p w14:paraId="2F804CC7" w14:textId="1FFCB914" w:rsidR="00ED4B1C" w:rsidRDefault="00907E44" w:rsidP="00BF6FBF">
                            <w:pPr>
                              <w:rPr>
                                <w:color w:val="FFFFFF" w:themeColor="background1"/>
                                <w:sz w:val="22"/>
                                <w:szCs w:val="22"/>
                              </w:rPr>
                            </w:pPr>
                            <w:r>
                              <w:rPr>
                                <w:color w:val="FFFFFF" w:themeColor="background1"/>
                                <w:sz w:val="22"/>
                                <w:szCs w:val="22"/>
                              </w:rPr>
                              <w:t xml:space="preserve">Previously, </w:t>
                            </w:r>
                            <w:r w:rsidR="00B70592">
                              <w:rPr>
                                <w:color w:val="FFFFFF" w:themeColor="background1"/>
                                <w:sz w:val="22"/>
                                <w:szCs w:val="22"/>
                              </w:rPr>
                              <w:t>your SNT had a mini police program that would engage with a chosen local school over the year, engaging with yr</w:t>
                            </w:r>
                            <w:r w:rsidR="009E5890">
                              <w:rPr>
                                <w:color w:val="FFFFFF" w:themeColor="background1"/>
                                <w:sz w:val="22"/>
                                <w:szCs w:val="22"/>
                              </w:rPr>
                              <w:t>5</w:t>
                            </w:r>
                            <w:r w:rsidR="00B70592">
                              <w:rPr>
                                <w:color w:val="FFFFFF" w:themeColor="background1"/>
                                <w:sz w:val="22"/>
                                <w:szCs w:val="22"/>
                              </w:rPr>
                              <w:t xml:space="preserve">’s or yr6’s </w:t>
                            </w:r>
                            <w:r w:rsidR="00214701">
                              <w:rPr>
                                <w:color w:val="FFFFFF" w:themeColor="background1"/>
                                <w:sz w:val="22"/>
                                <w:szCs w:val="22"/>
                              </w:rPr>
                              <w:t>weekly</w:t>
                            </w:r>
                            <w:r w:rsidR="00FE5422">
                              <w:rPr>
                                <w:color w:val="FFFFFF" w:themeColor="background1"/>
                                <w:sz w:val="22"/>
                                <w:szCs w:val="22"/>
                              </w:rPr>
                              <w:t>. This program would educate the year group about selected issues</w:t>
                            </w:r>
                            <w:r w:rsidR="007E685F">
                              <w:rPr>
                                <w:color w:val="FFFFFF" w:themeColor="background1"/>
                                <w:sz w:val="22"/>
                                <w:szCs w:val="22"/>
                              </w:rPr>
                              <w:t xml:space="preserve"> ranging </w:t>
                            </w:r>
                            <w:proofErr w:type="gramStart"/>
                            <w:r w:rsidR="007E685F">
                              <w:rPr>
                                <w:color w:val="FFFFFF" w:themeColor="background1"/>
                                <w:sz w:val="22"/>
                                <w:szCs w:val="22"/>
                              </w:rPr>
                              <w:t>from classroom sessions,</w:t>
                            </w:r>
                            <w:proofErr w:type="gramEnd"/>
                            <w:r w:rsidR="007E685F">
                              <w:rPr>
                                <w:color w:val="FFFFFF" w:themeColor="background1"/>
                                <w:sz w:val="22"/>
                                <w:szCs w:val="22"/>
                              </w:rPr>
                              <w:t xml:space="preserve"> to practical displays from the dog unit! </w:t>
                            </w:r>
                            <w:r w:rsidR="003A64F7">
                              <w:rPr>
                                <w:color w:val="FFFFFF" w:themeColor="background1"/>
                                <w:sz w:val="22"/>
                                <w:szCs w:val="22"/>
                              </w:rPr>
                              <w:t xml:space="preserve">We are happy to say that we are now starting the program with a new local school! Plenty of news around this to follow! </w:t>
                            </w:r>
                          </w:p>
                          <w:p w14:paraId="06306495" w14:textId="77777777" w:rsidR="001A5725" w:rsidRDefault="001A5725" w:rsidP="00BF6FBF">
                            <w:pPr>
                              <w:rPr>
                                <w:color w:val="FFFFFF" w:themeColor="background1"/>
                                <w:sz w:val="22"/>
                                <w:szCs w:val="22"/>
                              </w:rPr>
                            </w:pPr>
                          </w:p>
                          <w:p w14:paraId="5DD682AA" w14:textId="1BC1FC18" w:rsidR="001A5725" w:rsidRDefault="0054578D" w:rsidP="00BF6FBF">
                            <w:pPr>
                              <w:rPr>
                                <w:b/>
                                <w:bCs/>
                                <w:color w:val="FFFFFF" w:themeColor="background1"/>
                                <w:sz w:val="22"/>
                                <w:szCs w:val="22"/>
                                <w:u w:val="single"/>
                              </w:rPr>
                            </w:pPr>
                            <w:r>
                              <w:rPr>
                                <w:b/>
                                <w:bCs/>
                                <w:color w:val="FFFFFF" w:themeColor="background1"/>
                                <w:sz w:val="22"/>
                                <w:szCs w:val="22"/>
                                <w:u w:val="single"/>
                              </w:rPr>
                              <w:t>Driving through School zones</w:t>
                            </w:r>
                            <w:r w:rsidR="001A5725">
                              <w:rPr>
                                <w:b/>
                                <w:bCs/>
                                <w:color w:val="FFFFFF" w:themeColor="background1"/>
                                <w:sz w:val="22"/>
                                <w:szCs w:val="22"/>
                                <w:u w:val="single"/>
                              </w:rPr>
                              <w:t>:</w:t>
                            </w:r>
                          </w:p>
                          <w:p w14:paraId="40391260" w14:textId="77777777" w:rsidR="007A5A30" w:rsidRDefault="009F12F8" w:rsidP="00BF6FBF">
                            <w:pPr>
                              <w:rPr>
                                <w:color w:val="FFFFFF" w:themeColor="background1"/>
                                <w:sz w:val="22"/>
                                <w:szCs w:val="22"/>
                              </w:rPr>
                            </w:pPr>
                            <w:r>
                              <w:rPr>
                                <w:color w:val="FFFFFF" w:themeColor="background1"/>
                                <w:sz w:val="22"/>
                                <w:szCs w:val="22"/>
                              </w:rPr>
                              <w:t xml:space="preserve">The team has noticed several issues with morning and afternoon drivers going through school zones dangerously. Since the start of the new school year, the team have </w:t>
                            </w:r>
                            <w:r w:rsidR="00B37F39">
                              <w:rPr>
                                <w:color w:val="FFFFFF" w:themeColor="background1"/>
                                <w:sz w:val="22"/>
                                <w:szCs w:val="22"/>
                              </w:rPr>
                              <w:t xml:space="preserve">recorded drivers texting whilst driving, speeding, and failing to stop for crossing guards. All this puts the drivers and the </w:t>
                            </w:r>
                            <w:r w:rsidR="00EE2B40">
                              <w:rPr>
                                <w:color w:val="FFFFFF" w:themeColor="background1"/>
                                <w:sz w:val="22"/>
                                <w:szCs w:val="22"/>
                              </w:rPr>
                              <w:t xml:space="preserve">children around them at a high risk. Mobile phone use whilst driving is </w:t>
                            </w:r>
                            <w:proofErr w:type="gramStart"/>
                            <w:r w:rsidR="00EE2B40">
                              <w:rPr>
                                <w:color w:val="FFFFFF" w:themeColor="background1"/>
                                <w:sz w:val="22"/>
                                <w:szCs w:val="22"/>
                              </w:rPr>
                              <w:t>unacceptable, and</w:t>
                            </w:r>
                            <w:proofErr w:type="gramEnd"/>
                            <w:r w:rsidR="00EE2B40">
                              <w:rPr>
                                <w:color w:val="FFFFFF" w:themeColor="background1"/>
                                <w:sz w:val="22"/>
                                <w:szCs w:val="22"/>
                              </w:rPr>
                              <w:t xml:space="preserve"> will see you issued 6 points on your license</w:t>
                            </w:r>
                            <w:r w:rsidR="008F083E">
                              <w:rPr>
                                <w:color w:val="FFFFFF" w:themeColor="background1"/>
                                <w:sz w:val="22"/>
                                <w:szCs w:val="22"/>
                              </w:rPr>
                              <w:t xml:space="preserve">. You </w:t>
                            </w:r>
                            <w:r w:rsidR="008F083E">
                              <w:rPr>
                                <w:b/>
                                <w:bCs/>
                                <w:color w:val="FFFFFF" w:themeColor="background1"/>
                                <w:sz w:val="22"/>
                                <w:szCs w:val="22"/>
                              </w:rPr>
                              <w:t>MUST</w:t>
                            </w:r>
                            <w:r w:rsidR="008F083E">
                              <w:rPr>
                                <w:color w:val="FFFFFF" w:themeColor="background1"/>
                                <w:sz w:val="22"/>
                                <w:szCs w:val="22"/>
                              </w:rPr>
                              <w:t xml:space="preserve"> stop for crossing guards, no ifs or buts, they have right of way and failure to stop </w:t>
                            </w:r>
                            <w:r w:rsidR="00C86E85">
                              <w:rPr>
                                <w:color w:val="FFFFFF" w:themeColor="background1"/>
                                <w:sz w:val="22"/>
                                <w:szCs w:val="22"/>
                              </w:rPr>
                              <w:t>is an offense.</w:t>
                            </w:r>
                          </w:p>
                          <w:p w14:paraId="7C1F6B5F" w14:textId="77777777" w:rsidR="007A5A30" w:rsidRDefault="007A5A30" w:rsidP="00BF6FBF">
                            <w:pPr>
                              <w:rPr>
                                <w:color w:val="FFFFFF" w:themeColor="background1"/>
                                <w:sz w:val="22"/>
                                <w:szCs w:val="22"/>
                              </w:rPr>
                            </w:pPr>
                          </w:p>
                          <w:p w14:paraId="0BAEB189" w14:textId="6DEA955C" w:rsidR="001A5725" w:rsidRPr="008F083E" w:rsidRDefault="007A5A30" w:rsidP="00BF6FBF">
                            <w:pPr>
                              <w:rPr>
                                <w:color w:val="FFFFFF" w:themeColor="background1"/>
                                <w:sz w:val="22"/>
                                <w:szCs w:val="22"/>
                              </w:rPr>
                            </w:pPr>
                            <w:r w:rsidRPr="007A5A30">
                              <w:rPr>
                                <w:noProof/>
                                <w:color w:val="FFFFFF" w:themeColor="background1"/>
                                <w:sz w:val="22"/>
                                <w:szCs w:val="22"/>
                              </w:rPr>
                              <w:drawing>
                                <wp:inline distT="0" distB="0" distL="0" distR="0" wp14:anchorId="5EAFE663" wp14:editId="596ECCB9">
                                  <wp:extent cx="304800" cy="304800"/>
                                  <wp:effectExtent l="0" t="0" r="0" b="0"/>
                                  <wp:docPr id="1158312075"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9924DD">
                              <w:rPr>
                                <w:b/>
                                <w:bCs/>
                                <w:color w:val="FFFFFF" w:themeColor="background1"/>
                                <w:sz w:val="22"/>
                                <w:szCs w:val="22"/>
                                <w:u w:val="single"/>
                              </w:rPr>
                              <w:t>Digital Help Centre</w:t>
                            </w:r>
                            <w:r w:rsidRPr="007A5A30">
                              <w:rPr>
                                <w:noProof/>
                                <w:color w:val="FFFFFF" w:themeColor="background1"/>
                                <w:sz w:val="22"/>
                                <w:szCs w:val="22"/>
                              </w:rPr>
                              <w:drawing>
                                <wp:inline distT="0" distB="0" distL="0" distR="0" wp14:anchorId="1D265CE7" wp14:editId="7AD846EA">
                                  <wp:extent cx="304800" cy="304800"/>
                                  <wp:effectExtent l="0" t="0" r="0" b="0"/>
                                  <wp:docPr id="773398085" name="Pictur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7A5A30">
                              <w:rPr>
                                <w:color w:val="FFFFFF" w:themeColor="background1"/>
                                <w:sz w:val="22"/>
                                <w:szCs w:val="22"/>
                              </w:rPr>
                              <w:br/>
                            </w:r>
                            <w:r w:rsidRPr="007A5A30">
                              <w:rPr>
                                <w:color w:val="FFFFFF" w:themeColor="background1"/>
                                <w:sz w:val="22"/>
                                <w:szCs w:val="22"/>
                              </w:rPr>
                              <w:br/>
                              <w:t xml:space="preserve">The Digital Help Centre run sessions every Friday at The Imperial </w:t>
                            </w:r>
                            <w:proofErr w:type="gramStart"/>
                            <w:r w:rsidRPr="007A5A30">
                              <w:rPr>
                                <w:color w:val="FFFFFF" w:themeColor="background1"/>
                                <w:sz w:val="22"/>
                                <w:szCs w:val="22"/>
                              </w:rPr>
                              <w:t>Rooms, and</w:t>
                            </w:r>
                            <w:proofErr w:type="gramEnd"/>
                            <w:r w:rsidRPr="007A5A30">
                              <w:rPr>
                                <w:color w:val="FFFFFF" w:themeColor="background1"/>
                                <w:sz w:val="22"/>
                                <w:szCs w:val="22"/>
                              </w:rPr>
                              <w:t xml:space="preserve"> is hosting a special </w:t>
                            </w:r>
                            <w:proofErr w:type="gramStart"/>
                            <w:r w:rsidRPr="007A5A30">
                              <w:rPr>
                                <w:color w:val="FFFFFF" w:themeColor="background1"/>
                                <w:sz w:val="22"/>
                                <w:szCs w:val="22"/>
                              </w:rPr>
                              <w:t>one off</w:t>
                            </w:r>
                            <w:proofErr w:type="gramEnd"/>
                            <w:r w:rsidRPr="007A5A30">
                              <w:rPr>
                                <w:color w:val="FFFFFF" w:themeColor="background1"/>
                                <w:sz w:val="22"/>
                                <w:szCs w:val="22"/>
                              </w:rPr>
                              <w:t xml:space="preserve"> event within the session on Friday 16th October. They will be hosting a ‘Digital Confidence Roadshow’ led by the Digital4Everyone Team at Platform Housing. The purpose of these Roadshows </w:t>
                            </w:r>
                            <w:proofErr w:type="gramStart"/>
                            <w:r w:rsidRPr="007A5A30">
                              <w:rPr>
                                <w:color w:val="FFFFFF" w:themeColor="background1"/>
                                <w:sz w:val="22"/>
                                <w:szCs w:val="22"/>
                              </w:rPr>
                              <w:t>are</w:t>
                            </w:r>
                            <w:proofErr w:type="gramEnd"/>
                            <w:r w:rsidRPr="007A5A30">
                              <w:rPr>
                                <w:color w:val="FFFFFF" w:themeColor="background1"/>
                                <w:sz w:val="22"/>
                                <w:szCs w:val="22"/>
                              </w:rPr>
                              <w:t xml:space="preserve"> to give people access and guidance on simple IT equipment to enhance and ease their digital experience. Many people who require support are still using 2G/3G-only mobile phones, which will soon stop working as older networks are decommissioned</w:t>
                            </w:r>
                            <w:r w:rsidR="00C86E85">
                              <w:rPr>
                                <w:color w:val="FFFFFF" w:themeColor="background1"/>
                                <w:sz w:val="22"/>
                                <w:szCs w:val="22"/>
                              </w:rPr>
                              <w:t xml:space="preserve"> </w:t>
                            </w:r>
                          </w:p>
                          <w:p w14:paraId="015CEAB4" w14:textId="77777777" w:rsidR="00953F2C" w:rsidRDefault="00953F2C" w:rsidP="00BF6FBF">
                            <w:pPr>
                              <w:rPr>
                                <w:color w:val="FFFFFF" w:themeColor="background1"/>
                                <w:sz w:val="22"/>
                                <w:szCs w:val="22"/>
                              </w:rPr>
                            </w:pPr>
                          </w:p>
                          <w:p w14:paraId="2071271F" w14:textId="1AC768CB" w:rsidR="00145C31" w:rsidRPr="00145C31" w:rsidRDefault="00145C31" w:rsidP="003D51D6">
                            <w:pPr>
                              <w:jc w:val="right"/>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00" id="Text Box 1" o:spid="_x0000_s1031" type="#_x0000_t202" style="position:absolute;margin-left:-12.25pt;margin-top:15.35pt;width:297.75pt;height:49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" fillcolor="#4472c4 [3204]" strokecolor="#09101d [484]" strokeweight="1pt">
                <v:textbox>
                  <w:txbxContent>
                    <w:p w14:paraId="08A45A20" w14:textId="16F5C07E" w:rsidR="00AE639E" w:rsidRDefault="00907E44" w:rsidP="00C036F9">
                      <w:pPr>
                        <w:jc w:val="center"/>
                        <w:rPr>
                          <w:b/>
                          <w:bCs/>
                          <w:color w:val="FFFFFF" w:themeColor="background1"/>
                          <w:sz w:val="22"/>
                          <w:szCs w:val="22"/>
                          <w:u w:val="single"/>
                        </w:rPr>
                      </w:pPr>
                      <w:r>
                        <w:rPr>
                          <w:b/>
                          <w:bCs/>
                          <w:color w:val="FFFFFF" w:themeColor="background1"/>
                          <w:sz w:val="22"/>
                          <w:szCs w:val="22"/>
                          <w:u w:val="single"/>
                        </w:rPr>
                        <w:t>News from the team!</w:t>
                      </w:r>
                    </w:p>
                    <w:p w14:paraId="49881032" w14:textId="77777777" w:rsidR="00BF6FBF" w:rsidRDefault="00BF6FBF" w:rsidP="00C036F9">
                      <w:pPr>
                        <w:jc w:val="center"/>
                        <w:rPr>
                          <w:b/>
                          <w:bCs/>
                          <w:color w:val="FFFFFF" w:themeColor="background1"/>
                          <w:sz w:val="22"/>
                          <w:szCs w:val="22"/>
                          <w:u w:val="single"/>
                        </w:rPr>
                      </w:pPr>
                    </w:p>
                    <w:p w14:paraId="35264FD9" w14:textId="353FBC5B" w:rsidR="00ED4B1C" w:rsidRDefault="00907E44" w:rsidP="00BF6FBF">
                      <w:pPr>
                        <w:rPr>
                          <w:b/>
                          <w:bCs/>
                          <w:color w:val="FFFFFF" w:themeColor="background1"/>
                          <w:sz w:val="22"/>
                          <w:szCs w:val="22"/>
                          <w:u w:val="single"/>
                        </w:rPr>
                      </w:pPr>
                      <w:r>
                        <w:rPr>
                          <w:b/>
                          <w:bCs/>
                          <w:color w:val="FFFFFF" w:themeColor="background1"/>
                          <w:sz w:val="22"/>
                          <w:szCs w:val="22"/>
                          <w:u w:val="single"/>
                        </w:rPr>
                        <w:t>Mini Police back up and running</w:t>
                      </w:r>
                      <w:r w:rsidR="00ED4B1C">
                        <w:rPr>
                          <w:b/>
                          <w:bCs/>
                          <w:color w:val="FFFFFF" w:themeColor="background1"/>
                          <w:sz w:val="22"/>
                          <w:szCs w:val="22"/>
                          <w:u w:val="single"/>
                        </w:rPr>
                        <w:t>:</w:t>
                      </w:r>
                    </w:p>
                    <w:p w14:paraId="2F804CC7" w14:textId="1FFCB914" w:rsidR="00ED4B1C" w:rsidRDefault="00907E44" w:rsidP="00BF6FBF">
                      <w:pPr>
                        <w:rPr>
                          <w:color w:val="FFFFFF" w:themeColor="background1"/>
                          <w:sz w:val="22"/>
                          <w:szCs w:val="22"/>
                        </w:rPr>
                      </w:pPr>
                      <w:r>
                        <w:rPr>
                          <w:color w:val="FFFFFF" w:themeColor="background1"/>
                          <w:sz w:val="22"/>
                          <w:szCs w:val="22"/>
                        </w:rPr>
                        <w:t xml:space="preserve">Previously, </w:t>
                      </w:r>
                      <w:r w:rsidR="00B70592">
                        <w:rPr>
                          <w:color w:val="FFFFFF" w:themeColor="background1"/>
                          <w:sz w:val="22"/>
                          <w:szCs w:val="22"/>
                        </w:rPr>
                        <w:t>your SNT had a mini police program that would engage with a chosen local school over the year, engaging with yr</w:t>
                      </w:r>
                      <w:r w:rsidR="009E5890">
                        <w:rPr>
                          <w:color w:val="FFFFFF" w:themeColor="background1"/>
                          <w:sz w:val="22"/>
                          <w:szCs w:val="22"/>
                        </w:rPr>
                        <w:t>5</w:t>
                      </w:r>
                      <w:r w:rsidR="00B70592">
                        <w:rPr>
                          <w:color w:val="FFFFFF" w:themeColor="background1"/>
                          <w:sz w:val="22"/>
                          <w:szCs w:val="22"/>
                        </w:rPr>
                        <w:t xml:space="preserve">’s or yr6’s </w:t>
                      </w:r>
                      <w:r w:rsidR="00214701">
                        <w:rPr>
                          <w:color w:val="FFFFFF" w:themeColor="background1"/>
                          <w:sz w:val="22"/>
                          <w:szCs w:val="22"/>
                        </w:rPr>
                        <w:t>weekly</w:t>
                      </w:r>
                      <w:r w:rsidR="00FE5422">
                        <w:rPr>
                          <w:color w:val="FFFFFF" w:themeColor="background1"/>
                          <w:sz w:val="22"/>
                          <w:szCs w:val="22"/>
                        </w:rPr>
                        <w:t>. This program would educate the year group about selected issues</w:t>
                      </w:r>
                      <w:r w:rsidR="007E685F">
                        <w:rPr>
                          <w:color w:val="FFFFFF" w:themeColor="background1"/>
                          <w:sz w:val="22"/>
                          <w:szCs w:val="22"/>
                        </w:rPr>
                        <w:t xml:space="preserve"> ranging </w:t>
                      </w:r>
                      <w:proofErr w:type="gramStart"/>
                      <w:r w:rsidR="007E685F">
                        <w:rPr>
                          <w:color w:val="FFFFFF" w:themeColor="background1"/>
                          <w:sz w:val="22"/>
                          <w:szCs w:val="22"/>
                        </w:rPr>
                        <w:t>from classroom sessions,</w:t>
                      </w:r>
                      <w:proofErr w:type="gramEnd"/>
                      <w:r w:rsidR="007E685F">
                        <w:rPr>
                          <w:color w:val="FFFFFF" w:themeColor="background1"/>
                          <w:sz w:val="22"/>
                          <w:szCs w:val="22"/>
                        </w:rPr>
                        <w:t xml:space="preserve"> to practical displays from the dog unit! </w:t>
                      </w:r>
                      <w:r w:rsidR="003A64F7">
                        <w:rPr>
                          <w:color w:val="FFFFFF" w:themeColor="background1"/>
                          <w:sz w:val="22"/>
                          <w:szCs w:val="22"/>
                        </w:rPr>
                        <w:t xml:space="preserve">We are happy to say that we are now starting the program with a new local school! Plenty of news around this to follow! </w:t>
                      </w:r>
                    </w:p>
                    <w:p w14:paraId="06306495" w14:textId="77777777" w:rsidR="001A5725" w:rsidRDefault="001A5725" w:rsidP="00BF6FBF">
                      <w:pPr>
                        <w:rPr>
                          <w:color w:val="FFFFFF" w:themeColor="background1"/>
                          <w:sz w:val="22"/>
                          <w:szCs w:val="22"/>
                        </w:rPr>
                      </w:pPr>
                    </w:p>
                    <w:p w14:paraId="5DD682AA" w14:textId="1BC1FC18" w:rsidR="001A5725" w:rsidRDefault="0054578D" w:rsidP="00BF6FBF">
                      <w:pPr>
                        <w:rPr>
                          <w:b/>
                          <w:bCs/>
                          <w:color w:val="FFFFFF" w:themeColor="background1"/>
                          <w:sz w:val="22"/>
                          <w:szCs w:val="22"/>
                          <w:u w:val="single"/>
                        </w:rPr>
                      </w:pPr>
                      <w:r>
                        <w:rPr>
                          <w:b/>
                          <w:bCs/>
                          <w:color w:val="FFFFFF" w:themeColor="background1"/>
                          <w:sz w:val="22"/>
                          <w:szCs w:val="22"/>
                          <w:u w:val="single"/>
                        </w:rPr>
                        <w:t>Driving through School zones</w:t>
                      </w:r>
                      <w:r w:rsidR="001A5725">
                        <w:rPr>
                          <w:b/>
                          <w:bCs/>
                          <w:color w:val="FFFFFF" w:themeColor="background1"/>
                          <w:sz w:val="22"/>
                          <w:szCs w:val="22"/>
                          <w:u w:val="single"/>
                        </w:rPr>
                        <w:t>:</w:t>
                      </w:r>
                    </w:p>
                    <w:p w14:paraId="40391260" w14:textId="77777777" w:rsidR="007A5A30" w:rsidRDefault="009F12F8" w:rsidP="00BF6FBF">
                      <w:pPr>
                        <w:rPr>
                          <w:color w:val="FFFFFF" w:themeColor="background1"/>
                          <w:sz w:val="22"/>
                          <w:szCs w:val="22"/>
                        </w:rPr>
                      </w:pPr>
                      <w:r>
                        <w:rPr>
                          <w:color w:val="FFFFFF" w:themeColor="background1"/>
                          <w:sz w:val="22"/>
                          <w:szCs w:val="22"/>
                        </w:rPr>
                        <w:t xml:space="preserve">The team has noticed several issues with morning and afternoon drivers going through school zones dangerously. Since the start of the new school year, the team have </w:t>
                      </w:r>
                      <w:r w:rsidR="00B37F39">
                        <w:rPr>
                          <w:color w:val="FFFFFF" w:themeColor="background1"/>
                          <w:sz w:val="22"/>
                          <w:szCs w:val="22"/>
                        </w:rPr>
                        <w:t xml:space="preserve">recorded drivers texting whilst driving, speeding, and failing to stop for crossing guards. All this puts the drivers and the </w:t>
                      </w:r>
                      <w:r w:rsidR="00EE2B40">
                        <w:rPr>
                          <w:color w:val="FFFFFF" w:themeColor="background1"/>
                          <w:sz w:val="22"/>
                          <w:szCs w:val="22"/>
                        </w:rPr>
                        <w:t xml:space="preserve">children around them at a high risk. Mobile phone use whilst driving is </w:t>
                      </w:r>
                      <w:proofErr w:type="gramStart"/>
                      <w:r w:rsidR="00EE2B40">
                        <w:rPr>
                          <w:color w:val="FFFFFF" w:themeColor="background1"/>
                          <w:sz w:val="22"/>
                          <w:szCs w:val="22"/>
                        </w:rPr>
                        <w:t>unacceptable, and</w:t>
                      </w:r>
                      <w:proofErr w:type="gramEnd"/>
                      <w:r w:rsidR="00EE2B40">
                        <w:rPr>
                          <w:color w:val="FFFFFF" w:themeColor="background1"/>
                          <w:sz w:val="22"/>
                          <w:szCs w:val="22"/>
                        </w:rPr>
                        <w:t xml:space="preserve"> will see you issued 6 points on your license</w:t>
                      </w:r>
                      <w:r w:rsidR="008F083E">
                        <w:rPr>
                          <w:color w:val="FFFFFF" w:themeColor="background1"/>
                          <w:sz w:val="22"/>
                          <w:szCs w:val="22"/>
                        </w:rPr>
                        <w:t xml:space="preserve">. You </w:t>
                      </w:r>
                      <w:r w:rsidR="008F083E">
                        <w:rPr>
                          <w:b/>
                          <w:bCs/>
                          <w:color w:val="FFFFFF" w:themeColor="background1"/>
                          <w:sz w:val="22"/>
                          <w:szCs w:val="22"/>
                        </w:rPr>
                        <w:t>MUST</w:t>
                      </w:r>
                      <w:r w:rsidR="008F083E">
                        <w:rPr>
                          <w:color w:val="FFFFFF" w:themeColor="background1"/>
                          <w:sz w:val="22"/>
                          <w:szCs w:val="22"/>
                        </w:rPr>
                        <w:t xml:space="preserve"> stop for crossing guards, no ifs or buts, they have right of way and failure to stop </w:t>
                      </w:r>
                      <w:r w:rsidR="00C86E85">
                        <w:rPr>
                          <w:color w:val="FFFFFF" w:themeColor="background1"/>
                          <w:sz w:val="22"/>
                          <w:szCs w:val="22"/>
                        </w:rPr>
                        <w:t>is an offense.</w:t>
                      </w:r>
                    </w:p>
                    <w:p w14:paraId="7C1F6B5F" w14:textId="77777777" w:rsidR="007A5A30" w:rsidRDefault="007A5A30" w:rsidP="00BF6FBF">
                      <w:pPr>
                        <w:rPr>
                          <w:color w:val="FFFFFF" w:themeColor="background1"/>
                          <w:sz w:val="22"/>
                          <w:szCs w:val="22"/>
                        </w:rPr>
                      </w:pPr>
                    </w:p>
                    <w:p w14:paraId="0BAEB189" w14:textId="6DEA955C" w:rsidR="001A5725" w:rsidRPr="008F083E" w:rsidRDefault="007A5A30" w:rsidP="00BF6FBF">
                      <w:pPr>
                        <w:rPr>
                          <w:color w:val="FFFFFF" w:themeColor="background1"/>
                          <w:sz w:val="22"/>
                          <w:szCs w:val="22"/>
                        </w:rPr>
                      </w:pPr>
                      <w:r w:rsidRPr="007A5A30">
                        <w:rPr>
                          <w:noProof/>
                          <w:color w:val="FFFFFF" w:themeColor="background1"/>
                          <w:sz w:val="22"/>
                          <w:szCs w:val="22"/>
                        </w:rPr>
                        <w:drawing>
                          <wp:inline distT="0" distB="0" distL="0" distR="0" wp14:anchorId="5EAFE663" wp14:editId="596ECCB9">
                            <wp:extent cx="304800" cy="304800"/>
                            <wp:effectExtent l="0" t="0" r="0" b="0"/>
                            <wp:docPr id="1158312075"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9924DD">
                        <w:rPr>
                          <w:b/>
                          <w:bCs/>
                          <w:color w:val="FFFFFF" w:themeColor="background1"/>
                          <w:sz w:val="22"/>
                          <w:szCs w:val="22"/>
                          <w:u w:val="single"/>
                        </w:rPr>
                        <w:t>Digital Help Centre</w:t>
                      </w:r>
                      <w:r w:rsidRPr="007A5A30">
                        <w:rPr>
                          <w:noProof/>
                          <w:color w:val="FFFFFF" w:themeColor="background1"/>
                          <w:sz w:val="22"/>
                          <w:szCs w:val="22"/>
                        </w:rPr>
                        <w:drawing>
                          <wp:inline distT="0" distB="0" distL="0" distR="0" wp14:anchorId="1D265CE7" wp14:editId="7AD846EA">
                            <wp:extent cx="304800" cy="304800"/>
                            <wp:effectExtent l="0" t="0" r="0" b="0"/>
                            <wp:docPr id="773398085" name="Pictur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7A5A30">
                        <w:rPr>
                          <w:color w:val="FFFFFF" w:themeColor="background1"/>
                          <w:sz w:val="22"/>
                          <w:szCs w:val="22"/>
                        </w:rPr>
                        <w:br/>
                      </w:r>
                      <w:r w:rsidRPr="007A5A30">
                        <w:rPr>
                          <w:color w:val="FFFFFF" w:themeColor="background1"/>
                          <w:sz w:val="22"/>
                          <w:szCs w:val="22"/>
                        </w:rPr>
                        <w:br/>
                        <w:t xml:space="preserve">The Digital Help Centre run sessions every Friday at The Imperial </w:t>
                      </w:r>
                      <w:proofErr w:type="gramStart"/>
                      <w:r w:rsidRPr="007A5A30">
                        <w:rPr>
                          <w:color w:val="FFFFFF" w:themeColor="background1"/>
                          <w:sz w:val="22"/>
                          <w:szCs w:val="22"/>
                        </w:rPr>
                        <w:t>Rooms, and</w:t>
                      </w:r>
                      <w:proofErr w:type="gramEnd"/>
                      <w:r w:rsidRPr="007A5A30">
                        <w:rPr>
                          <w:color w:val="FFFFFF" w:themeColor="background1"/>
                          <w:sz w:val="22"/>
                          <w:szCs w:val="22"/>
                        </w:rPr>
                        <w:t xml:space="preserve"> is hosting a special </w:t>
                      </w:r>
                      <w:proofErr w:type="gramStart"/>
                      <w:r w:rsidRPr="007A5A30">
                        <w:rPr>
                          <w:color w:val="FFFFFF" w:themeColor="background1"/>
                          <w:sz w:val="22"/>
                          <w:szCs w:val="22"/>
                        </w:rPr>
                        <w:t>one off</w:t>
                      </w:r>
                      <w:proofErr w:type="gramEnd"/>
                      <w:r w:rsidRPr="007A5A30">
                        <w:rPr>
                          <w:color w:val="FFFFFF" w:themeColor="background1"/>
                          <w:sz w:val="22"/>
                          <w:szCs w:val="22"/>
                        </w:rPr>
                        <w:t xml:space="preserve"> event within the session on Friday 16th October. They will be hosting a ‘Digital Confidence Roadshow’ led by the Digital4Everyone Team at Platform Housing. The purpose of these Roadshows </w:t>
                      </w:r>
                      <w:proofErr w:type="gramStart"/>
                      <w:r w:rsidRPr="007A5A30">
                        <w:rPr>
                          <w:color w:val="FFFFFF" w:themeColor="background1"/>
                          <w:sz w:val="22"/>
                          <w:szCs w:val="22"/>
                        </w:rPr>
                        <w:t>are</w:t>
                      </w:r>
                      <w:proofErr w:type="gramEnd"/>
                      <w:r w:rsidRPr="007A5A30">
                        <w:rPr>
                          <w:color w:val="FFFFFF" w:themeColor="background1"/>
                          <w:sz w:val="22"/>
                          <w:szCs w:val="22"/>
                        </w:rPr>
                        <w:t xml:space="preserve"> to give people access and guidance on simple IT equipment to enhance and ease their digital experience. Many people who require support are still using 2G/3G-only mobile phones, which will soon stop working as older networks are decommissioned</w:t>
                      </w:r>
                      <w:r w:rsidR="00C86E85">
                        <w:rPr>
                          <w:color w:val="FFFFFF" w:themeColor="background1"/>
                          <w:sz w:val="22"/>
                          <w:szCs w:val="22"/>
                        </w:rPr>
                        <w:t xml:space="preserve"> </w:t>
                      </w:r>
                    </w:p>
                    <w:p w14:paraId="015CEAB4" w14:textId="77777777" w:rsidR="00953F2C" w:rsidRDefault="00953F2C" w:rsidP="00BF6FBF">
                      <w:pPr>
                        <w:rPr>
                          <w:color w:val="FFFFFF" w:themeColor="background1"/>
                          <w:sz w:val="22"/>
                          <w:szCs w:val="22"/>
                        </w:rPr>
                      </w:pPr>
                    </w:p>
                    <w:p w14:paraId="2071271F" w14:textId="1AC768CB" w:rsidR="00145C31" w:rsidRPr="00145C31" w:rsidRDefault="00145C31" w:rsidP="003D51D6">
                      <w:pPr>
                        <w:jc w:val="right"/>
                        <w:rPr>
                          <w:color w:val="FFFFFF" w:themeColor="background1"/>
                          <w:sz w:val="20"/>
                          <w:szCs w:val="20"/>
                        </w:rPr>
                      </w:pPr>
                    </w:p>
                  </w:txbxContent>
                </v:textbox>
                <w10:wrap type="tight"/>
              </v:shape>
            </w:pict>
          </mc:Fallback>
        </mc:AlternateContent>
      </w:r>
    </w:p>
    <w:p w14:paraId="6EE859E2" w14:textId="49322140" w:rsidR="00050A69" w:rsidRPr="00BC469C" w:rsidRDefault="001E1C12" w:rsidP="00667843">
      <w:pPr>
        <w:sectPr w:rsidR="00050A69" w:rsidRPr="00BC469C" w:rsidSect="00DD4B7C">
          <w:headerReference w:type="default" r:id="rId15"/>
          <w:footerReference w:type="default" r:id="rId16"/>
          <w:pgSz w:w="11906" w:h="16838"/>
          <w:pgMar w:top="680" w:right="680" w:bottom="680" w:left="680" w:header="709" w:footer="709" w:gutter="0"/>
          <w:cols w:space="708"/>
          <w:docGrid w:linePitch="360"/>
        </w:sectPr>
      </w:pPr>
      <w:r w:rsidRPr="009F7AE9">
        <w:rPr>
          <w:noProof/>
          <w:sz w:val="22"/>
          <w:szCs w:val="22"/>
        </w:rPr>
        <w:drawing>
          <wp:anchor distT="0" distB="0" distL="114300" distR="114300" simplePos="0" relativeHeight="251727881" behindDoc="1" locked="0" layoutInCell="1" allowOverlap="1" wp14:anchorId="0B9511A9" wp14:editId="429516C5">
            <wp:simplePos x="0" y="0"/>
            <wp:positionH relativeFrom="margin">
              <wp:align>right</wp:align>
            </wp:positionH>
            <wp:positionV relativeFrom="paragraph">
              <wp:posOffset>3914140</wp:posOffset>
            </wp:positionV>
            <wp:extent cx="2971800" cy="2394585"/>
            <wp:effectExtent l="0" t="0" r="0" b="5715"/>
            <wp:wrapTight wrapText="bothSides">
              <wp:wrapPolygon edited="0">
                <wp:start x="0" y="0"/>
                <wp:lineTo x="0" y="21480"/>
                <wp:lineTo x="21462" y="21480"/>
                <wp:lineTo x="21462" y="0"/>
                <wp:lineTo x="0" y="0"/>
              </wp:wrapPolygon>
            </wp:wrapTight>
            <wp:docPr id="1150942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42608" name=""/>
                    <pic:cNvPicPr/>
                  </pic:nvPicPr>
                  <pic:blipFill>
                    <a:blip r:embed="rId17">
                      <a:extLst>
                        <a:ext uri="{28A0092B-C50C-407E-A947-70E740481C1C}">
                          <a14:useLocalDpi xmlns:a14="http://schemas.microsoft.com/office/drawing/2010/main" val="0"/>
                        </a:ext>
                      </a:extLst>
                    </a:blip>
                    <a:stretch>
                      <a:fillRect/>
                    </a:stretch>
                  </pic:blipFill>
                  <pic:spPr>
                    <a:xfrm>
                      <a:off x="0" y="0"/>
                      <a:ext cx="2971800" cy="2394585"/>
                    </a:xfrm>
                    <a:prstGeom prst="rect">
                      <a:avLst/>
                    </a:prstGeom>
                  </pic:spPr>
                </pic:pic>
              </a:graphicData>
            </a:graphic>
            <wp14:sizeRelH relativeFrom="margin">
              <wp14:pctWidth>0</wp14:pctWidth>
            </wp14:sizeRelH>
            <wp14:sizeRelV relativeFrom="margin">
              <wp14:pctHeight>0</wp14:pctHeight>
            </wp14:sizeRelV>
          </wp:anchor>
        </w:drawing>
      </w:r>
      <w:r w:rsidR="00F540A6">
        <w:rPr>
          <w:noProof/>
        </w:rPr>
        <mc:AlternateContent>
          <mc:Choice Requires="wps">
            <w:drawing>
              <wp:anchor distT="0" distB="0" distL="114300" distR="114300" simplePos="0" relativeHeight="251643392" behindDoc="0" locked="0" layoutInCell="1" allowOverlap="1" wp14:anchorId="58FB7DEC" wp14:editId="6E484B80">
                <wp:simplePos x="0" y="0"/>
                <wp:positionH relativeFrom="margin">
                  <wp:posOffset>3997326</wp:posOffset>
                </wp:positionH>
                <wp:positionV relativeFrom="paragraph">
                  <wp:posOffset>8890</wp:posOffset>
                </wp:positionV>
                <wp:extent cx="2552700" cy="44862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552700" cy="4486275"/>
                        </a:xfrm>
                        <a:prstGeom prst="rect">
                          <a:avLst/>
                        </a:prstGeom>
                        <a:noFill/>
                        <a:ln w="6350">
                          <a:noFill/>
                        </a:ln>
                      </wps:spPr>
                      <wps:txbx>
                        <w:txbxContent>
                          <w:p w14:paraId="7C3A5B25" w14:textId="77777777" w:rsidR="00B64554" w:rsidRDefault="00454C8A" w:rsidP="00F540A6">
                            <w:pPr>
                              <w:spacing w:line="360" w:lineRule="exact"/>
                              <w:rPr>
                                <w:b/>
                                <w:bCs/>
                                <w:u w:val="single"/>
                              </w:rPr>
                            </w:pPr>
                            <w:r w:rsidRPr="009D709B">
                              <w:rPr>
                                <w:b/>
                                <w:bCs/>
                                <w:u w:val="single"/>
                              </w:rPr>
                              <w:t>Street me</w:t>
                            </w:r>
                            <w:r w:rsidR="008C39B7">
                              <w:rPr>
                                <w:b/>
                                <w:bCs/>
                                <w:u w:val="single"/>
                              </w:rPr>
                              <w:t>et dates</w:t>
                            </w:r>
                          </w:p>
                          <w:p w14:paraId="0C0D048C" w14:textId="77777777" w:rsidR="00437E99" w:rsidRPr="00437E99" w:rsidRDefault="00437E99" w:rsidP="00437E99">
                            <w:pPr>
                              <w:autoSpaceDE w:val="0"/>
                              <w:autoSpaceDN w:val="0"/>
                              <w:adjustRightInd w:val="0"/>
                              <w:ind w:right="-386"/>
                              <w:rPr>
                                <w:rFonts w:cstheme="minorHAnsi"/>
                                <w:sz w:val="28"/>
                                <w:szCs w:val="28"/>
                              </w:rPr>
                            </w:pPr>
                            <w:r w:rsidRPr="00437E99">
                              <w:rPr>
                                <w:rFonts w:cstheme="minorHAnsi"/>
                                <w:sz w:val="28"/>
                                <w:szCs w:val="28"/>
                              </w:rPr>
                              <w:t> </w:t>
                            </w:r>
                          </w:p>
                          <w:p w14:paraId="24074ECA" w14:textId="34B35041" w:rsidR="00643240" w:rsidRPr="00134664" w:rsidRDefault="00437E99" w:rsidP="00437E99">
                            <w:pPr>
                              <w:autoSpaceDE w:val="0"/>
                              <w:autoSpaceDN w:val="0"/>
                              <w:adjustRightInd w:val="0"/>
                              <w:ind w:right="-386"/>
                              <w:rPr>
                                <w:rFonts w:cstheme="minorHAnsi"/>
                                <w:b/>
                                <w:bCs/>
                                <w:sz w:val="18"/>
                                <w:szCs w:val="18"/>
                                <w:u w:val="single"/>
                              </w:rPr>
                            </w:pPr>
                            <w:r w:rsidRPr="00134664">
                              <w:rPr>
                                <w:rFonts w:cstheme="minorHAnsi"/>
                                <w:b/>
                                <w:bCs/>
                                <w:sz w:val="18"/>
                                <w:szCs w:val="18"/>
                                <w:u w:val="single"/>
                              </w:rPr>
                              <w:t> </w:t>
                            </w:r>
                            <w:r w:rsidR="00134664" w:rsidRPr="00134664">
                              <w:rPr>
                                <w:rFonts w:cstheme="minorHAnsi"/>
                                <w:b/>
                                <w:bCs/>
                                <w:sz w:val="18"/>
                                <w:szCs w:val="18"/>
                                <w:u w:val="single"/>
                              </w:rPr>
                              <w:t xml:space="preserve">October Street Meets </w:t>
                            </w:r>
                          </w:p>
                          <w:p w14:paraId="3C554451" w14:textId="77777777" w:rsidR="00134664" w:rsidRDefault="00134664" w:rsidP="00437E99">
                            <w:pPr>
                              <w:autoSpaceDE w:val="0"/>
                              <w:autoSpaceDN w:val="0"/>
                              <w:adjustRightInd w:val="0"/>
                              <w:ind w:right="-386"/>
                              <w:rPr>
                                <w:rFonts w:cstheme="minorHAnsi"/>
                                <w:sz w:val="18"/>
                                <w:szCs w:val="18"/>
                              </w:rPr>
                            </w:pPr>
                          </w:p>
                          <w:p w14:paraId="048ACDC7" w14:textId="4D26BB56" w:rsidR="00134664" w:rsidRPr="00134664" w:rsidRDefault="00134664" w:rsidP="00134664">
                            <w:pPr>
                              <w:autoSpaceDE w:val="0"/>
                              <w:autoSpaceDN w:val="0"/>
                              <w:adjustRightInd w:val="0"/>
                              <w:ind w:right="-386"/>
                              <w:rPr>
                                <w:rFonts w:cstheme="minorHAnsi"/>
                                <w:sz w:val="18"/>
                                <w:szCs w:val="18"/>
                              </w:rPr>
                            </w:pPr>
                            <w:r w:rsidRPr="00134664">
                              <w:rPr>
                                <w:rFonts w:cstheme="minorHAnsi"/>
                                <w:sz w:val="18"/>
                                <w:szCs w:val="18"/>
                              </w:rPr>
                              <w:t>Street Meets October</w:t>
                            </w:r>
                          </w:p>
                          <w:p w14:paraId="5C04ED16"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9th October- Imperial Rooms, Matlock-1100-1200</w:t>
                            </w:r>
                          </w:p>
                          <w:p w14:paraId="3999E55E" w14:textId="77777777" w:rsidR="00134664" w:rsidRPr="00134664" w:rsidRDefault="00134664" w:rsidP="00134664">
                            <w:pPr>
                              <w:autoSpaceDE w:val="0"/>
                              <w:autoSpaceDN w:val="0"/>
                              <w:adjustRightInd w:val="0"/>
                              <w:ind w:right="-386"/>
                              <w:rPr>
                                <w:rFonts w:cstheme="minorHAnsi"/>
                                <w:sz w:val="18"/>
                                <w:szCs w:val="18"/>
                              </w:rPr>
                            </w:pPr>
                          </w:p>
                          <w:p w14:paraId="44083BC2"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15th October- Soul Food Café, Matlock- 1100-1200</w:t>
                            </w:r>
                          </w:p>
                          <w:p w14:paraId="23EE7785" w14:textId="77777777" w:rsidR="00134664" w:rsidRPr="00134664" w:rsidRDefault="00134664" w:rsidP="00134664">
                            <w:pPr>
                              <w:autoSpaceDE w:val="0"/>
                              <w:autoSpaceDN w:val="0"/>
                              <w:adjustRightInd w:val="0"/>
                              <w:ind w:right="-386"/>
                              <w:rPr>
                                <w:rFonts w:cstheme="minorHAnsi"/>
                                <w:sz w:val="18"/>
                                <w:szCs w:val="18"/>
                              </w:rPr>
                            </w:pPr>
                          </w:p>
                          <w:p w14:paraId="0AE9685B"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14th October- Market Day, Hall Leys Park, Matlock- 1100-1200</w:t>
                            </w:r>
                          </w:p>
                          <w:p w14:paraId="5C1BDCBE" w14:textId="77777777" w:rsidR="00134664" w:rsidRPr="00134664" w:rsidRDefault="00134664" w:rsidP="00134664">
                            <w:pPr>
                              <w:autoSpaceDE w:val="0"/>
                              <w:autoSpaceDN w:val="0"/>
                              <w:adjustRightInd w:val="0"/>
                              <w:ind w:right="-386"/>
                              <w:rPr>
                                <w:rFonts w:cstheme="minorHAnsi"/>
                                <w:sz w:val="18"/>
                                <w:szCs w:val="18"/>
                              </w:rPr>
                            </w:pPr>
                          </w:p>
                          <w:p w14:paraId="37552D99" w14:textId="61EDBDB0"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16th October- Imperial Rooms, Matlock- 1100-1200</w:t>
                            </w:r>
                          </w:p>
                          <w:p w14:paraId="254ED770" w14:textId="77777777" w:rsidR="00134664" w:rsidRPr="00134664" w:rsidRDefault="00134664" w:rsidP="00134664">
                            <w:pPr>
                              <w:autoSpaceDE w:val="0"/>
                              <w:autoSpaceDN w:val="0"/>
                              <w:adjustRightInd w:val="0"/>
                              <w:ind w:right="-386"/>
                              <w:rPr>
                                <w:rFonts w:cstheme="minorHAnsi"/>
                                <w:sz w:val="18"/>
                                <w:szCs w:val="18"/>
                              </w:rPr>
                            </w:pPr>
                          </w:p>
                          <w:p w14:paraId="59C30572"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20th October- Market Day, Hall Leys Park, Matlock- 1300-1400</w:t>
                            </w:r>
                          </w:p>
                          <w:p w14:paraId="417C0DC5" w14:textId="77777777" w:rsidR="00134664" w:rsidRPr="00134664" w:rsidRDefault="00134664" w:rsidP="00134664">
                            <w:pPr>
                              <w:autoSpaceDE w:val="0"/>
                              <w:autoSpaceDN w:val="0"/>
                              <w:adjustRightInd w:val="0"/>
                              <w:ind w:right="-386"/>
                              <w:rPr>
                                <w:rFonts w:cstheme="minorHAnsi"/>
                                <w:sz w:val="18"/>
                                <w:szCs w:val="18"/>
                              </w:rPr>
                            </w:pPr>
                          </w:p>
                          <w:p w14:paraId="29B4CF77" w14:textId="7892F4E8"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20th October- Farmers Larder, Hurst Farm, Matlock- 1700-1730</w:t>
                            </w:r>
                          </w:p>
                          <w:p w14:paraId="766C2185" w14:textId="77777777" w:rsidR="00134664" w:rsidRPr="00134664" w:rsidRDefault="00134664" w:rsidP="00134664">
                            <w:pPr>
                              <w:autoSpaceDE w:val="0"/>
                              <w:autoSpaceDN w:val="0"/>
                              <w:adjustRightInd w:val="0"/>
                              <w:ind w:right="-386"/>
                              <w:rPr>
                                <w:rFonts w:cstheme="minorHAnsi"/>
                                <w:sz w:val="18"/>
                                <w:szCs w:val="18"/>
                              </w:rPr>
                            </w:pPr>
                          </w:p>
                          <w:p w14:paraId="04272B76"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22nd October- Highfields School lower site, Matlock- 1500-1530</w:t>
                            </w:r>
                          </w:p>
                          <w:p w14:paraId="45FEF276" w14:textId="77777777" w:rsidR="00134664" w:rsidRDefault="00134664" w:rsidP="00134664">
                            <w:pPr>
                              <w:autoSpaceDE w:val="0"/>
                              <w:autoSpaceDN w:val="0"/>
                              <w:adjustRightInd w:val="0"/>
                              <w:ind w:right="-386"/>
                              <w:rPr>
                                <w:rFonts w:cstheme="minorHAnsi"/>
                                <w:sz w:val="18"/>
                                <w:szCs w:val="18"/>
                              </w:rPr>
                            </w:pPr>
                          </w:p>
                          <w:p w14:paraId="2E0474B7" w14:textId="75B0367C" w:rsidR="00134664" w:rsidRPr="00134664" w:rsidRDefault="00134664" w:rsidP="00134664">
                            <w:pPr>
                              <w:autoSpaceDE w:val="0"/>
                              <w:autoSpaceDN w:val="0"/>
                              <w:adjustRightInd w:val="0"/>
                              <w:ind w:right="-386"/>
                              <w:rPr>
                                <w:rFonts w:cstheme="minorHAnsi"/>
                                <w:sz w:val="18"/>
                                <w:szCs w:val="18"/>
                              </w:rPr>
                            </w:pPr>
                            <w:r w:rsidRPr="00134664">
                              <w:rPr>
                                <w:rFonts w:cstheme="minorHAnsi"/>
                                <w:sz w:val="18"/>
                                <w:szCs w:val="18"/>
                              </w:rPr>
                              <w:t>27th October- Farmers Larder, Hurst Farm, Matlock-1700-1730</w:t>
                            </w:r>
                          </w:p>
                          <w:p w14:paraId="37AE4610" w14:textId="77777777" w:rsidR="00134664" w:rsidRPr="00F540A6" w:rsidRDefault="00134664" w:rsidP="00437E99">
                            <w:pPr>
                              <w:autoSpaceDE w:val="0"/>
                              <w:autoSpaceDN w:val="0"/>
                              <w:adjustRightInd w:val="0"/>
                              <w:ind w:right="-386"/>
                              <w:rPr>
                                <w:rFonts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32" type="#_x0000_t202" style="position:absolute;margin-left:314.75pt;margin-top:.7pt;width:201pt;height:353.25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" filled="f" stroked="f" strokeweight=".5pt">
                <v:textbox>
                  <w:txbxContent>
                    <w:p w14:paraId="7C3A5B25" w14:textId="77777777" w:rsidR="00B64554" w:rsidRDefault="00454C8A" w:rsidP="00F540A6">
                      <w:pPr>
                        <w:spacing w:line="360" w:lineRule="exact"/>
                        <w:rPr>
                          <w:b/>
                          <w:bCs/>
                          <w:u w:val="single"/>
                        </w:rPr>
                      </w:pPr>
                      <w:r w:rsidRPr="009D709B">
                        <w:rPr>
                          <w:b/>
                          <w:bCs/>
                          <w:u w:val="single"/>
                        </w:rPr>
                        <w:t>Street me</w:t>
                      </w:r>
                      <w:r w:rsidR="008C39B7">
                        <w:rPr>
                          <w:b/>
                          <w:bCs/>
                          <w:u w:val="single"/>
                        </w:rPr>
                        <w:t>et dates</w:t>
                      </w:r>
                    </w:p>
                    <w:p w14:paraId="0C0D048C" w14:textId="77777777" w:rsidR="00437E99" w:rsidRPr="00437E99" w:rsidRDefault="00437E99" w:rsidP="00437E99">
                      <w:pPr>
                        <w:autoSpaceDE w:val="0"/>
                        <w:autoSpaceDN w:val="0"/>
                        <w:adjustRightInd w:val="0"/>
                        <w:ind w:right="-386"/>
                        <w:rPr>
                          <w:rFonts w:cstheme="minorHAnsi"/>
                          <w:sz w:val="28"/>
                          <w:szCs w:val="28"/>
                        </w:rPr>
                      </w:pPr>
                      <w:r w:rsidRPr="00437E99">
                        <w:rPr>
                          <w:rFonts w:cstheme="minorHAnsi"/>
                          <w:sz w:val="28"/>
                          <w:szCs w:val="28"/>
                        </w:rPr>
                        <w:t> </w:t>
                      </w:r>
                    </w:p>
                    <w:p w14:paraId="24074ECA" w14:textId="34B35041" w:rsidR="00643240" w:rsidRPr="00134664" w:rsidRDefault="00437E99" w:rsidP="00437E99">
                      <w:pPr>
                        <w:autoSpaceDE w:val="0"/>
                        <w:autoSpaceDN w:val="0"/>
                        <w:adjustRightInd w:val="0"/>
                        <w:ind w:right="-386"/>
                        <w:rPr>
                          <w:rFonts w:cstheme="minorHAnsi"/>
                          <w:b/>
                          <w:bCs/>
                          <w:sz w:val="18"/>
                          <w:szCs w:val="18"/>
                          <w:u w:val="single"/>
                        </w:rPr>
                      </w:pPr>
                      <w:r w:rsidRPr="00134664">
                        <w:rPr>
                          <w:rFonts w:cstheme="minorHAnsi"/>
                          <w:b/>
                          <w:bCs/>
                          <w:sz w:val="18"/>
                          <w:szCs w:val="18"/>
                          <w:u w:val="single"/>
                        </w:rPr>
                        <w:t> </w:t>
                      </w:r>
                      <w:r w:rsidR="00134664" w:rsidRPr="00134664">
                        <w:rPr>
                          <w:rFonts w:cstheme="minorHAnsi"/>
                          <w:b/>
                          <w:bCs/>
                          <w:sz w:val="18"/>
                          <w:szCs w:val="18"/>
                          <w:u w:val="single"/>
                        </w:rPr>
                        <w:t xml:space="preserve">October Street Meets </w:t>
                      </w:r>
                    </w:p>
                    <w:p w14:paraId="3C554451" w14:textId="77777777" w:rsidR="00134664" w:rsidRDefault="00134664" w:rsidP="00437E99">
                      <w:pPr>
                        <w:autoSpaceDE w:val="0"/>
                        <w:autoSpaceDN w:val="0"/>
                        <w:adjustRightInd w:val="0"/>
                        <w:ind w:right="-386"/>
                        <w:rPr>
                          <w:rFonts w:cstheme="minorHAnsi"/>
                          <w:sz w:val="18"/>
                          <w:szCs w:val="18"/>
                        </w:rPr>
                      </w:pPr>
                    </w:p>
                    <w:p w14:paraId="048ACDC7" w14:textId="4D26BB56" w:rsidR="00134664" w:rsidRPr="00134664" w:rsidRDefault="00134664" w:rsidP="00134664">
                      <w:pPr>
                        <w:autoSpaceDE w:val="0"/>
                        <w:autoSpaceDN w:val="0"/>
                        <w:adjustRightInd w:val="0"/>
                        <w:ind w:right="-386"/>
                        <w:rPr>
                          <w:rFonts w:cstheme="minorHAnsi"/>
                          <w:sz w:val="18"/>
                          <w:szCs w:val="18"/>
                        </w:rPr>
                      </w:pPr>
                      <w:r w:rsidRPr="00134664">
                        <w:rPr>
                          <w:rFonts w:cstheme="minorHAnsi"/>
                          <w:sz w:val="18"/>
                          <w:szCs w:val="18"/>
                        </w:rPr>
                        <w:t>Street Meets October</w:t>
                      </w:r>
                    </w:p>
                    <w:p w14:paraId="5C04ED16"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9th October- Imperial Rooms, Matlock-1100-1200</w:t>
                      </w:r>
                    </w:p>
                    <w:p w14:paraId="3999E55E" w14:textId="77777777" w:rsidR="00134664" w:rsidRPr="00134664" w:rsidRDefault="00134664" w:rsidP="00134664">
                      <w:pPr>
                        <w:autoSpaceDE w:val="0"/>
                        <w:autoSpaceDN w:val="0"/>
                        <w:adjustRightInd w:val="0"/>
                        <w:ind w:right="-386"/>
                        <w:rPr>
                          <w:rFonts w:cstheme="minorHAnsi"/>
                          <w:sz w:val="18"/>
                          <w:szCs w:val="18"/>
                        </w:rPr>
                      </w:pPr>
                    </w:p>
                    <w:p w14:paraId="44083BC2"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15th October- Soul Food Café, Matlock- 1100-1200</w:t>
                      </w:r>
                    </w:p>
                    <w:p w14:paraId="23EE7785" w14:textId="77777777" w:rsidR="00134664" w:rsidRPr="00134664" w:rsidRDefault="00134664" w:rsidP="00134664">
                      <w:pPr>
                        <w:autoSpaceDE w:val="0"/>
                        <w:autoSpaceDN w:val="0"/>
                        <w:adjustRightInd w:val="0"/>
                        <w:ind w:right="-386"/>
                        <w:rPr>
                          <w:rFonts w:cstheme="minorHAnsi"/>
                          <w:sz w:val="18"/>
                          <w:szCs w:val="18"/>
                        </w:rPr>
                      </w:pPr>
                    </w:p>
                    <w:p w14:paraId="0AE9685B"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14th October- Market Day, Hall Leys Park, Matlock- 1100-1200</w:t>
                      </w:r>
                    </w:p>
                    <w:p w14:paraId="5C1BDCBE" w14:textId="77777777" w:rsidR="00134664" w:rsidRPr="00134664" w:rsidRDefault="00134664" w:rsidP="00134664">
                      <w:pPr>
                        <w:autoSpaceDE w:val="0"/>
                        <w:autoSpaceDN w:val="0"/>
                        <w:adjustRightInd w:val="0"/>
                        <w:ind w:right="-386"/>
                        <w:rPr>
                          <w:rFonts w:cstheme="minorHAnsi"/>
                          <w:sz w:val="18"/>
                          <w:szCs w:val="18"/>
                        </w:rPr>
                      </w:pPr>
                    </w:p>
                    <w:p w14:paraId="37552D99" w14:textId="61EDBDB0"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16th October- Imperial Rooms, Matlock- 1100-1200</w:t>
                      </w:r>
                    </w:p>
                    <w:p w14:paraId="254ED770" w14:textId="77777777" w:rsidR="00134664" w:rsidRPr="00134664" w:rsidRDefault="00134664" w:rsidP="00134664">
                      <w:pPr>
                        <w:autoSpaceDE w:val="0"/>
                        <w:autoSpaceDN w:val="0"/>
                        <w:adjustRightInd w:val="0"/>
                        <w:ind w:right="-386"/>
                        <w:rPr>
                          <w:rFonts w:cstheme="minorHAnsi"/>
                          <w:sz w:val="18"/>
                          <w:szCs w:val="18"/>
                        </w:rPr>
                      </w:pPr>
                    </w:p>
                    <w:p w14:paraId="59C30572"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20th October- Market Day, Hall Leys Park, Matlock- 1300-1400</w:t>
                      </w:r>
                    </w:p>
                    <w:p w14:paraId="417C0DC5" w14:textId="77777777" w:rsidR="00134664" w:rsidRPr="00134664" w:rsidRDefault="00134664" w:rsidP="00134664">
                      <w:pPr>
                        <w:autoSpaceDE w:val="0"/>
                        <w:autoSpaceDN w:val="0"/>
                        <w:adjustRightInd w:val="0"/>
                        <w:ind w:right="-386"/>
                        <w:rPr>
                          <w:rFonts w:cstheme="minorHAnsi"/>
                          <w:sz w:val="18"/>
                          <w:szCs w:val="18"/>
                        </w:rPr>
                      </w:pPr>
                    </w:p>
                    <w:p w14:paraId="29B4CF77" w14:textId="7892F4E8"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20th October- Farmers Larder, Hurst Farm, Matlock- 1700-1730</w:t>
                      </w:r>
                    </w:p>
                    <w:p w14:paraId="766C2185" w14:textId="77777777" w:rsidR="00134664" w:rsidRPr="00134664" w:rsidRDefault="00134664" w:rsidP="00134664">
                      <w:pPr>
                        <w:autoSpaceDE w:val="0"/>
                        <w:autoSpaceDN w:val="0"/>
                        <w:adjustRightInd w:val="0"/>
                        <w:ind w:right="-386"/>
                        <w:rPr>
                          <w:rFonts w:cstheme="minorHAnsi"/>
                          <w:sz w:val="18"/>
                          <w:szCs w:val="18"/>
                        </w:rPr>
                      </w:pPr>
                    </w:p>
                    <w:p w14:paraId="04272B76" w14:textId="77777777" w:rsidR="00134664" w:rsidRDefault="00134664" w:rsidP="00134664">
                      <w:pPr>
                        <w:autoSpaceDE w:val="0"/>
                        <w:autoSpaceDN w:val="0"/>
                        <w:adjustRightInd w:val="0"/>
                        <w:ind w:right="-386"/>
                        <w:rPr>
                          <w:rFonts w:cstheme="minorHAnsi"/>
                          <w:sz w:val="18"/>
                          <w:szCs w:val="18"/>
                        </w:rPr>
                      </w:pPr>
                      <w:r w:rsidRPr="00134664">
                        <w:rPr>
                          <w:rFonts w:cstheme="minorHAnsi"/>
                          <w:sz w:val="18"/>
                          <w:szCs w:val="18"/>
                        </w:rPr>
                        <w:t>22nd October- Highfields School lower site, Matlock- 1500-1530</w:t>
                      </w:r>
                    </w:p>
                    <w:p w14:paraId="45FEF276" w14:textId="77777777" w:rsidR="00134664" w:rsidRDefault="00134664" w:rsidP="00134664">
                      <w:pPr>
                        <w:autoSpaceDE w:val="0"/>
                        <w:autoSpaceDN w:val="0"/>
                        <w:adjustRightInd w:val="0"/>
                        <w:ind w:right="-386"/>
                        <w:rPr>
                          <w:rFonts w:cstheme="minorHAnsi"/>
                          <w:sz w:val="18"/>
                          <w:szCs w:val="18"/>
                        </w:rPr>
                      </w:pPr>
                    </w:p>
                    <w:p w14:paraId="2E0474B7" w14:textId="75B0367C" w:rsidR="00134664" w:rsidRPr="00134664" w:rsidRDefault="00134664" w:rsidP="00134664">
                      <w:pPr>
                        <w:autoSpaceDE w:val="0"/>
                        <w:autoSpaceDN w:val="0"/>
                        <w:adjustRightInd w:val="0"/>
                        <w:ind w:right="-386"/>
                        <w:rPr>
                          <w:rFonts w:cstheme="minorHAnsi"/>
                          <w:sz w:val="18"/>
                          <w:szCs w:val="18"/>
                        </w:rPr>
                      </w:pPr>
                      <w:r w:rsidRPr="00134664">
                        <w:rPr>
                          <w:rFonts w:cstheme="minorHAnsi"/>
                          <w:sz w:val="18"/>
                          <w:szCs w:val="18"/>
                        </w:rPr>
                        <w:t>27th October- Farmers Larder, Hurst Farm, Matlock-1700-1730</w:t>
                      </w:r>
                    </w:p>
                    <w:p w14:paraId="37AE4610" w14:textId="77777777" w:rsidR="00134664" w:rsidRPr="00F540A6" w:rsidRDefault="00134664" w:rsidP="00437E99">
                      <w:pPr>
                        <w:autoSpaceDE w:val="0"/>
                        <w:autoSpaceDN w:val="0"/>
                        <w:adjustRightInd w:val="0"/>
                        <w:ind w:right="-386"/>
                        <w:rPr>
                          <w:rFonts w:cstheme="minorHAnsi"/>
                          <w:sz w:val="18"/>
                          <w:szCs w:val="18"/>
                        </w:rPr>
                      </w:pPr>
                    </w:p>
                  </w:txbxContent>
                </v:textbox>
                <w10:wrap anchorx="margin"/>
              </v:shape>
            </w:pict>
          </mc:Fallback>
        </mc:AlternateContent>
      </w:r>
      <w:r w:rsidR="00E758E5">
        <w:rPr>
          <w:noProof/>
        </w:rPr>
        <mc:AlternateContent>
          <mc:Choice Requires="wps">
            <w:drawing>
              <wp:anchor distT="0" distB="0" distL="114300" distR="114300" simplePos="0" relativeHeight="251658244" behindDoc="1" locked="0" layoutInCell="1" allowOverlap="1" wp14:anchorId="749D50DE" wp14:editId="6B759278">
                <wp:simplePos x="0" y="0"/>
                <wp:positionH relativeFrom="column">
                  <wp:posOffset>3997325</wp:posOffset>
                </wp:positionH>
                <wp:positionV relativeFrom="paragraph">
                  <wp:posOffset>8891</wp:posOffset>
                </wp:positionV>
                <wp:extent cx="2667000" cy="4686300"/>
                <wp:effectExtent l="0" t="0" r="0" b="0"/>
                <wp:wrapNone/>
                <wp:docPr id="9" name="Rectangle 9"/>
                <wp:cNvGraphicFramePr/>
                <a:graphic xmlns:a="http://schemas.openxmlformats.org/drawingml/2006/main">
                  <a:graphicData uri="http://schemas.microsoft.com/office/word/2010/wordprocessingShape">
                    <wps:wsp>
                      <wps:cNvSpPr/>
                      <wps:spPr>
                        <a:xfrm>
                          <a:off x="0" y="0"/>
                          <a:ext cx="2667000" cy="46863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C4C51" id="Rectangle 9" o:spid="_x0000_s1026" style="position:absolute;margin-left:314.75pt;margin-top:.7pt;width:210pt;height:369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" fillcolor="#e9ec80" stroked="f" strokeweight="1pt"/>
            </w:pict>
          </mc:Fallback>
        </mc:AlternateContent>
      </w:r>
    </w:p>
    <w:p w14:paraId="2B4E020D" w14:textId="336E52C2" w:rsidR="0026311D" w:rsidRDefault="00916AF6" w:rsidP="00B826E0">
      <w:pPr>
        <w:rPr>
          <w:noProof/>
        </w:rPr>
      </w:pPr>
      <w:r>
        <w:rPr>
          <w:noProof/>
        </w:rPr>
        <w:lastRenderedPageBreak/>
        <mc:AlternateContent>
          <mc:Choice Requires="wps">
            <w:drawing>
              <wp:anchor distT="0" distB="0" distL="114300" distR="114300" simplePos="0" relativeHeight="251677705" behindDoc="0" locked="0" layoutInCell="1" allowOverlap="1" wp14:anchorId="345D64CF" wp14:editId="2F0AB74F">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3" type="#_x0000_t202" style="position:absolute;margin-left:-2.25pt;margin-top:.35pt;width:7in;height:38.25pt;z-index:2516777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205D4AF8" w:rsidR="00B826E0" w:rsidRPr="00B826E0" w:rsidRDefault="00916AF6" w:rsidP="00B826E0">
      <w:pPr>
        <w:rPr>
          <w:sz w:val="22"/>
          <w:szCs w:val="22"/>
        </w:rPr>
      </w:pPr>
      <w:r>
        <w:rPr>
          <w:noProof/>
        </w:rPr>
        <mc:AlternateContent>
          <mc:Choice Requires="wps">
            <w:drawing>
              <wp:anchor distT="0" distB="0" distL="114300" distR="114300" simplePos="0" relativeHeight="251679753" behindDoc="0" locked="0" layoutInCell="1" allowOverlap="1" wp14:anchorId="7A23A7E1" wp14:editId="63DD7F77">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3461651A" w:rsidR="00BA22B5" w:rsidRPr="00A875E9" w:rsidRDefault="00C036F9" w:rsidP="00BA22B5">
                            <w:pPr>
                              <w:spacing w:line="640" w:lineRule="exact"/>
                              <w:rPr>
                                <w:rFonts w:ascii="Arial" w:hAnsi="Arial" w:cs="Arial"/>
                                <w:b/>
                                <w:bCs/>
                                <w:color w:val="243F58"/>
                                <w:sz w:val="44"/>
                                <w:szCs w:val="44"/>
                              </w:rPr>
                            </w:pPr>
                            <w:r>
                              <w:rPr>
                                <w:rFonts w:ascii="Arial" w:hAnsi="Arial" w:cs="Arial"/>
                                <w:b/>
                                <w:bCs/>
                                <w:color w:val="243F58"/>
                                <w:sz w:val="44"/>
                                <w:szCs w:val="44"/>
                              </w:rPr>
                              <w:t>M</w:t>
                            </w:r>
                            <w:r w:rsidR="00BA22B5" w:rsidRPr="00A875E9">
                              <w:rPr>
                                <w:rFonts w:ascii="Arial" w:hAnsi="Arial" w:cs="Arial"/>
                                <w:b/>
                                <w:bCs/>
                                <w:color w:val="243F58"/>
                                <w:sz w:val="44"/>
                                <w:szCs w:val="44"/>
                              </w:rPr>
                              <w:t>atloc</w:t>
                            </w:r>
                            <w:r w:rsidR="00BA22B5">
                              <w:rPr>
                                <w:rFonts w:ascii="Arial" w:hAnsi="Arial" w:cs="Arial"/>
                                <w:b/>
                                <w:bCs/>
                                <w:color w:val="243F58"/>
                                <w:sz w:val="44"/>
                                <w:szCs w:val="44"/>
                              </w:rPr>
                              <w:t>k &amp; Tansley</w:t>
                            </w:r>
                            <w:r w:rsidR="00BA22B5"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4" type="#_x0000_t202" style="position:absolute;margin-left:-6.25pt;margin-top:11.35pt;width:495.75pt;height:41.25pt;z-index:2516797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" filled="f" stroked="f" strokeweight=".5pt">
                <v:textbox>
                  <w:txbxContent>
                    <w:p w14:paraId="50340829" w14:textId="3461651A" w:rsidR="00BA22B5" w:rsidRPr="00A875E9" w:rsidRDefault="00C036F9" w:rsidP="00BA22B5">
                      <w:pPr>
                        <w:spacing w:line="640" w:lineRule="exact"/>
                        <w:rPr>
                          <w:rFonts w:ascii="Arial" w:hAnsi="Arial" w:cs="Arial"/>
                          <w:b/>
                          <w:bCs/>
                          <w:color w:val="243F58"/>
                          <w:sz w:val="44"/>
                          <w:szCs w:val="44"/>
                        </w:rPr>
                      </w:pPr>
                      <w:r>
                        <w:rPr>
                          <w:rFonts w:ascii="Arial" w:hAnsi="Arial" w:cs="Arial"/>
                          <w:b/>
                          <w:bCs/>
                          <w:color w:val="243F58"/>
                          <w:sz w:val="44"/>
                          <w:szCs w:val="44"/>
                        </w:rPr>
                        <w:t>M</w:t>
                      </w:r>
                      <w:r w:rsidR="00BA22B5" w:rsidRPr="00A875E9">
                        <w:rPr>
                          <w:rFonts w:ascii="Arial" w:hAnsi="Arial" w:cs="Arial"/>
                          <w:b/>
                          <w:bCs/>
                          <w:color w:val="243F58"/>
                          <w:sz w:val="44"/>
                          <w:szCs w:val="44"/>
                        </w:rPr>
                        <w:t>atloc</w:t>
                      </w:r>
                      <w:r w:rsidR="00BA22B5">
                        <w:rPr>
                          <w:rFonts w:ascii="Arial" w:hAnsi="Arial" w:cs="Arial"/>
                          <w:b/>
                          <w:bCs/>
                          <w:color w:val="243F58"/>
                          <w:sz w:val="44"/>
                          <w:szCs w:val="44"/>
                        </w:rPr>
                        <w:t>k &amp; Tansley</w:t>
                      </w:r>
                      <w:r w:rsidR="00BA22B5" w:rsidRPr="00A875E9">
                        <w:rPr>
                          <w:rFonts w:ascii="Arial" w:hAnsi="Arial" w:cs="Arial"/>
                          <w:b/>
                          <w:bCs/>
                          <w:color w:val="243F58"/>
                          <w:sz w:val="44"/>
                          <w:szCs w:val="44"/>
                        </w:rPr>
                        <w:t>.</w:t>
                      </w:r>
                    </w:p>
                  </w:txbxContent>
                </v:textbox>
                <w10:wrap anchorx="margin"/>
              </v:shape>
            </w:pict>
          </mc:Fallback>
        </mc:AlternateContent>
      </w:r>
    </w:p>
    <w:p w14:paraId="19F760BE" w14:textId="3AD0D74D" w:rsidR="00B826E0" w:rsidRDefault="00B826E0" w:rsidP="00B826E0">
      <w:pPr>
        <w:rPr>
          <w:sz w:val="22"/>
          <w:szCs w:val="22"/>
        </w:rPr>
      </w:pPr>
    </w:p>
    <w:p w14:paraId="3CB42548" w14:textId="3B5C6D34" w:rsidR="00B826E0" w:rsidRDefault="00B826E0" w:rsidP="00B826E0">
      <w:pPr>
        <w:ind w:firstLine="720"/>
        <w:rPr>
          <w:sz w:val="22"/>
          <w:szCs w:val="22"/>
        </w:rPr>
      </w:pPr>
    </w:p>
    <w:p w14:paraId="25AA3E08" w14:textId="35B09E46" w:rsidR="00BA22B5" w:rsidRPr="00BA22B5" w:rsidRDefault="00BA22B5" w:rsidP="00BA22B5">
      <w:pPr>
        <w:rPr>
          <w:sz w:val="22"/>
          <w:szCs w:val="22"/>
        </w:rPr>
      </w:pPr>
    </w:p>
    <w:p w14:paraId="21BBDE9D" w14:textId="744CF3CD" w:rsidR="00BA22B5" w:rsidRPr="006519A2" w:rsidRDefault="00BA22B5" w:rsidP="006519A2">
      <w:pPr>
        <w:tabs>
          <w:tab w:val="left" w:pos="5895"/>
        </w:tabs>
        <w:rPr>
          <w:sz w:val="22"/>
          <w:szCs w:val="22"/>
        </w:rPr>
      </w:pPr>
    </w:p>
    <w:p w14:paraId="2D9CA19A" w14:textId="3F80054A" w:rsidR="00BA22B5" w:rsidRPr="00BA22B5" w:rsidRDefault="00D95B65" w:rsidP="00BA22B5">
      <w:pPr>
        <w:rPr>
          <w:sz w:val="22"/>
          <w:szCs w:val="22"/>
        </w:rPr>
      </w:pPr>
      <w:r w:rsidRPr="0088678D">
        <w:rPr>
          <w:noProof/>
          <w:sz w:val="22"/>
          <w:szCs w:val="22"/>
        </w:rPr>
        <mc:AlternateContent>
          <mc:Choice Requires="wps">
            <w:drawing>
              <wp:anchor distT="45720" distB="45720" distL="114300" distR="114300" simplePos="0" relativeHeight="251674112" behindDoc="0" locked="0" layoutInCell="1" allowOverlap="1" wp14:anchorId="5CBD5A67" wp14:editId="5C0DCB1D">
                <wp:simplePos x="0" y="0"/>
                <wp:positionH relativeFrom="margin">
                  <wp:align>right</wp:align>
                </wp:positionH>
                <wp:positionV relativeFrom="paragraph">
                  <wp:posOffset>5715</wp:posOffset>
                </wp:positionV>
                <wp:extent cx="2686050" cy="4314825"/>
                <wp:effectExtent l="0" t="0" r="0" b="0"/>
                <wp:wrapSquare wrapText="bothSides"/>
                <wp:docPr id="2020413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4314825"/>
                        </a:xfrm>
                        <a:prstGeom prst="rect">
                          <a:avLst/>
                        </a:prstGeom>
                        <a:noFill/>
                        <a:ln w="9525">
                          <a:noFill/>
                          <a:miter lim="800000"/>
                          <a:headEnd/>
                          <a:tailEnd/>
                        </a:ln>
                      </wps:spPr>
                      <wps:txbx>
                        <w:txbxContent>
                          <w:p w14:paraId="361DA72D" w14:textId="0B1D9304" w:rsidR="0080752D" w:rsidRDefault="0080752D"/>
                          <w:p w14:paraId="502AEA17" w14:textId="463BD119" w:rsidR="0080752D" w:rsidRDefault="0080752D"/>
                          <w:p w14:paraId="10D2D051" w14:textId="739893B5" w:rsidR="0080752D" w:rsidRDefault="005D6C74">
                            <w:r w:rsidRPr="005D6C74">
                              <w:rPr>
                                <w:noProof/>
                              </w:rPr>
                              <w:drawing>
                                <wp:inline distT="0" distB="0" distL="0" distR="0" wp14:anchorId="3F678E86" wp14:editId="3E89273A">
                                  <wp:extent cx="2371102" cy="3570605"/>
                                  <wp:effectExtent l="0" t="0" r="0" b="0"/>
                                  <wp:docPr id="2378333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2957" cy="3663752"/>
                                          </a:xfrm>
                                          <a:prstGeom prst="rect">
                                            <a:avLst/>
                                          </a:prstGeom>
                                          <a:noFill/>
                                          <a:ln>
                                            <a:noFill/>
                                          </a:ln>
                                        </pic:spPr>
                                      </pic:pic>
                                    </a:graphicData>
                                  </a:graphic>
                                </wp:inline>
                              </w:drawing>
                            </w:r>
                          </w:p>
                          <w:p w14:paraId="2A457227" w14:textId="3CB1237C" w:rsidR="0080752D" w:rsidRDefault="0080752D"/>
                          <w:p w14:paraId="3B58FCE0" w14:textId="77777777" w:rsidR="0080752D" w:rsidRDefault="0080752D"/>
                          <w:p w14:paraId="2DB24B2C" w14:textId="7FFB3742" w:rsidR="0080752D" w:rsidRDefault="0080752D"/>
                          <w:p w14:paraId="4805C6DD" w14:textId="37B223D2" w:rsidR="0080752D" w:rsidRDefault="0080752D"/>
                          <w:p w14:paraId="574B2B4C" w14:textId="63CD23A8" w:rsidR="0080752D" w:rsidRDefault="0080752D"/>
                          <w:p w14:paraId="265280A2" w14:textId="481B091A" w:rsidR="0080752D" w:rsidRPr="00E468A4" w:rsidRDefault="00C46BFA">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D5A67" id="Text Box 2" o:spid="_x0000_s1035" type="#_x0000_t202" style="position:absolute;margin-left:160.3pt;margin-top:.45pt;width:211.5pt;height:339.75pt;z-index:2516741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" filled="f" stroked="f">
                <v:textbox>
                  <w:txbxContent>
                    <w:p w14:paraId="361DA72D" w14:textId="0B1D9304" w:rsidR="0080752D" w:rsidRDefault="0080752D"/>
                    <w:p w14:paraId="502AEA17" w14:textId="463BD119" w:rsidR="0080752D" w:rsidRDefault="0080752D"/>
                    <w:p w14:paraId="10D2D051" w14:textId="739893B5" w:rsidR="0080752D" w:rsidRDefault="005D6C74">
                      <w:r w:rsidRPr="005D6C74">
                        <w:rPr>
                          <w:noProof/>
                        </w:rPr>
                        <w:drawing>
                          <wp:inline distT="0" distB="0" distL="0" distR="0" wp14:anchorId="3F678E86" wp14:editId="3E89273A">
                            <wp:extent cx="2371102" cy="3570605"/>
                            <wp:effectExtent l="0" t="0" r="0" b="0"/>
                            <wp:docPr id="2378333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2957" cy="3663752"/>
                                    </a:xfrm>
                                    <a:prstGeom prst="rect">
                                      <a:avLst/>
                                    </a:prstGeom>
                                    <a:noFill/>
                                    <a:ln>
                                      <a:noFill/>
                                    </a:ln>
                                  </pic:spPr>
                                </pic:pic>
                              </a:graphicData>
                            </a:graphic>
                          </wp:inline>
                        </w:drawing>
                      </w:r>
                    </w:p>
                    <w:p w14:paraId="2A457227" w14:textId="3CB1237C" w:rsidR="0080752D" w:rsidRDefault="0080752D"/>
                    <w:p w14:paraId="3B58FCE0" w14:textId="77777777" w:rsidR="0080752D" w:rsidRDefault="0080752D"/>
                    <w:p w14:paraId="2DB24B2C" w14:textId="7FFB3742" w:rsidR="0080752D" w:rsidRDefault="0080752D"/>
                    <w:p w14:paraId="4805C6DD" w14:textId="37B223D2" w:rsidR="0080752D" w:rsidRDefault="0080752D"/>
                    <w:p w14:paraId="574B2B4C" w14:textId="63CD23A8" w:rsidR="0080752D" w:rsidRDefault="0080752D"/>
                    <w:p w14:paraId="265280A2" w14:textId="481B091A" w:rsidR="0080752D" w:rsidRPr="00E468A4" w:rsidRDefault="00C46BFA">
                      <w:r>
                        <w:t xml:space="preserve"> </w:t>
                      </w:r>
                    </w:p>
                  </w:txbxContent>
                </v:textbox>
                <w10:wrap type="square" anchorx="margin"/>
              </v:shape>
            </w:pict>
          </mc:Fallback>
        </mc:AlternateContent>
      </w:r>
      <w:r w:rsidR="005D6C74" w:rsidRPr="008950F3">
        <w:rPr>
          <w:noProof/>
          <w:sz w:val="22"/>
          <w:szCs w:val="22"/>
        </w:rPr>
        <w:drawing>
          <wp:anchor distT="0" distB="0" distL="114300" distR="114300" simplePos="0" relativeHeight="251731977" behindDoc="0" locked="0" layoutInCell="1" allowOverlap="1" wp14:anchorId="0CCB6A18" wp14:editId="282A9261">
            <wp:simplePos x="0" y="0"/>
            <wp:positionH relativeFrom="column">
              <wp:posOffset>-97790</wp:posOffset>
            </wp:positionH>
            <wp:positionV relativeFrom="paragraph">
              <wp:posOffset>3729355</wp:posOffset>
            </wp:positionV>
            <wp:extent cx="3742917" cy="2733675"/>
            <wp:effectExtent l="0" t="0" r="0" b="0"/>
            <wp:wrapNone/>
            <wp:docPr id="159932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20019" name=""/>
                    <pic:cNvPicPr/>
                  </pic:nvPicPr>
                  <pic:blipFill>
                    <a:blip r:embed="rId19">
                      <a:extLst>
                        <a:ext uri="{28A0092B-C50C-407E-A947-70E740481C1C}">
                          <a14:useLocalDpi xmlns:a14="http://schemas.microsoft.com/office/drawing/2010/main" val="0"/>
                        </a:ext>
                      </a:extLst>
                    </a:blip>
                    <a:stretch>
                      <a:fillRect/>
                    </a:stretch>
                  </pic:blipFill>
                  <pic:spPr>
                    <a:xfrm>
                      <a:off x="0" y="0"/>
                      <a:ext cx="3742917" cy="2733675"/>
                    </a:xfrm>
                    <a:prstGeom prst="rect">
                      <a:avLst/>
                    </a:prstGeom>
                  </pic:spPr>
                </pic:pic>
              </a:graphicData>
            </a:graphic>
            <wp14:sizeRelH relativeFrom="margin">
              <wp14:pctWidth>0</wp14:pctWidth>
            </wp14:sizeRelH>
            <wp14:sizeRelV relativeFrom="margin">
              <wp14:pctHeight>0</wp14:pctHeight>
            </wp14:sizeRelV>
          </wp:anchor>
        </w:drawing>
      </w:r>
      <w:r w:rsidR="00DF5750">
        <w:rPr>
          <w:noProof/>
        </w:rPr>
        <mc:AlternateContent>
          <mc:Choice Requires="wps">
            <w:drawing>
              <wp:anchor distT="0" distB="0" distL="114300" distR="114300" simplePos="0" relativeHeight="251670016" behindDoc="0" locked="0" layoutInCell="1" allowOverlap="1" wp14:anchorId="381774D9" wp14:editId="5F3E38CB">
                <wp:simplePos x="0" y="0"/>
                <wp:positionH relativeFrom="margin">
                  <wp:posOffset>-69850</wp:posOffset>
                </wp:positionH>
                <wp:positionV relativeFrom="paragraph">
                  <wp:posOffset>205740</wp:posOffset>
                </wp:positionV>
                <wp:extent cx="3676650" cy="6096000"/>
                <wp:effectExtent l="0" t="0" r="19050" b="19050"/>
                <wp:wrapNone/>
                <wp:docPr id="1097706345" name="Text Box 1097706345"/>
                <wp:cNvGraphicFramePr/>
                <a:graphic xmlns:a="http://schemas.openxmlformats.org/drawingml/2006/main">
                  <a:graphicData uri="http://schemas.microsoft.com/office/word/2010/wordprocessingShape">
                    <wps:wsp>
                      <wps:cNvSpPr txBox="1"/>
                      <wps:spPr>
                        <a:xfrm>
                          <a:off x="0" y="0"/>
                          <a:ext cx="3676650" cy="60960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2FD329DB" w14:textId="21E783F7" w:rsidR="00B3247F" w:rsidRPr="00B3247F" w:rsidRDefault="001024E8" w:rsidP="00B3247F">
                            <w:pPr>
                              <w:rPr>
                                <w:color w:val="FFFFFF" w:themeColor="background1"/>
                                <w:sz w:val="22"/>
                                <w:szCs w:val="22"/>
                              </w:rPr>
                            </w:pPr>
                            <w:r w:rsidRPr="001024E8">
                              <w:rPr>
                                <w:color w:val="FFFFFF" w:themeColor="background1"/>
                                <w:sz w:val="22"/>
                                <w:szCs w:val="22"/>
                              </w:rPr>
                              <w:t>In recent digital sessions, as many as 30–40% of attendees rely on devices that will soon lose connectivity. At the same time, some people have purchased new phones that are too expensive, too complex, or not suitable for their needs and as I’m sure you will have seen, often leaves people feeling frustrated, embarrassed, and digitally excluded.</w:t>
                            </w:r>
                            <w:r w:rsidRPr="001024E8">
                              <w:rPr>
                                <w:color w:val="FFFFFF" w:themeColor="background1"/>
                                <w:sz w:val="22"/>
                                <w:szCs w:val="22"/>
                              </w:rPr>
                              <w:br/>
                            </w:r>
                            <w:r w:rsidRPr="001024E8">
                              <w:rPr>
                                <w:color w:val="FFFFFF" w:themeColor="background1"/>
                                <w:sz w:val="22"/>
                                <w:szCs w:val="22"/>
                              </w:rPr>
                              <w:br/>
                              <w:t xml:space="preserve">The Digital Confidence Roadshow brings simple, accessible technology directly into communities so customers can try devices, learn at their own pace, and build confidence in a calm, no pressure environment. And it's FREE to attend with cups of tea provided. There are no bookings required, just turn up if this is something you require help with. </w:t>
                            </w:r>
                            <w:proofErr w:type="spellStart"/>
                            <w:r w:rsidRPr="001024E8">
                              <w:rPr>
                                <w:color w:val="FFFFFF" w:themeColor="background1"/>
                                <w:sz w:val="22"/>
                                <w:szCs w:val="22"/>
                              </w:rPr>
                              <w:t>You</w:t>
                            </w:r>
                            <w:proofErr w:type="spellEnd"/>
                            <w:r w:rsidRPr="001024E8">
                              <w:rPr>
                                <w:color w:val="FFFFFF" w:themeColor="background1"/>
                                <w:sz w:val="22"/>
                                <w:szCs w:val="22"/>
                              </w:rPr>
                              <w:t xml:space="preserve"> local SNT will also try to be present during these events to help</w:t>
                            </w:r>
                            <w:r>
                              <w:rPr>
                                <w:color w:val="FFFFFF" w:themeColor="background1"/>
                                <w:sz w:val="22"/>
                                <w:szCs w:val="22"/>
                              </w:rPr>
                              <w:t xml:space="preserve"> </w:t>
                            </w:r>
                            <w:r w:rsidRPr="001024E8">
                              <w:rPr>
                                <w:color w:val="FFFFFF" w:themeColor="background1"/>
                                <w:sz w:val="22"/>
                                <w:szCs w:val="22"/>
                              </w:rPr>
                              <w:t xml:space="preserve">people who have concerns around scams and fraud. </w:t>
                            </w:r>
                            <w:r w:rsidRPr="001024E8">
                              <w:rPr>
                                <w:color w:val="FFFFFF" w:themeColor="background1"/>
                                <w:sz w:val="22"/>
                                <w:szCs w:val="22"/>
                              </w:rPr>
                              <w:br/>
                            </w:r>
                            <w:r w:rsidRPr="001024E8">
                              <w:rPr>
                                <w:color w:val="FFFFFF" w:themeColor="background1"/>
                                <w:sz w:val="22"/>
                                <w:szCs w:val="22"/>
                              </w:rPr>
                              <w:br/>
                              <w:t>If you, or someone you know could benefit from this free input, please pop on round.</w:t>
                            </w:r>
                          </w:p>
                          <w:p w14:paraId="138E5B88" w14:textId="77777777" w:rsidR="002A0396" w:rsidRPr="002A0396" w:rsidRDefault="002A0396" w:rsidP="00A96736">
                            <w:pPr>
                              <w:jc w:val="center"/>
                              <w:rPr>
                                <w:b/>
                                <w:bCs/>
                                <w:color w:val="FFFFFF" w:themeColor="background1"/>
                                <w:sz w:val="22"/>
                                <w:szCs w:val="22"/>
                                <w:u w:val="single"/>
                              </w:rPr>
                            </w:pPr>
                          </w:p>
                          <w:p w14:paraId="3F1DC578" w14:textId="77777777" w:rsidR="00C76278" w:rsidRDefault="00C76278" w:rsidP="00C76278">
                            <w:pPr>
                              <w:rPr>
                                <w:color w:val="FFFFFF" w:themeColor="background1"/>
                                <w:sz w:val="22"/>
                                <w:szCs w:val="22"/>
                              </w:rPr>
                            </w:pPr>
                          </w:p>
                          <w:p w14:paraId="68105EC0" w14:textId="77777777" w:rsidR="009575B7" w:rsidRPr="00A911D0" w:rsidRDefault="009575B7" w:rsidP="00C76278">
                            <w:pPr>
                              <w:rPr>
                                <w:color w:val="FFFFFF" w:themeColor="background1"/>
                                <w:sz w:val="22"/>
                                <w:szCs w:val="22"/>
                              </w:rPr>
                            </w:pPr>
                          </w:p>
                          <w:p w14:paraId="2D9D10BA" w14:textId="082C31CB" w:rsidR="00E95720" w:rsidRDefault="00E95720" w:rsidP="00E95720">
                            <w:pPr>
                              <w:rPr>
                                <w:b/>
                                <w:bCs/>
                                <w:color w:val="FFFFFF" w:themeColor="background1"/>
                              </w:rPr>
                            </w:pPr>
                          </w:p>
                          <w:p w14:paraId="61F104A6" w14:textId="38E0ECFB" w:rsidR="002A2A85" w:rsidRPr="001D69CA" w:rsidRDefault="002A2A85" w:rsidP="00FA2438">
                            <w:pPr>
                              <w:rPr>
                                <w:color w:val="FFFFFF" w:themeColor="background1"/>
                                <w:sz w:val="20"/>
                                <w:szCs w:val="20"/>
                              </w:rPr>
                            </w:pPr>
                          </w:p>
                          <w:p w14:paraId="04762927" w14:textId="67BD24B9" w:rsidR="00FA3CDB" w:rsidRPr="00FA3CDB" w:rsidRDefault="00123AEA" w:rsidP="00B872DE">
                            <w:pPr>
                              <w:rPr>
                                <w:color w:val="FFFFFF" w:themeColor="background1"/>
                                <w:sz w:val="20"/>
                                <w:szCs w:val="20"/>
                              </w:rPr>
                            </w:pPr>
                            <w:r>
                              <w:rPr>
                                <w:color w:val="FFFFFF" w:themeColor="background1"/>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6" type="#_x0000_t202" style="position:absolute;margin-left:-5.5pt;margin-top:16.2pt;width:289.5pt;height:480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" fillcolor="#4472c4 [3204]" strokecolor="#09101d [484]" strokeweight="1pt">
                <v:textbox>
                  <w:txbxContent>
                    <w:p w14:paraId="2FD329DB" w14:textId="21E783F7" w:rsidR="00B3247F" w:rsidRPr="00B3247F" w:rsidRDefault="001024E8" w:rsidP="00B3247F">
                      <w:pPr>
                        <w:rPr>
                          <w:color w:val="FFFFFF" w:themeColor="background1"/>
                          <w:sz w:val="22"/>
                          <w:szCs w:val="22"/>
                        </w:rPr>
                      </w:pPr>
                      <w:r w:rsidRPr="001024E8">
                        <w:rPr>
                          <w:color w:val="FFFFFF" w:themeColor="background1"/>
                          <w:sz w:val="22"/>
                          <w:szCs w:val="22"/>
                        </w:rPr>
                        <w:t>In recent digital sessions, as many as 30–40% of attendees rely on devices that will soon lose connectivity. At the same time, some people have purchased new phones that are too expensive, too complex, or not suitable for their needs and as I’m sure you will have seen, often leaves people feeling frustrated, embarrassed, and digitally excluded.</w:t>
                      </w:r>
                      <w:r w:rsidRPr="001024E8">
                        <w:rPr>
                          <w:color w:val="FFFFFF" w:themeColor="background1"/>
                          <w:sz w:val="22"/>
                          <w:szCs w:val="22"/>
                        </w:rPr>
                        <w:br/>
                      </w:r>
                      <w:r w:rsidRPr="001024E8">
                        <w:rPr>
                          <w:color w:val="FFFFFF" w:themeColor="background1"/>
                          <w:sz w:val="22"/>
                          <w:szCs w:val="22"/>
                        </w:rPr>
                        <w:br/>
                        <w:t xml:space="preserve">The Digital Confidence Roadshow brings simple, accessible technology directly into communities so customers can try devices, learn at their own pace, and build confidence in a calm, no pressure environment. And it's FREE to attend with cups of tea provided. There are no bookings required, just turn up if this is something you require help with. </w:t>
                      </w:r>
                      <w:proofErr w:type="spellStart"/>
                      <w:r w:rsidRPr="001024E8">
                        <w:rPr>
                          <w:color w:val="FFFFFF" w:themeColor="background1"/>
                          <w:sz w:val="22"/>
                          <w:szCs w:val="22"/>
                        </w:rPr>
                        <w:t>You</w:t>
                      </w:r>
                      <w:proofErr w:type="spellEnd"/>
                      <w:r w:rsidRPr="001024E8">
                        <w:rPr>
                          <w:color w:val="FFFFFF" w:themeColor="background1"/>
                          <w:sz w:val="22"/>
                          <w:szCs w:val="22"/>
                        </w:rPr>
                        <w:t xml:space="preserve"> local SNT will also try to be present during these events to help</w:t>
                      </w:r>
                      <w:r>
                        <w:rPr>
                          <w:color w:val="FFFFFF" w:themeColor="background1"/>
                          <w:sz w:val="22"/>
                          <w:szCs w:val="22"/>
                        </w:rPr>
                        <w:t xml:space="preserve"> </w:t>
                      </w:r>
                      <w:r w:rsidRPr="001024E8">
                        <w:rPr>
                          <w:color w:val="FFFFFF" w:themeColor="background1"/>
                          <w:sz w:val="22"/>
                          <w:szCs w:val="22"/>
                        </w:rPr>
                        <w:t xml:space="preserve">people who have concerns around scams and fraud. </w:t>
                      </w:r>
                      <w:r w:rsidRPr="001024E8">
                        <w:rPr>
                          <w:color w:val="FFFFFF" w:themeColor="background1"/>
                          <w:sz w:val="22"/>
                          <w:szCs w:val="22"/>
                        </w:rPr>
                        <w:br/>
                      </w:r>
                      <w:r w:rsidRPr="001024E8">
                        <w:rPr>
                          <w:color w:val="FFFFFF" w:themeColor="background1"/>
                          <w:sz w:val="22"/>
                          <w:szCs w:val="22"/>
                        </w:rPr>
                        <w:br/>
                        <w:t>If you, or someone you know could benefit from this free input, please pop on round.</w:t>
                      </w:r>
                    </w:p>
                    <w:p w14:paraId="138E5B88" w14:textId="77777777" w:rsidR="002A0396" w:rsidRPr="002A0396" w:rsidRDefault="002A0396" w:rsidP="00A96736">
                      <w:pPr>
                        <w:jc w:val="center"/>
                        <w:rPr>
                          <w:b/>
                          <w:bCs/>
                          <w:color w:val="FFFFFF" w:themeColor="background1"/>
                          <w:sz w:val="22"/>
                          <w:szCs w:val="22"/>
                          <w:u w:val="single"/>
                        </w:rPr>
                      </w:pPr>
                    </w:p>
                    <w:p w14:paraId="3F1DC578" w14:textId="77777777" w:rsidR="00C76278" w:rsidRDefault="00C76278" w:rsidP="00C76278">
                      <w:pPr>
                        <w:rPr>
                          <w:color w:val="FFFFFF" w:themeColor="background1"/>
                          <w:sz w:val="22"/>
                          <w:szCs w:val="22"/>
                        </w:rPr>
                      </w:pPr>
                    </w:p>
                    <w:p w14:paraId="68105EC0" w14:textId="77777777" w:rsidR="009575B7" w:rsidRPr="00A911D0" w:rsidRDefault="009575B7" w:rsidP="00C76278">
                      <w:pPr>
                        <w:rPr>
                          <w:color w:val="FFFFFF" w:themeColor="background1"/>
                          <w:sz w:val="22"/>
                          <w:szCs w:val="22"/>
                        </w:rPr>
                      </w:pPr>
                    </w:p>
                    <w:p w14:paraId="2D9D10BA" w14:textId="082C31CB" w:rsidR="00E95720" w:rsidRDefault="00E95720" w:rsidP="00E95720">
                      <w:pPr>
                        <w:rPr>
                          <w:b/>
                          <w:bCs/>
                          <w:color w:val="FFFFFF" w:themeColor="background1"/>
                        </w:rPr>
                      </w:pPr>
                    </w:p>
                    <w:p w14:paraId="61F104A6" w14:textId="38E0ECFB" w:rsidR="002A2A85" w:rsidRPr="001D69CA" w:rsidRDefault="002A2A85" w:rsidP="00FA2438">
                      <w:pPr>
                        <w:rPr>
                          <w:color w:val="FFFFFF" w:themeColor="background1"/>
                          <w:sz w:val="20"/>
                          <w:szCs w:val="20"/>
                        </w:rPr>
                      </w:pPr>
                    </w:p>
                    <w:p w14:paraId="04762927" w14:textId="67BD24B9" w:rsidR="00FA3CDB" w:rsidRPr="00FA3CDB" w:rsidRDefault="00123AEA" w:rsidP="00B872DE">
                      <w:pPr>
                        <w:rPr>
                          <w:color w:val="FFFFFF" w:themeColor="background1"/>
                          <w:sz w:val="20"/>
                          <w:szCs w:val="20"/>
                        </w:rPr>
                      </w:pPr>
                      <w:r>
                        <w:rPr>
                          <w:color w:val="FFFFFF" w:themeColor="background1"/>
                          <w:sz w:val="20"/>
                          <w:szCs w:val="20"/>
                        </w:rPr>
                        <w:t xml:space="preserve"> </w:t>
                      </w:r>
                    </w:p>
                  </w:txbxContent>
                </v:textbox>
                <w10:wrap anchorx="margin"/>
              </v:shape>
            </w:pict>
          </mc:Fallback>
        </mc:AlternateContent>
      </w:r>
      <w:r w:rsidR="001249A2">
        <w:rPr>
          <w:noProof/>
        </w:rPr>
        <mc:AlternateContent>
          <mc:Choice Requires="wps">
            <w:drawing>
              <wp:anchor distT="0" distB="0" distL="114300" distR="114300" simplePos="0" relativeHeight="251672064" behindDoc="1" locked="0" layoutInCell="1" allowOverlap="1" wp14:anchorId="45C84AAD" wp14:editId="591E44CC">
                <wp:simplePos x="0" y="0"/>
                <wp:positionH relativeFrom="margin">
                  <wp:posOffset>3978274</wp:posOffset>
                </wp:positionH>
                <wp:positionV relativeFrom="paragraph">
                  <wp:posOffset>224790</wp:posOffset>
                </wp:positionV>
                <wp:extent cx="2714625" cy="4019550"/>
                <wp:effectExtent l="0" t="0" r="9525" b="0"/>
                <wp:wrapNone/>
                <wp:docPr id="1330160215" name="Rectangle 1330160215"/>
                <wp:cNvGraphicFramePr/>
                <a:graphic xmlns:a="http://schemas.openxmlformats.org/drawingml/2006/main">
                  <a:graphicData uri="http://schemas.microsoft.com/office/word/2010/wordprocessingShape">
                    <wps:wsp>
                      <wps:cNvSpPr/>
                      <wps:spPr>
                        <a:xfrm>
                          <a:off x="0" y="0"/>
                          <a:ext cx="2714625" cy="401955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B702B" id="Rectangle 1330160215" o:spid="_x0000_s1026" style="position:absolute;margin-left:313.25pt;margin-top:17.7pt;width:213.75pt;height:316.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" fillcolor="#e9ec80" stroked="f" strokeweight="1pt">
                <w10:wrap anchorx="margin"/>
              </v:rect>
            </w:pict>
          </mc:Fallback>
        </mc:AlternateContent>
      </w:r>
    </w:p>
    <w:p w14:paraId="5CBC4405" w14:textId="5146C589" w:rsidR="00BA22B5" w:rsidRDefault="00F63775" w:rsidP="00F63775">
      <w:pPr>
        <w:tabs>
          <w:tab w:val="left" w:pos="7680"/>
        </w:tabs>
        <w:rPr>
          <w:sz w:val="22"/>
          <w:szCs w:val="22"/>
        </w:rPr>
      </w:pPr>
      <w:r>
        <w:rPr>
          <w:sz w:val="22"/>
          <w:szCs w:val="22"/>
        </w:rPr>
        <w:tab/>
      </w:r>
    </w:p>
    <w:p w14:paraId="7CBDBC75" w14:textId="630E5012" w:rsidR="005103F7" w:rsidRPr="005103F7" w:rsidRDefault="008655D3" w:rsidP="00346A36">
      <w:pPr>
        <w:tabs>
          <w:tab w:val="left" w:pos="2955"/>
        </w:tabs>
        <w:rPr>
          <w:sz w:val="22"/>
          <w:szCs w:val="22"/>
        </w:rPr>
      </w:pPr>
      <w:r>
        <w:rPr>
          <w:sz w:val="22"/>
          <w:szCs w:val="22"/>
        </w:rPr>
        <w:tab/>
      </w:r>
    </w:p>
    <w:p w14:paraId="429C1EE3" w14:textId="0B8319C3" w:rsidR="005103F7" w:rsidRPr="005103F7" w:rsidRDefault="005103F7" w:rsidP="005103F7">
      <w:pPr>
        <w:rPr>
          <w:sz w:val="22"/>
          <w:szCs w:val="22"/>
        </w:rPr>
      </w:pPr>
    </w:p>
    <w:p w14:paraId="5E2EF424" w14:textId="1EFE45ED" w:rsidR="005103F7" w:rsidRPr="005103F7" w:rsidRDefault="005103F7" w:rsidP="005103F7">
      <w:pPr>
        <w:rPr>
          <w:sz w:val="22"/>
          <w:szCs w:val="22"/>
        </w:rPr>
      </w:pPr>
    </w:p>
    <w:p w14:paraId="53BBCC53" w14:textId="02764D96" w:rsidR="005103F7" w:rsidRPr="005103F7" w:rsidRDefault="009C2E7B" w:rsidP="00346A36">
      <w:pPr>
        <w:tabs>
          <w:tab w:val="left" w:pos="8850"/>
        </w:tabs>
        <w:rPr>
          <w:sz w:val="22"/>
          <w:szCs w:val="22"/>
        </w:rPr>
      </w:pPr>
      <w:r>
        <w:rPr>
          <w:sz w:val="22"/>
          <w:szCs w:val="22"/>
        </w:rPr>
        <w:tab/>
      </w:r>
    </w:p>
    <w:p w14:paraId="4EF69409" w14:textId="6B2DB410" w:rsidR="005103F7" w:rsidRPr="005103F7" w:rsidRDefault="005103F7" w:rsidP="005103F7">
      <w:pPr>
        <w:rPr>
          <w:sz w:val="22"/>
          <w:szCs w:val="22"/>
        </w:rPr>
      </w:pPr>
    </w:p>
    <w:p w14:paraId="03788A07" w14:textId="70F9DE83" w:rsidR="005103F7" w:rsidRPr="005103F7" w:rsidRDefault="005103F7" w:rsidP="005103F7">
      <w:pPr>
        <w:rPr>
          <w:sz w:val="22"/>
          <w:szCs w:val="22"/>
        </w:rPr>
      </w:pPr>
    </w:p>
    <w:p w14:paraId="254F5FCB" w14:textId="3E700466" w:rsidR="005103F7" w:rsidRPr="005103F7" w:rsidRDefault="005103F7" w:rsidP="005103F7">
      <w:pPr>
        <w:rPr>
          <w:sz w:val="22"/>
          <w:szCs w:val="22"/>
        </w:rPr>
      </w:pPr>
    </w:p>
    <w:p w14:paraId="2AB65DDD" w14:textId="2EBA8015" w:rsidR="005103F7" w:rsidRPr="005103F7" w:rsidRDefault="005103F7" w:rsidP="005103F7">
      <w:pPr>
        <w:rPr>
          <w:sz w:val="22"/>
          <w:szCs w:val="22"/>
        </w:rPr>
      </w:pPr>
    </w:p>
    <w:p w14:paraId="5CB1B731" w14:textId="20D3F728" w:rsidR="005103F7" w:rsidRDefault="005103F7" w:rsidP="005103F7">
      <w:pPr>
        <w:rPr>
          <w:sz w:val="22"/>
          <w:szCs w:val="22"/>
        </w:rPr>
      </w:pPr>
    </w:p>
    <w:p w14:paraId="6243ED5E" w14:textId="77777777" w:rsidR="00207E99" w:rsidRDefault="00207E99" w:rsidP="005103F7">
      <w:pPr>
        <w:rPr>
          <w:sz w:val="22"/>
          <w:szCs w:val="22"/>
        </w:rPr>
      </w:pPr>
    </w:p>
    <w:p w14:paraId="16056997" w14:textId="77777777" w:rsidR="00207E99" w:rsidRDefault="00207E99" w:rsidP="005103F7">
      <w:pPr>
        <w:rPr>
          <w:sz w:val="22"/>
          <w:szCs w:val="22"/>
        </w:rPr>
      </w:pPr>
    </w:p>
    <w:p w14:paraId="1891E292" w14:textId="74691C0B" w:rsidR="00207E99" w:rsidRPr="005103F7" w:rsidRDefault="00207E99" w:rsidP="005103F7">
      <w:pPr>
        <w:rPr>
          <w:sz w:val="22"/>
          <w:szCs w:val="22"/>
        </w:rPr>
      </w:pPr>
    </w:p>
    <w:p w14:paraId="77C08617" w14:textId="49F56E94" w:rsidR="005103F7" w:rsidRPr="005103F7" w:rsidRDefault="005103F7" w:rsidP="005103F7">
      <w:pPr>
        <w:rPr>
          <w:sz w:val="22"/>
          <w:szCs w:val="22"/>
        </w:rPr>
      </w:pPr>
    </w:p>
    <w:p w14:paraId="00D78577" w14:textId="6A7CEF47" w:rsidR="005103F7" w:rsidRPr="005103F7" w:rsidRDefault="005103F7" w:rsidP="005103F7">
      <w:pPr>
        <w:rPr>
          <w:sz w:val="22"/>
          <w:szCs w:val="22"/>
        </w:rPr>
      </w:pPr>
    </w:p>
    <w:p w14:paraId="7C2E8513" w14:textId="01F14AA1" w:rsidR="005103F7" w:rsidRPr="005103F7" w:rsidRDefault="005103F7" w:rsidP="005103F7">
      <w:pPr>
        <w:rPr>
          <w:sz w:val="22"/>
          <w:szCs w:val="22"/>
        </w:rPr>
      </w:pPr>
    </w:p>
    <w:p w14:paraId="5C4A705E" w14:textId="242F0901" w:rsidR="005103F7" w:rsidRPr="005103F7" w:rsidRDefault="005103F7" w:rsidP="005103F7">
      <w:pPr>
        <w:rPr>
          <w:sz w:val="22"/>
          <w:szCs w:val="22"/>
        </w:rPr>
      </w:pPr>
    </w:p>
    <w:p w14:paraId="6F5DD5A8" w14:textId="69B1EF74" w:rsidR="005103F7" w:rsidRPr="005103F7" w:rsidRDefault="005103F7" w:rsidP="005103F7">
      <w:pPr>
        <w:rPr>
          <w:sz w:val="22"/>
          <w:szCs w:val="22"/>
        </w:rPr>
      </w:pPr>
    </w:p>
    <w:p w14:paraId="421FA1AF" w14:textId="6D9AA44D" w:rsidR="005103F7" w:rsidRPr="005103F7" w:rsidRDefault="005103F7" w:rsidP="005103F7">
      <w:pPr>
        <w:rPr>
          <w:sz w:val="22"/>
          <w:szCs w:val="22"/>
        </w:rPr>
      </w:pPr>
    </w:p>
    <w:p w14:paraId="26E49A6D" w14:textId="542F22CB" w:rsidR="005103F7" w:rsidRPr="005103F7" w:rsidRDefault="005103F7" w:rsidP="005103F7">
      <w:pPr>
        <w:rPr>
          <w:sz w:val="22"/>
          <w:szCs w:val="22"/>
        </w:rPr>
      </w:pPr>
    </w:p>
    <w:p w14:paraId="7BCCFACB" w14:textId="6C31EE62" w:rsidR="005103F7" w:rsidRPr="005103F7" w:rsidRDefault="00345DCB" w:rsidP="00345DCB">
      <w:pPr>
        <w:tabs>
          <w:tab w:val="left" w:pos="9630"/>
        </w:tabs>
        <w:rPr>
          <w:sz w:val="22"/>
          <w:szCs w:val="22"/>
        </w:rPr>
      </w:pPr>
      <w:r>
        <w:rPr>
          <w:sz w:val="22"/>
          <w:szCs w:val="22"/>
        </w:rPr>
        <w:tab/>
      </w:r>
    </w:p>
    <w:p w14:paraId="77088B4D" w14:textId="631AC8DC" w:rsidR="005103F7" w:rsidRPr="004747C7" w:rsidRDefault="00857D29" w:rsidP="005103F7">
      <w:pPr>
        <w:rPr>
          <w:b/>
          <w:bCs/>
          <w:i/>
          <w:iCs/>
          <w:sz w:val="36"/>
          <w:szCs w:val="36"/>
          <w:u w:val="single"/>
        </w:rPr>
      </w:pPr>
      <w:r w:rsidRPr="004747C7">
        <w:rPr>
          <w:b/>
          <w:bCs/>
          <w:i/>
          <w:iCs/>
          <w:sz w:val="36"/>
          <w:szCs w:val="36"/>
          <w:u w:val="single"/>
        </w:rPr>
        <w:lastRenderedPageBreak/>
        <w:t>In</w:t>
      </w:r>
      <w:r w:rsidR="004747C7" w:rsidRPr="004747C7">
        <w:rPr>
          <w:b/>
          <w:bCs/>
          <w:i/>
          <w:iCs/>
          <w:sz w:val="36"/>
          <w:szCs w:val="36"/>
          <w:u w:val="single"/>
        </w:rPr>
        <w:t xml:space="preserve">spectors Update </w:t>
      </w:r>
    </w:p>
    <w:p w14:paraId="109D0E4D" w14:textId="7C311A4E" w:rsidR="005103F7" w:rsidRPr="005103F7" w:rsidRDefault="005103F7" w:rsidP="005103F7">
      <w:pPr>
        <w:rPr>
          <w:sz w:val="22"/>
          <w:szCs w:val="22"/>
        </w:rPr>
      </w:pPr>
    </w:p>
    <w:p w14:paraId="083C4EAF" w14:textId="77777777" w:rsidR="00D95B65" w:rsidRDefault="00D95B65" w:rsidP="00D95B65">
      <w:pPr>
        <w:rPr>
          <w:sz w:val="22"/>
          <w:szCs w:val="22"/>
        </w:rPr>
      </w:pPr>
    </w:p>
    <w:p w14:paraId="6C50726A" w14:textId="77777777" w:rsidR="00D95B65" w:rsidRDefault="00D95B65" w:rsidP="00D95B65">
      <w:pPr>
        <w:rPr>
          <w:sz w:val="22"/>
          <w:szCs w:val="22"/>
        </w:rPr>
      </w:pPr>
    </w:p>
    <w:p w14:paraId="3666EED6" w14:textId="77777777" w:rsidR="00D95B65" w:rsidRDefault="00D95B65" w:rsidP="00D95B65">
      <w:pPr>
        <w:rPr>
          <w:sz w:val="22"/>
          <w:szCs w:val="22"/>
        </w:rPr>
      </w:pPr>
    </w:p>
    <w:p w14:paraId="6CC07895" w14:textId="77777777" w:rsidR="00D95B65" w:rsidRDefault="00D95B65" w:rsidP="00D95B65">
      <w:pPr>
        <w:rPr>
          <w:sz w:val="22"/>
          <w:szCs w:val="22"/>
        </w:rPr>
      </w:pPr>
    </w:p>
    <w:p w14:paraId="36404B88" w14:textId="77777777" w:rsidR="00D95B65" w:rsidRDefault="00D95B65" w:rsidP="00D95B65">
      <w:pPr>
        <w:rPr>
          <w:sz w:val="22"/>
          <w:szCs w:val="22"/>
        </w:rPr>
      </w:pPr>
    </w:p>
    <w:p w14:paraId="3CF4F310" w14:textId="2EDED93A" w:rsidR="00D95B65" w:rsidRPr="00D95B65" w:rsidRDefault="00D95B65" w:rsidP="00D95B65">
      <w:pPr>
        <w:rPr>
          <w:sz w:val="22"/>
          <w:szCs w:val="22"/>
        </w:rPr>
      </w:pPr>
      <w:r w:rsidRPr="00D95B65">
        <w:rPr>
          <w:sz w:val="22"/>
          <w:szCs w:val="22"/>
        </w:rPr>
        <w:t>As the officer in charge of policing for Derbyshire Dales, I want to provide you with some brief updates on just a few of the things that officers from your Safer Neighbourhoods Teams have been doing over the summer months.</w:t>
      </w:r>
    </w:p>
    <w:p w14:paraId="1C1D90FF" w14:textId="77777777" w:rsidR="00D95B65" w:rsidRPr="00D95B65" w:rsidRDefault="00D95B65" w:rsidP="00D95B65">
      <w:pPr>
        <w:rPr>
          <w:sz w:val="22"/>
          <w:szCs w:val="22"/>
        </w:rPr>
      </w:pPr>
      <w:r w:rsidRPr="00D95B65">
        <w:rPr>
          <w:sz w:val="22"/>
          <w:szCs w:val="22"/>
        </w:rPr>
        <w:t>Muti agency meetings have been held with parters to discuss how we can work together to manage and reduce the impact on residents and businesses caused by an increase in visitors to Stanton Moor which is a scheduled ancient monument. Leading up to and throughout the Autmn Equinox Police Officers and PCSOs patrolled these areas to remind people that fires are prohibited under a Public Spaces Protection order and that Camping is not allowed under The Countrysides and Rights of Way Act 2000. They were supported by colleagues from Derbyshire Dales District Council, Fire Service, Peak District National Park, and the Landowner. Whilst one small fire was dealt with by fire service, the occasion passed without significant disruption. You can find out about PSPO’s here Public Space Protection Orders - Derbyshire Dales District Council</w:t>
      </w:r>
    </w:p>
    <w:p w14:paraId="3550347E" w14:textId="77777777" w:rsidR="00D95B65" w:rsidRPr="00D95B65" w:rsidRDefault="00D95B65" w:rsidP="00D95B65">
      <w:pPr>
        <w:rPr>
          <w:sz w:val="22"/>
          <w:szCs w:val="22"/>
        </w:rPr>
      </w:pPr>
    </w:p>
    <w:p w14:paraId="60FAA5E8" w14:textId="77777777" w:rsidR="00D95B65" w:rsidRPr="00D95B65" w:rsidRDefault="00D95B65" w:rsidP="00D95B65">
      <w:pPr>
        <w:rPr>
          <w:sz w:val="22"/>
          <w:szCs w:val="22"/>
        </w:rPr>
      </w:pPr>
      <w:r w:rsidRPr="00D95B65">
        <w:rPr>
          <w:sz w:val="22"/>
          <w:szCs w:val="22"/>
        </w:rPr>
        <w:t xml:space="preserve">Matlock SNT attended a meeting regarding the problems caused by high visitor numbers and the increased reporting of anti-social driving and parking at Matlock Bath. Suggestions for traffic calming measures and protecting pedestrian areas were discussed and have been sent to the relevant agencies for their consideration. We have continued to work with Civil Parking Enforcement to support their work and our colleagues from the Road Policing Unit (RPU), Casualty Reduction and Enforcement Team (Crest) have been out across Derbyshire Dales to help tackle the ‘Fatal Five’, which are Speeding, Drink/Drug driving, mobile phones, seatbelts and careless driving. You can see Sgt Scott Riley discussing these in the constabulary’s </w:t>
      </w:r>
      <w:proofErr w:type="gramStart"/>
      <w:r w:rsidRPr="00D95B65">
        <w:rPr>
          <w:sz w:val="22"/>
          <w:szCs w:val="22"/>
        </w:rPr>
        <w:t>podcast  Off</w:t>
      </w:r>
      <w:proofErr w:type="gramEnd"/>
      <w:r w:rsidRPr="00D95B65">
        <w:rPr>
          <w:sz w:val="22"/>
          <w:szCs w:val="22"/>
        </w:rPr>
        <w:t xml:space="preserve"> Duty: The Fatal Five - Roads Policing Unit | Derbyshire Constabulary </w:t>
      </w:r>
    </w:p>
    <w:p w14:paraId="0ABB90D9" w14:textId="77777777" w:rsidR="00D95B65" w:rsidRPr="00D95B65" w:rsidRDefault="00D95B65" w:rsidP="00D95B65">
      <w:pPr>
        <w:rPr>
          <w:sz w:val="22"/>
          <w:szCs w:val="22"/>
        </w:rPr>
      </w:pPr>
    </w:p>
    <w:p w14:paraId="58B086F5" w14:textId="77777777" w:rsidR="00D95B65" w:rsidRPr="00D95B65" w:rsidRDefault="00D95B65" w:rsidP="00D95B65">
      <w:pPr>
        <w:rPr>
          <w:sz w:val="22"/>
          <w:szCs w:val="22"/>
        </w:rPr>
      </w:pPr>
      <w:r w:rsidRPr="00D95B65">
        <w:rPr>
          <w:sz w:val="22"/>
          <w:szCs w:val="22"/>
        </w:rPr>
        <w:t xml:space="preserve">SNT officers worked alongside officers from our Criminal exploitation team to successfully execute several warrants across Matlock resulting in four men and 2 women being arrested. You can read more about this here Four charged with drug offences following series of warrants in Matlock | Derbyshire Constabulary. The work done to disrupt crime and drugs in our communities continues, if you have any information regarding drugs or other criminality then you can report this through the Derbyshire Constabulary website, by calling 101 or anonymously via Crimestoppers on 0800555111. </w:t>
      </w:r>
    </w:p>
    <w:p w14:paraId="073652B4" w14:textId="77777777" w:rsidR="00D95B65" w:rsidRPr="00D95B65" w:rsidRDefault="00D95B65" w:rsidP="00D95B65">
      <w:pPr>
        <w:rPr>
          <w:sz w:val="22"/>
          <w:szCs w:val="22"/>
        </w:rPr>
      </w:pPr>
    </w:p>
    <w:p w14:paraId="4A0F73DE" w14:textId="77777777" w:rsidR="00D95B65" w:rsidRPr="00D95B65" w:rsidRDefault="00D95B65" w:rsidP="00D95B65">
      <w:pPr>
        <w:rPr>
          <w:sz w:val="22"/>
          <w:szCs w:val="22"/>
        </w:rPr>
      </w:pPr>
      <w:r w:rsidRPr="00D95B65">
        <w:rPr>
          <w:sz w:val="22"/>
          <w:szCs w:val="22"/>
        </w:rPr>
        <w:t xml:space="preserve">Over the Autumn months officers will be concentrating on the priorities that have been set by you for your areas, you can contribute to these by contacting your local officers Your area | Derbyshire Constabulary, through social media or by signing up to Derbyshire Alert. </w:t>
      </w:r>
    </w:p>
    <w:p w14:paraId="4DDCF97E" w14:textId="77777777" w:rsidR="00D95B65" w:rsidRPr="00D95B65" w:rsidRDefault="00D95B65" w:rsidP="00D95B65">
      <w:pPr>
        <w:rPr>
          <w:sz w:val="22"/>
          <w:szCs w:val="22"/>
        </w:rPr>
      </w:pPr>
    </w:p>
    <w:p w14:paraId="315C3B8E" w14:textId="77777777" w:rsidR="00D95B65" w:rsidRPr="00D95B65" w:rsidRDefault="00D95B65" w:rsidP="00D95B65">
      <w:pPr>
        <w:rPr>
          <w:sz w:val="22"/>
          <w:szCs w:val="22"/>
        </w:rPr>
      </w:pPr>
      <w:r w:rsidRPr="00D95B65">
        <w:rPr>
          <w:sz w:val="22"/>
          <w:szCs w:val="22"/>
        </w:rPr>
        <w:t>The SNT officers will be patrolling in your area and publish their engagements on the meetings and events page of our website. As the nights now begin to draw in then we would encourage residents across the Derbyshire Dales to think about securing their properties and outbuildings and making sure valuable items are safe. Lawnmowers and bikes put in sheds can be a target for thieves so consider locking things together to make them difficult to move and try not to leave things on show. If you are out of the house when it is becoming dark, then consider putting a light or television on or setting a timer switch so that potential thieves cannot see that there is nobody at home.  Please come along to one of our engagement events if you would like to ask about the security of your home or discuss anything else with us.  To see more about what is happening in your local area then please visit our website or follow us on social media.</w:t>
      </w:r>
    </w:p>
    <w:p w14:paraId="3AEE461E" w14:textId="059722AE" w:rsidR="005103F7" w:rsidRPr="00573B41" w:rsidRDefault="00E232AC" w:rsidP="00573B41">
      <w:pPr>
        <w:tabs>
          <w:tab w:val="left" w:pos="2975"/>
        </w:tabs>
        <w:rPr>
          <w:sz w:val="22"/>
          <w:szCs w:val="22"/>
        </w:rPr>
      </w:pPr>
      <w:r>
        <w:rPr>
          <w:noProof/>
        </w:rPr>
        <mc:AlternateContent>
          <mc:Choice Requires="wps">
            <w:drawing>
              <wp:anchor distT="0" distB="0" distL="114300" distR="114300" simplePos="0" relativeHeight="251724809" behindDoc="0" locked="0" layoutInCell="1" allowOverlap="1" wp14:anchorId="18934599" wp14:editId="121A282F">
                <wp:simplePos x="0" y="0"/>
                <wp:positionH relativeFrom="margin">
                  <wp:posOffset>0</wp:posOffset>
                </wp:positionH>
                <wp:positionV relativeFrom="paragraph">
                  <wp:posOffset>304165</wp:posOffset>
                </wp:positionV>
                <wp:extent cx="6296025" cy="923925"/>
                <wp:effectExtent l="0" t="0" r="0" b="0"/>
                <wp:wrapNone/>
                <wp:docPr id="682476060" name="Text Box 68247606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34599" id="Text Box 682476060" o:spid="_x0000_s1037" type="#_x0000_t202" style="position:absolute;margin-left:0;margin-top:23.95pt;width:495.75pt;height:72.75pt;z-index:2517248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4DIGwIAADQ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" filled="f" stroked="f" strokeweight=".5pt">
                <v:textbo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v:textbox>
                <w10:wrap anchorx="margin"/>
              </v:shape>
            </w:pict>
          </mc:Fallback>
        </mc:AlternateContent>
      </w: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8CE94" w14:textId="77777777" w:rsidR="00072206" w:rsidRDefault="00072206" w:rsidP="005F6B6C">
      <w:r>
        <w:separator/>
      </w:r>
    </w:p>
  </w:endnote>
  <w:endnote w:type="continuationSeparator" w:id="0">
    <w:p w14:paraId="3BAA200C" w14:textId="77777777" w:rsidR="00072206" w:rsidRDefault="00072206" w:rsidP="005F6B6C">
      <w:r>
        <w:continuationSeparator/>
      </w:r>
    </w:p>
  </w:endnote>
  <w:endnote w:type="continuationNotice" w:id="1">
    <w:p w14:paraId="6CDF33F9" w14:textId="77777777" w:rsidR="00072206" w:rsidRDefault="000722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CDAF4" w14:textId="77777777" w:rsidR="00072206" w:rsidRDefault="00072206" w:rsidP="005F6B6C">
      <w:r>
        <w:separator/>
      </w:r>
    </w:p>
  </w:footnote>
  <w:footnote w:type="continuationSeparator" w:id="0">
    <w:p w14:paraId="64DAB598" w14:textId="77777777" w:rsidR="00072206" w:rsidRDefault="00072206" w:rsidP="005F6B6C">
      <w:r>
        <w:continuationSeparator/>
      </w:r>
    </w:p>
  </w:footnote>
  <w:footnote w:type="continuationNotice" w:id="1">
    <w:p w14:paraId="76D4A1DD" w14:textId="77777777" w:rsidR="00072206" w:rsidRDefault="000722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210834372" name="Picture 2108343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7"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2"/>
  </w:num>
  <w:num w:numId="4" w16cid:durableId="165484773">
    <w:abstractNumId w:val="13"/>
  </w:num>
  <w:num w:numId="5" w16cid:durableId="276764974">
    <w:abstractNumId w:val="31"/>
  </w:num>
  <w:num w:numId="6" w16cid:durableId="464322882">
    <w:abstractNumId w:val="25"/>
  </w:num>
  <w:num w:numId="7" w16cid:durableId="1932348676">
    <w:abstractNumId w:val="18"/>
  </w:num>
  <w:num w:numId="8" w16cid:durableId="1514492061">
    <w:abstractNumId w:val="26"/>
  </w:num>
  <w:num w:numId="9" w16cid:durableId="1218972920">
    <w:abstractNumId w:val="14"/>
  </w:num>
  <w:num w:numId="10" w16cid:durableId="275063064">
    <w:abstractNumId w:val="16"/>
  </w:num>
  <w:num w:numId="11" w16cid:durableId="1908421418">
    <w:abstractNumId w:val="3"/>
  </w:num>
  <w:num w:numId="12" w16cid:durableId="366687219">
    <w:abstractNumId w:val="11"/>
  </w:num>
  <w:num w:numId="13" w16cid:durableId="1245914422">
    <w:abstractNumId w:val="19"/>
  </w:num>
  <w:num w:numId="14" w16cid:durableId="1171985835">
    <w:abstractNumId w:val="10"/>
  </w:num>
  <w:num w:numId="15" w16cid:durableId="1572764261">
    <w:abstractNumId w:val="34"/>
  </w:num>
  <w:num w:numId="16" w16cid:durableId="1473710715">
    <w:abstractNumId w:val="20"/>
  </w:num>
  <w:num w:numId="17" w16cid:durableId="498230674">
    <w:abstractNumId w:val="17"/>
  </w:num>
  <w:num w:numId="18" w16cid:durableId="1222667217">
    <w:abstractNumId w:val="24"/>
  </w:num>
  <w:num w:numId="19" w16cid:durableId="1500845123">
    <w:abstractNumId w:val="33"/>
  </w:num>
  <w:num w:numId="20" w16cid:durableId="861286063">
    <w:abstractNumId w:val="2"/>
  </w:num>
  <w:num w:numId="21" w16cid:durableId="220016810">
    <w:abstractNumId w:val="8"/>
  </w:num>
  <w:num w:numId="22" w16cid:durableId="250821101">
    <w:abstractNumId w:val="5"/>
  </w:num>
  <w:num w:numId="23" w16cid:durableId="1614361980">
    <w:abstractNumId w:val="30"/>
  </w:num>
  <w:num w:numId="24" w16cid:durableId="204371526">
    <w:abstractNumId w:val="29"/>
  </w:num>
  <w:num w:numId="25" w16cid:durableId="76295664">
    <w:abstractNumId w:val="9"/>
  </w:num>
  <w:num w:numId="26" w16cid:durableId="2077780656">
    <w:abstractNumId w:val="21"/>
  </w:num>
  <w:num w:numId="27" w16cid:durableId="1189442595">
    <w:abstractNumId w:val="4"/>
  </w:num>
  <w:num w:numId="28" w16cid:durableId="492913755">
    <w:abstractNumId w:val="27"/>
  </w:num>
  <w:num w:numId="29" w16cid:durableId="1445617023">
    <w:abstractNumId w:val="6"/>
  </w:num>
  <w:num w:numId="30" w16cid:durableId="1918787375">
    <w:abstractNumId w:val="7"/>
  </w:num>
  <w:num w:numId="31" w16cid:durableId="287126800">
    <w:abstractNumId w:val="35"/>
  </w:num>
  <w:num w:numId="32" w16cid:durableId="996499640">
    <w:abstractNumId w:val="28"/>
  </w:num>
  <w:num w:numId="33" w16cid:durableId="2042196357">
    <w:abstractNumId w:val="23"/>
  </w:num>
  <w:num w:numId="34" w16cid:durableId="408384569">
    <w:abstractNumId w:val="32"/>
  </w:num>
  <w:num w:numId="35" w16cid:durableId="855847635">
    <w:abstractNumId w:val="15"/>
  </w:num>
  <w:num w:numId="36" w16cid:durableId="1791165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2232"/>
    <w:rsid w:val="0000401C"/>
    <w:rsid w:val="0000445D"/>
    <w:rsid w:val="00006071"/>
    <w:rsid w:val="000071F8"/>
    <w:rsid w:val="00007B9E"/>
    <w:rsid w:val="00007D64"/>
    <w:rsid w:val="00010E42"/>
    <w:rsid w:val="0001326D"/>
    <w:rsid w:val="000146BE"/>
    <w:rsid w:val="00014AC8"/>
    <w:rsid w:val="00016C54"/>
    <w:rsid w:val="0002027C"/>
    <w:rsid w:val="00021F16"/>
    <w:rsid w:val="00023D99"/>
    <w:rsid w:val="00024C2B"/>
    <w:rsid w:val="000272B1"/>
    <w:rsid w:val="0002795C"/>
    <w:rsid w:val="000333BA"/>
    <w:rsid w:val="00033787"/>
    <w:rsid w:val="00033DFF"/>
    <w:rsid w:val="000356AC"/>
    <w:rsid w:val="000404F6"/>
    <w:rsid w:val="00040AEC"/>
    <w:rsid w:val="00041D64"/>
    <w:rsid w:val="00043215"/>
    <w:rsid w:val="0004372A"/>
    <w:rsid w:val="00043FEF"/>
    <w:rsid w:val="000440AB"/>
    <w:rsid w:val="00046AD9"/>
    <w:rsid w:val="00050A69"/>
    <w:rsid w:val="000521AE"/>
    <w:rsid w:val="000523F1"/>
    <w:rsid w:val="0005409C"/>
    <w:rsid w:val="00054504"/>
    <w:rsid w:val="00055898"/>
    <w:rsid w:val="00062166"/>
    <w:rsid w:val="000649DB"/>
    <w:rsid w:val="00064CA7"/>
    <w:rsid w:val="00064F0A"/>
    <w:rsid w:val="00066BBA"/>
    <w:rsid w:val="00067CA5"/>
    <w:rsid w:val="00070527"/>
    <w:rsid w:val="000712CE"/>
    <w:rsid w:val="00071E58"/>
    <w:rsid w:val="00072206"/>
    <w:rsid w:val="00074B43"/>
    <w:rsid w:val="000757BF"/>
    <w:rsid w:val="00076E78"/>
    <w:rsid w:val="000778D9"/>
    <w:rsid w:val="000800C4"/>
    <w:rsid w:val="000818B7"/>
    <w:rsid w:val="00084AF0"/>
    <w:rsid w:val="00086418"/>
    <w:rsid w:val="00087293"/>
    <w:rsid w:val="000872F2"/>
    <w:rsid w:val="00091178"/>
    <w:rsid w:val="00093457"/>
    <w:rsid w:val="00093541"/>
    <w:rsid w:val="0009474C"/>
    <w:rsid w:val="0009527B"/>
    <w:rsid w:val="0009558B"/>
    <w:rsid w:val="000969EE"/>
    <w:rsid w:val="000A1958"/>
    <w:rsid w:val="000A2E65"/>
    <w:rsid w:val="000A6693"/>
    <w:rsid w:val="000B1C4A"/>
    <w:rsid w:val="000B1DF6"/>
    <w:rsid w:val="000B20E2"/>
    <w:rsid w:val="000B3696"/>
    <w:rsid w:val="000B44EC"/>
    <w:rsid w:val="000B51DC"/>
    <w:rsid w:val="000B6874"/>
    <w:rsid w:val="000B6BBD"/>
    <w:rsid w:val="000C1106"/>
    <w:rsid w:val="000C1C99"/>
    <w:rsid w:val="000C34B8"/>
    <w:rsid w:val="000C3FD3"/>
    <w:rsid w:val="000C6281"/>
    <w:rsid w:val="000C68E3"/>
    <w:rsid w:val="000C6A65"/>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12D1"/>
    <w:rsid w:val="000F1AE4"/>
    <w:rsid w:val="000F2C4B"/>
    <w:rsid w:val="000F2E2A"/>
    <w:rsid w:val="000F2EEC"/>
    <w:rsid w:val="000F3735"/>
    <w:rsid w:val="000F471B"/>
    <w:rsid w:val="000F5710"/>
    <w:rsid w:val="000F7E17"/>
    <w:rsid w:val="001024E8"/>
    <w:rsid w:val="00103020"/>
    <w:rsid w:val="001039CB"/>
    <w:rsid w:val="00103D28"/>
    <w:rsid w:val="001047D2"/>
    <w:rsid w:val="001052AC"/>
    <w:rsid w:val="00106138"/>
    <w:rsid w:val="00106B10"/>
    <w:rsid w:val="00111617"/>
    <w:rsid w:val="00112A60"/>
    <w:rsid w:val="00113410"/>
    <w:rsid w:val="00113A0A"/>
    <w:rsid w:val="0011737F"/>
    <w:rsid w:val="00117621"/>
    <w:rsid w:val="00117DD5"/>
    <w:rsid w:val="00122D56"/>
    <w:rsid w:val="00123AEA"/>
    <w:rsid w:val="001249A2"/>
    <w:rsid w:val="00125D29"/>
    <w:rsid w:val="001272FC"/>
    <w:rsid w:val="00130CB3"/>
    <w:rsid w:val="001330FD"/>
    <w:rsid w:val="0013327D"/>
    <w:rsid w:val="001334C6"/>
    <w:rsid w:val="00134664"/>
    <w:rsid w:val="00134699"/>
    <w:rsid w:val="00136DD6"/>
    <w:rsid w:val="00140EAF"/>
    <w:rsid w:val="00141192"/>
    <w:rsid w:val="001414C1"/>
    <w:rsid w:val="00142374"/>
    <w:rsid w:val="00144574"/>
    <w:rsid w:val="00145C31"/>
    <w:rsid w:val="001506B1"/>
    <w:rsid w:val="00151EB9"/>
    <w:rsid w:val="00153666"/>
    <w:rsid w:val="00154093"/>
    <w:rsid w:val="00154410"/>
    <w:rsid w:val="0015483C"/>
    <w:rsid w:val="00155961"/>
    <w:rsid w:val="00160B98"/>
    <w:rsid w:val="001621F2"/>
    <w:rsid w:val="001627C3"/>
    <w:rsid w:val="00162933"/>
    <w:rsid w:val="00162A55"/>
    <w:rsid w:val="00163784"/>
    <w:rsid w:val="001660FC"/>
    <w:rsid w:val="00170F50"/>
    <w:rsid w:val="00172589"/>
    <w:rsid w:val="001737ED"/>
    <w:rsid w:val="00176AA8"/>
    <w:rsid w:val="00176D25"/>
    <w:rsid w:val="0017788C"/>
    <w:rsid w:val="00177C3E"/>
    <w:rsid w:val="00180E03"/>
    <w:rsid w:val="00180E1B"/>
    <w:rsid w:val="001812CD"/>
    <w:rsid w:val="00181B15"/>
    <w:rsid w:val="00183027"/>
    <w:rsid w:val="00184950"/>
    <w:rsid w:val="00184BB9"/>
    <w:rsid w:val="00185EC4"/>
    <w:rsid w:val="001863F6"/>
    <w:rsid w:val="00190D52"/>
    <w:rsid w:val="00191508"/>
    <w:rsid w:val="001939EC"/>
    <w:rsid w:val="00195E78"/>
    <w:rsid w:val="00195F9B"/>
    <w:rsid w:val="001A0628"/>
    <w:rsid w:val="001A140A"/>
    <w:rsid w:val="001A280B"/>
    <w:rsid w:val="001A282F"/>
    <w:rsid w:val="001A483F"/>
    <w:rsid w:val="001A4B67"/>
    <w:rsid w:val="001A5725"/>
    <w:rsid w:val="001A5996"/>
    <w:rsid w:val="001A5ACE"/>
    <w:rsid w:val="001A6800"/>
    <w:rsid w:val="001A754E"/>
    <w:rsid w:val="001B01FD"/>
    <w:rsid w:val="001B1315"/>
    <w:rsid w:val="001B3859"/>
    <w:rsid w:val="001B4110"/>
    <w:rsid w:val="001B4884"/>
    <w:rsid w:val="001B5E3F"/>
    <w:rsid w:val="001B7114"/>
    <w:rsid w:val="001B7297"/>
    <w:rsid w:val="001B7B3F"/>
    <w:rsid w:val="001C088B"/>
    <w:rsid w:val="001C495D"/>
    <w:rsid w:val="001C5876"/>
    <w:rsid w:val="001C659B"/>
    <w:rsid w:val="001C7DB4"/>
    <w:rsid w:val="001D28DE"/>
    <w:rsid w:val="001D2D11"/>
    <w:rsid w:val="001D3DD3"/>
    <w:rsid w:val="001D69CA"/>
    <w:rsid w:val="001D6F22"/>
    <w:rsid w:val="001E069E"/>
    <w:rsid w:val="001E0999"/>
    <w:rsid w:val="001E0BC7"/>
    <w:rsid w:val="001E1C12"/>
    <w:rsid w:val="001E2FE4"/>
    <w:rsid w:val="001E4E95"/>
    <w:rsid w:val="001E5492"/>
    <w:rsid w:val="001E5884"/>
    <w:rsid w:val="001E5A43"/>
    <w:rsid w:val="001E7885"/>
    <w:rsid w:val="001F1D39"/>
    <w:rsid w:val="001F2B3B"/>
    <w:rsid w:val="001F401F"/>
    <w:rsid w:val="001F6DF8"/>
    <w:rsid w:val="001F7678"/>
    <w:rsid w:val="00200818"/>
    <w:rsid w:val="00200D66"/>
    <w:rsid w:val="0020260F"/>
    <w:rsid w:val="00202E0C"/>
    <w:rsid w:val="0020380E"/>
    <w:rsid w:val="0020388E"/>
    <w:rsid w:val="00204A57"/>
    <w:rsid w:val="0020556B"/>
    <w:rsid w:val="00205FF9"/>
    <w:rsid w:val="002065EF"/>
    <w:rsid w:val="00206649"/>
    <w:rsid w:val="002067D0"/>
    <w:rsid w:val="00206995"/>
    <w:rsid w:val="00207E99"/>
    <w:rsid w:val="002105D5"/>
    <w:rsid w:val="0021335C"/>
    <w:rsid w:val="00214701"/>
    <w:rsid w:val="00217FBA"/>
    <w:rsid w:val="002248A2"/>
    <w:rsid w:val="00225C00"/>
    <w:rsid w:val="002267FF"/>
    <w:rsid w:val="00227B7F"/>
    <w:rsid w:val="00227C17"/>
    <w:rsid w:val="002313DB"/>
    <w:rsid w:val="00231C96"/>
    <w:rsid w:val="002341DC"/>
    <w:rsid w:val="002368DC"/>
    <w:rsid w:val="00236A87"/>
    <w:rsid w:val="00237588"/>
    <w:rsid w:val="00240341"/>
    <w:rsid w:val="00242A10"/>
    <w:rsid w:val="0024447F"/>
    <w:rsid w:val="00247247"/>
    <w:rsid w:val="002475D6"/>
    <w:rsid w:val="00247F1A"/>
    <w:rsid w:val="00250A18"/>
    <w:rsid w:val="002510F2"/>
    <w:rsid w:val="00251B3B"/>
    <w:rsid w:val="00251BA1"/>
    <w:rsid w:val="002526CF"/>
    <w:rsid w:val="00255465"/>
    <w:rsid w:val="002566F8"/>
    <w:rsid w:val="00257509"/>
    <w:rsid w:val="00257910"/>
    <w:rsid w:val="00260848"/>
    <w:rsid w:val="00260993"/>
    <w:rsid w:val="002617A7"/>
    <w:rsid w:val="0026311D"/>
    <w:rsid w:val="00266C29"/>
    <w:rsid w:val="00266FDB"/>
    <w:rsid w:val="00267B23"/>
    <w:rsid w:val="00271EC5"/>
    <w:rsid w:val="0027240F"/>
    <w:rsid w:val="00273289"/>
    <w:rsid w:val="00273CB9"/>
    <w:rsid w:val="00274061"/>
    <w:rsid w:val="00274A9F"/>
    <w:rsid w:val="00274EB1"/>
    <w:rsid w:val="00276A06"/>
    <w:rsid w:val="0027740D"/>
    <w:rsid w:val="00280268"/>
    <w:rsid w:val="0028146F"/>
    <w:rsid w:val="00282F65"/>
    <w:rsid w:val="00283505"/>
    <w:rsid w:val="0028370A"/>
    <w:rsid w:val="00284A1C"/>
    <w:rsid w:val="00285833"/>
    <w:rsid w:val="00286CDF"/>
    <w:rsid w:val="00286E90"/>
    <w:rsid w:val="0029002F"/>
    <w:rsid w:val="0029204A"/>
    <w:rsid w:val="0029277D"/>
    <w:rsid w:val="00293726"/>
    <w:rsid w:val="0029409A"/>
    <w:rsid w:val="00294AA6"/>
    <w:rsid w:val="00295739"/>
    <w:rsid w:val="00296FE9"/>
    <w:rsid w:val="002976B6"/>
    <w:rsid w:val="002A0297"/>
    <w:rsid w:val="002A0396"/>
    <w:rsid w:val="002A0E62"/>
    <w:rsid w:val="002A10EC"/>
    <w:rsid w:val="002A19DB"/>
    <w:rsid w:val="002A228E"/>
    <w:rsid w:val="002A24F0"/>
    <w:rsid w:val="002A2A85"/>
    <w:rsid w:val="002A2C52"/>
    <w:rsid w:val="002A649C"/>
    <w:rsid w:val="002A6E3D"/>
    <w:rsid w:val="002A6E91"/>
    <w:rsid w:val="002A748A"/>
    <w:rsid w:val="002B06FA"/>
    <w:rsid w:val="002B2313"/>
    <w:rsid w:val="002B25A1"/>
    <w:rsid w:val="002B3025"/>
    <w:rsid w:val="002B3A96"/>
    <w:rsid w:val="002B63F8"/>
    <w:rsid w:val="002B6E51"/>
    <w:rsid w:val="002B775A"/>
    <w:rsid w:val="002C086E"/>
    <w:rsid w:val="002C16E3"/>
    <w:rsid w:val="002C1F20"/>
    <w:rsid w:val="002C3072"/>
    <w:rsid w:val="002C3B3A"/>
    <w:rsid w:val="002C5176"/>
    <w:rsid w:val="002D0608"/>
    <w:rsid w:val="002D0BA8"/>
    <w:rsid w:val="002D18DE"/>
    <w:rsid w:val="002D2D6A"/>
    <w:rsid w:val="002D497D"/>
    <w:rsid w:val="002D5ABA"/>
    <w:rsid w:val="002E0691"/>
    <w:rsid w:val="002E314A"/>
    <w:rsid w:val="002E401A"/>
    <w:rsid w:val="002E5631"/>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107F6"/>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69AB"/>
    <w:rsid w:val="00332068"/>
    <w:rsid w:val="00335BD9"/>
    <w:rsid w:val="00337965"/>
    <w:rsid w:val="00340F7F"/>
    <w:rsid w:val="00341138"/>
    <w:rsid w:val="003421D9"/>
    <w:rsid w:val="0034251C"/>
    <w:rsid w:val="00343A84"/>
    <w:rsid w:val="00345DCB"/>
    <w:rsid w:val="00346A36"/>
    <w:rsid w:val="00347D0E"/>
    <w:rsid w:val="00351C75"/>
    <w:rsid w:val="00352964"/>
    <w:rsid w:val="003530A6"/>
    <w:rsid w:val="00353B2A"/>
    <w:rsid w:val="003540AF"/>
    <w:rsid w:val="00355EE7"/>
    <w:rsid w:val="00357121"/>
    <w:rsid w:val="0035770D"/>
    <w:rsid w:val="0036127F"/>
    <w:rsid w:val="00361329"/>
    <w:rsid w:val="0036185C"/>
    <w:rsid w:val="00362537"/>
    <w:rsid w:val="00362687"/>
    <w:rsid w:val="0036352A"/>
    <w:rsid w:val="00365B5D"/>
    <w:rsid w:val="00365CBB"/>
    <w:rsid w:val="0036772D"/>
    <w:rsid w:val="003703E6"/>
    <w:rsid w:val="003703FD"/>
    <w:rsid w:val="00370BC6"/>
    <w:rsid w:val="00370FAD"/>
    <w:rsid w:val="00371374"/>
    <w:rsid w:val="00371BDD"/>
    <w:rsid w:val="003728EB"/>
    <w:rsid w:val="00373E0F"/>
    <w:rsid w:val="003801E3"/>
    <w:rsid w:val="0038054A"/>
    <w:rsid w:val="00380E68"/>
    <w:rsid w:val="00381CDF"/>
    <w:rsid w:val="003825E9"/>
    <w:rsid w:val="003828E4"/>
    <w:rsid w:val="00382FA5"/>
    <w:rsid w:val="00383990"/>
    <w:rsid w:val="00385466"/>
    <w:rsid w:val="003871C8"/>
    <w:rsid w:val="00390B99"/>
    <w:rsid w:val="00394F6D"/>
    <w:rsid w:val="00395787"/>
    <w:rsid w:val="00395B62"/>
    <w:rsid w:val="00396A76"/>
    <w:rsid w:val="00397ED8"/>
    <w:rsid w:val="003A16F2"/>
    <w:rsid w:val="003A47BA"/>
    <w:rsid w:val="003A64F7"/>
    <w:rsid w:val="003A7CE5"/>
    <w:rsid w:val="003B0463"/>
    <w:rsid w:val="003B1308"/>
    <w:rsid w:val="003B1FCD"/>
    <w:rsid w:val="003B349F"/>
    <w:rsid w:val="003B3F0B"/>
    <w:rsid w:val="003B4512"/>
    <w:rsid w:val="003B4E5C"/>
    <w:rsid w:val="003B6777"/>
    <w:rsid w:val="003C0103"/>
    <w:rsid w:val="003C0485"/>
    <w:rsid w:val="003C28A8"/>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F0A5A"/>
    <w:rsid w:val="003F49BB"/>
    <w:rsid w:val="00400194"/>
    <w:rsid w:val="00401E73"/>
    <w:rsid w:val="00403ADE"/>
    <w:rsid w:val="00403FAD"/>
    <w:rsid w:val="00404C78"/>
    <w:rsid w:val="00406758"/>
    <w:rsid w:val="0041157A"/>
    <w:rsid w:val="00411DFC"/>
    <w:rsid w:val="004170D2"/>
    <w:rsid w:val="00420162"/>
    <w:rsid w:val="0042277E"/>
    <w:rsid w:val="004235BE"/>
    <w:rsid w:val="004249A7"/>
    <w:rsid w:val="0042744E"/>
    <w:rsid w:val="00427D79"/>
    <w:rsid w:val="00427E7A"/>
    <w:rsid w:val="0043172D"/>
    <w:rsid w:val="004323C1"/>
    <w:rsid w:val="00432494"/>
    <w:rsid w:val="00432773"/>
    <w:rsid w:val="004328D5"/>
    <w:rsid w:val="00433B4E"/>
    <w:rsid w:val="00436AC2"/>
    <w:rsid w:val="0043754F"/>
    <w:rsid w:val="004379CB"/>
    <w:rsid w:val="00437E99"/>
    <w:rsid w:val="00440D76"/>
    <w:rsid w:val="00442ABC"/>
    <w:rsid w:val="0044365F"/>
    <w:rsid w:val="004461E0"/>
    <w:rsid w:val="00447668"/>
    <w:rsid w:val="004477C5"/>
    <w:rsid w:val="00447AF1"/>
    <w:rsid w:val="00450440"/>
    <w:rsid w:val="0045269C"/>
    <w:rsid w:val="00452B67"/>
    <w:rsid w:val="00453E2A"/>
    <w:rsid w:val="00454489"/>
    <w:rsid w:val="0045451D"/>
    <w:rsid w:val="00454C8A"/>
    <w:rsid w:val="004563E0"/>
    <w:rsid w:val="00456462"/>
    <w:rsid w:val="00457BB7"/>
    <w:rsid w:val="00460697"/>
    <w:rsid w:val="00460F1D"/>
    <w:rsid w:val="004617ED"/>
    <w:rsid w:val="004619E9"/>
    <w:rsid w:val="004623CA"/>
    <w:rsid w:val="004661F1"/>
    <w:rsid w:val="004666D3"/>
    <w:rsid w:val="00466FC3"/>
    <w:rsid w:val="0046728C"/>
    <w:rsid w:val="0046735F"/>
    <w:rsid w:val="004677A3"/>
    <w:rsid w:val="0047047E"/>
    <w:rsid w:val="00471BE4"/>
    <w:rsid w:val="004741AD"/>
    <w:rsid w:val="004747C7"/>
    <w:rsid w:val="004749FB"/>
    <w:rsid w:val="00474F3F"/>
    <w:rsid w:val="00477032"/>
    <w:rsid w:val="00477AA8"/>
    <w:rsid w:val="00481DEF"/>
    <w:rsid w:val="0048200E"/>
    <w:rsid w:val="00482253"/>
    <w:rsid w:val="00483085"/>
    <w:rsid w:val="004831EF"/>
    <w:rsid w:val="00483854"/>
    <w:rsid w:val="00485A08"/>
    <w:rsid w:val="0049074F"/>
    <w:rsid w:val="0049092F"/>
    <w:rsid w:val="00491147"/>
    <w:rsid w:val="00492C92"/>
    <w:rsid w:val="00492DCD"/>
    <w:rsid w:val="00493B51"/>
    <w:rsid w:val="00494DE4"/>
    <w:rsid w:val="00495D31"/>
    <w:rsid w:val="00497B93"/>
    <w:rsid w:val="004A05E6"/>
    <w:rsid w:val="004A12EC"/>
    <w:rsid w:val="004A2399"/>
    <w:rsid w:val="004A319A"/>
    <w:rsid w:val="004A4214"/>
    <w:rsid w:val="004A4B08"/>
    <w:rsid w:val="004A4EB8"/>
    <w:rsid w:val="004A506E"/>
    <w:rsid w:val="004A58E1"/>
    <w:rsid w:val="004A5E56"/>
    <w:rsid w:val="004A7433"/>
    <w:rsid w:val="004B3FC0"/>
    <w:rsid w:val="004B5BE5"/>
    <w:rsid w:val="004B5DC9"/>
    <w:rsid w:val="004B61A1"/>
    <w:rsid w:val="004C0D79"/>
    <w:rsid w:val="004C6D98"/>
    <w:rsid w:val="004C7F5D"/>
    <w:rsid w:val="004D19CA"/>
    <w:rsid w:val="004D58C1"/>
    <w:rsid w:val="004D5AFE"/>
    <w:rsid w:val="004D5FB9"/>
    <w:rsid w:val="004D6082"/>
    <w:rsid w:val="004E054C"/>
    <w:rsid w:val="004E0DC1"/>
    <w:rsid w:val="004E2729"/>
    <w:rsid w:val="004E2732"/>
    <w:rsid w:val="004E60EF"/>
    <w:rsid w:val="004E6797"/>
    <w:rsid w:val="004F16F0"/>
    <w:rsid w:val="004F21E7"/>
    <w:rsid w:val="004F2F88"/>
    <w:rsid w:val="004F349A"/>
    <w:rsid w:val="004F353D"/>
    <w:rsid w:val="004F4A67"/>
    <w:rsid w:val="004F6C33"/>
    <w:rsid w:val="004F7AA5"/>
    <w:rsid w:val="00501A10"/>
    <w:rsid w:val="00504DBD"/>
    <w:rsid w:val="00505AAE"/>
    <w:rsid w:val="005103F7"/>
    <w:rsid w:val="00512591"/>
    <w:rsid w:val="00512C6A"/>
    <w:rsid w:val="005142E2"/>
    <w:rsid w:val="005154AA"/>
    <w:rsid w:val="00515960"/>
    <w:rsid w:val="00520561"/>
    <w:rsid w:val="00520782"/>
    <w:rsid w:val="00520B3A"/>
    <w:rsid w:val="005212FF"/>
    <w:rsid w:val="00522776"/>
    <w:rsid w:val="00522FDB"/>
    <w:rsid w:val="005237F7"/>
    <w:rsid w:val="00524848"/>
    <w:rsid w:val="005249CE"/>
    <w:rsid w:val="0052529C"/>
    <w:rsid w:val="0052668E"/>
    <w:rsid w:val="00526A0A"/>
    <w:rsid w:val="00527702"/>
    <w:rsid w:val="00530553"/>
    <w:rsid w:val="005317A5"/>
    <w:rsid w:val="005321B0"/>
    <w:rsid w:val="00532851"/>
    <w:rsid w:val="005332C7"/>
    <w:rsid w:val="00534FB2"/>
    <w:rsid w:val="0053597D"/>
    <w:rsid w:val="0053641B"/>
    <w:rsid w:val="00540F85"/>
    <w:rsid w:val="00542D70"/>
    <w:rsid w:val="00543B11"/>
    <w:rsid w:val="00545689"/>
    <w:rsid w:val="0054578D"/>
    <w:rsid w:val="00545B26"/>
    <w:rsid w:val="00545CC4"/>
    <w:rsid w:val="00546221"/>
    <w:rsid w:val="005500C0"/>
    <w:rsid w:val="005505CA"/>
    <w:rsid w:val="00552BFC"/>
    <w:rsid w:val="00553962"/>
    <w:rsid w:val="00555C4D"/>
    <w:rsid w:val="0055673F"/>
    <w:rsid w:val="00556CC4"/>
    <w:rsid w:val="00556E92"/>
    <w:rsid w:val="005574A2"/>
    <w:rsid w:val="005645CE"/>
    <w:rsid w:val="005658FC"/>
    <w:rsid w:val="00567EF0"/>
    <w:rsid w:val="005706DC"/>
    <w:rsid w:val="00570BF9"/>
    <w:rsid w:val="005712CA"/>
    <w:rsid w:val="00571BC3"/>
    <w:rsid w:val="00573B41"/>
    <w:rsid w:val="00575BA2"/>
    <w:rsid w:val="0058027C"/>
    <w:rsid w:val="0058187D"/>
    <w:rsid w:val="00582A08"/>
    <w:rsid w:val="00582AB2"/>
    <w:rsid w:val="005831D4"/>
    <w:rsid w:val="00587248"/>
    <w:rsid w:val="00592A62"/>
    <w:rsid w:val="00596B92"/>
    <w:rsid w:val="005A1D9E"/>
    <w:rsid w:val="005A25B5"/>
    <w:rsid w:val="005A40B4"/>
    <w:rsid w:val="005A471C"/>
    <w:rsid w:val="005A571D"/>
    <w:rsid w:val="005A6FE8"/>
    <w:rsid w:val="005A76B2"/>
    <w:rsid w:val="005B0E69"/>
    <w:rsid w:val="005B1F2C"/>
    <w:rsid w:val="005B2D76"/>
    <w:rsid w:val="005B40E7"/>
    <w:rsid w:val="005B7C7A"/>
    <w:rsid w:val="005C1620"/>
    <w:rsid w:val="005C3EA3"/>
    <w:rsid w:val="005C5A44"/>
    <w:rsid w:val="005C72BC"/>
    <w:rsid w:val="005C7F1B"/>
    <w:rsid w:val="005D088F"/>
    <w:rsid w:val="005D0900"/>
    <w:rsid w:val="005D157C"/>
    <w:rsid w:val="005D1EA6"/>
    <w:rsid w:val="005D2C2D"/>
    <w:rsid w:val="005D2FA1"/>
    <w:rsid w:val="005D34A4"/>
    <w:rsid w:val="005D5E2D"/>
    <w:rsid w:val="005D6C74"/>
    <w:rsid w:val="005D70EB"/>
    <w:rsid w:val="005E0380"/>
    <w:rsid w:val="005E16CB"/>
    <w:rsid w:val="005E1C89"/>
    <w:rsid w:val="005E2485"/>
    <w:rsid w:val="005E4485"/>
    <w:rsid w:val="005E44CF"/>
    <w:rsid w:val="005E4A26"/>
    <w:rsid w:val="005E5455"/>
    <w:rsid w:val="005E74CB"/>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6EAF"/>
    <w:rsid w:val="00607399"/>
    <w:rsid w:val="0060765C"/>
    <w:rsid w:val="006104CC"/>
    <w:rsid w:val="0061126B"/>
    <w:rsid w:val="0061194A"/>
    <w:rsid w:val="00612B19"/>
    <w:rsid w:val="00612B84"/>
    <w:rsid w:val="006134A3"/>
    <w:rsid w:val="00615FF6"/>
    <w:rsid w:val="006165C0"/>
    <w:rsid w:val="006177A5"/>
    <w:rsid w:val="00617AF1"/>
    <w:rsid w:val="00617CF0"/>
    <w:rsid w:val="00620884"/>
    <w:rsid w:val="006245F6"/>
    <w:rsid w:val="00624702"/>
    <w:rsid w:val="006247EA"/>
    <w:rsid w:val="00624EDE"/>
    <w:rsid w:val="006255E6"/>
    <w:rsid w:val="00627893"/>
    <w:rsid w:val="00627991"/>
    <w:rsid w:val="00627A6A"/>
    <w:rsid w:val="00627E6A"/>
    <w:rsid w:val="006302AD"/>
    <w:rsid w:val="00630CFB"/>
    <w:rsid w:val="0063380C"/>
    <w:rsid w:val="00634561"/>
    <w:rsid w:val="006353BE"/>
    <w:rsid w:val="00636129"/>
    <w:rsid w:val="006375AB"/>
    <w:rsid w:val="006376F5"/>
    <w:rsid w:val="00637C7E"/>
    <w:rsid w:val="00637D8B"/>
    <w:rsid w:val="00640345"/>
    <w:rsid w:val="00640694"/>
    <w:rsid w:val="00641E08"/>
    <w:rsid w:val="00643053"/>
    <w:rsid w:val="00643240"/>
    <w:rsid w:val="00643BFC"/>
    <w:rsid w:val="0064568A"/>
    <w:rsid w:val="00646733"/>
    <w:rsid w:val="00646802"/>
    <w:rsid w:val="006519A2"/>
    <w:rsid w:val="00652FAA"/>
    <w:rsid w:val="00653654"/>
    <w:rsid w:val="0065569C"/>
    <w:rsid w:val="006574BB"/>
    <w:rsid w:val="006574DF"/>
    <w:rsid w:val="00660A68"/>
    <w:rsid w:val="0066350B"/>
    <w:rsid w:val="00663965"/>
    <w:rsid w:val="0066654A"/>
    <w:rsid w:val="00667843"/>
    <w:rsid w:val="00667D21"/>
    <w:rsid w:val="006711F3"/>
    <w:rsid w:val="00672AC6"/>
    <w:rsid w:val="00673430"/>
    <w:rsid w:val="00675850"/>
    <w:rsid w:val="006767CE"/>
    <w:rsid w:val="0068040E"/>
    <w:rsid w:val="00680461"/>
    <w:rsid w:val="00680C63"/>
    <w:rsid w:val="0068132B"/>
    <w:rsid w:val="0068195B"/>
    <w:rsid w:val="00681BCC"/>
    <w:rsid w:val="0068282B"/>
    <w:rsid w:val="006842E1"/>
    <w:rsid w:val="00685C15"/>
    <w:rsid w:val="00686337"/>
    <w:rsid w:val="00687AF0"/>
    <w:rsid w:val="00687F1F"/>
    <w:rsid w:val="00691EFD"/>
    <w:rsid w:val="0069204D"/>
    <w:rsid w:val="00693C28"/>
    <w:rsid w:val="00694034"/>
    <w:rsid w:val="00694BB2"/>
    <w:rsid w:val="00697434"/>
    <w:rsid w:val="006A1C26"/>
    <w:rsid w:val="006A1E7E"/>
    <w:rsid w:val="006A4A0A"/>
    <w:rsid w:val="006A63C8"/>
    <w:rsid w:val="006A7C29"/>
    <w:rsid w:val="006A7EAC"/>
    <w:rsid w:val="006B016A"/>
    <w:rsid w:val="006B095C"/>
    <w:rsid w:val="006B0D0E"/>
    <w:rsid w:val="006B1C85"/>
    <w:rsid w:val="006B54D2"/>
    <w:rsid w:val="006B73B6"/>
    <w:rsid w:val="006B7522"/>
    <w:rsid w:val="006C0CD7"/>
    <w:rsid w:val="006C0E37"/>
    <w:rsid w:val="006C164E"/>
    <w:rsid w:val="006C175A"/>
    <w:rsid w:val="006C21E9"/>
    <w:rsid w:val="006C24A6"/>
    <w:rsid w:val="006C2542"/>
    <w:rsid w:val="006C2F68"/>
    <w:rsid w:val="006C3193"/>
    <w:rsid w:val="006C3B14"/>
    <w:rsid w:val="006C453E"/>
    <w:rsid w:val="006C4C41"/>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4697"/>
    <w:rsid w:val="006E5CC0"/>
    <w:rsid w:val="006F0C12"/>
    <w:rsid w:val="006F100F"/>
    <w:rsid w:val="006F1020"/>
    <w:rsid w:val="006F1945"/>
    <w:rsid w:val="006F240F"/>
    <w:rsid w:val="006F3DB7"/>
    <w:rsid w:val="006F40B3"/>
    <w:rsid w:val="006F4139"/>
    <w:rsid w:val="006F7DE4"/>
    <w:rsid w:val="007000E7"/>
    <w:rsid w:val="00702D12"/>
    <w:rsid w:val="00703ED8"/>
    <w:rsid w:val="0070493B"/>
    <w:rsid w:val="00705A19"/>
    <w:rsid w:val="00705FAB"/>
    <w:rsid w:val="007074D9"/>
    <w:rsid w:val="00707F2A"/>
    <w:rsid w:val="007103D0"/>
    <w:rsid w:val="00711954"/>
    <w:rsid w:val="007145D3"/>
    <w:rsid w:val="00715091"/>
    <w:rsid w:val="0071552F"/>
    <w:rsid w:val="007156F3"/>
    <w:rsid w:val="00715D55"/>
    <w:rsid w:val="00717166"/>
    <w:rsid w:val="00720180"/>
    <w:rsid w:val="00720CC0"/>
    <w:rsid w:val="00720F50"/>
    <w:rsid w:val="007216FB"/>
    <w:rsid w:val="00721CB4"/>
    <w:rsid w:val="0072237E"/>
    <w:rsid w:val="00722C9B"/>
    <w:rsid w:val="00725B05"/>
    <w:rsid w:val="00725F59"/>
    <w:rsid w:val="00726671"/>
    <w:rsid w:val="007278E9"/>
    <w:rsid w:val="00727C44"/>
    <w:rsid w:val="00731533"/>
    <w:rsid w:val="00732F0B"/>
    <w:rsid w:val="00734FBE"/>
    <w:rsid w:val="00735A21"/>
    <w:rsid w:val="00736489"/>
    <w:rsid w:val="00736A10"/>
    <w:rsid w:val="007406E5"/>
    <w:rsid w:val="007410E4"/>
    <w:rsid w:val="00742A2F"/>
    <w:rsid w:val="00744653"/>
    <w:rsid w:val="00744DBB"/>
    <w:rsid w:val="007458AB"/>
    <w:rsid w:val="00747E40"/>
    <w:rsid w:val="00747FD7"/>
    <w:rsid w:val="007501D8"/>
    <w:rsid w:val="007504D8"/>
    <w:rsid w:val="00750CB0"/>
    <w:rsid w:val="00751ADF"/>
    <w:rsid w:val="007526AF"/>
    <w:rsid w:val="00754FBA"/>
    <w:rsid w:val="0076088B"/>
    <w:rsid w:val="007608FA"/>
    <w:rsid w:val="00765AEB"/>
    <w:rsid w:val="00766BD1"/>
    <w:rsid w:val="00767480"/>
    <w:rsid w:val="007700AF"/>
    <w:rsid w:val="007702DC"/>
    <w:rsid w:val="00771A99"/>
    <w:rsid w:val="00773105"/>
    <w:rsid w:val="00773600"/>
    <w:rsid w:val="007737D7"/>
    <w:rsid w:val="0077477F"/>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71C2"/>
    <w:rsid w:val="007974E7"/>
    <w:rsid w:val="007A08E4"/>
    <w:rsid w:val="007A1652"/>
    <w:rsid w:val="007A177B"/>
    <w:rsid w:val="007A2CB9"/>
    <w:rsid w:val="007A2D5F"/>
    <w:rsid w:val="007A3469"/>
    <w:rsid w:val="007A41DD"/>
    <w:rsid w:val="007A4F1D"/>
    <w:rsid w:val="007A5A30"/>
    <w:rsid w:val="007A6B3D"/>
    <w:rsid w:val="007A6C28"/>
    <w:rsid w:val="007B0EE1"/>
    <w:rsid w:val="007B1AAE"/>
    <w:rsid w:val="007B3FCD"/>
    <w:rsid w:val="007B4FDE"/>
    <w:rsid w:val="007B5110"/>
    <w:rsid w:val="007B5B1A"/>
    <w:rsid w:val="007B634F"/>
    <w:rsid w:val="007C1B9B"/>
    <w:rsid w:val="007C20FF"/>
    <w:rsid w:val="007C2E8D"/>
    <w:rsid w:val="007C32CC"/>
    <w:rsid w:val="007C3AD4"/>
    <w:rsid w:val="007C3EDB"/>
    <w:rsid w:val="007C5890"/>
    <w:rsid w:val="007C678A"/>
    <w:rsid w:val="007C7AB7"/>
    <w:rsid w:val="007D05B3"/>
    <w:rsid w:val="007D34C2"/>
    <w:rsid w:val="007D358F"/>
    <w:rsid w:val="007D416E"/>
    <w:rsid w:val="007D4350"/>
    <w:rsid w:val="007D46A0"/>
    <w:rsid w:val="007D4CF2"/>
    <w:rsid w:val="007D4F1C"/>
    <w:rsid w:val="007D5092"/>
    <w:rsid w:val="007D6211"/>
    <w:rsid w:val="007D6716"/>
    <w:rsid w:val="007D6982"/>
    <w:rsid w:val="007D6E07"/>
    <w:rsid w:val="007D6E94"/>
    <w:rsid w:val="007D7E7F"/>
    <w:rsid w:val="007E0098"/>
    <w:rsid w:val="007E03E6"/>
    <w:rsid w:val="007E07F3"/>
    <w:rsid w:val="007E27C5"/>
    <w:rsid w:val="007E312E"/>
    <w:rsid w:val="007E3AB5"/>
    <w:rsid w:val="007E458F"/>
    <w:rsid w:val="007E4B54"/>
    <w:rsid w:val="007E5DC2"/>
    <w:rsid w:val="007E685F"/>
    <w:rsid w:val="007E759A"/>
    <w:rsid w:val="007F2DBE"/>
    <w:rsid w:val="007F33A0"/>
    <w:rsid w:val="007F3C40"/>
    <w:rsid w:val="007F5B45"/>
    <w:rsid w:val="007F7653"/>
    <w:rsid w:val="007F768C"/>
    <w:rsid w:val="008017A6"/>
    <w:rsid w:val="00801AC4"/>
    <w:rsid w:val="008020FB"/>
    <w:rsid w:val="00802617"/>
    <w:rsid w:val="00802BC5"/>
    <w:rsid w:val="0080315C"/>
    <w:rsid w:val="00804C1E"/>
    <w:rsid w:val="00805414"/>
    <w:rsid w:val="00805932"/>
    <w:rsid w:val="00805C12"/>
    <w:rsid w:val="008065D3"/>
    <w:rsid w:val="0080752D"/>
    <w:rsid w:val="008076B2"/>
    <w:rsid w:val="00807BD6"/>
    <w:rsid w:val="008106C9"/>
    <w:rsid w:val="008122FA"/>
    <w:rsid w:val="008129C9"/>
    <w:rsid w:val="00812A24"/>
    <w:rsid w:val="008146FB"/>
    <w:rsid w:val="00815318"/>
    <w:rsid w:val="008157D6"/>
    <w:rsid w:val="00815E4C"/>
    <w:rsid w:val="0081743E"/>
    <w:rsid w:val="008179CF"/>
    <w:rsid w:val="00821489"/>
    <w:rsid w:val="00822C8D"/>
    <w:rsid w:val="00822D5D"/>
    <w:rsid w:val="00825E93"/>
    <w:rsid w:val="00826466"/>
    <w:rsid w:val="00827144"/>
    <w:rsid w:val="0083166E"/>
    <w:rsid w:val="008352C8"/>
    <w:rsid w:val="00836593"/>
    <w:rsid w:val="00836AFB"/>
    <w:rsid w:val="00837D17"/>
    <w:rsid w:val="00842EB4"/>
    <w:rsid w:val="008440FC"/>
    <w:rsid w:val="008515D8"/>
    <w:rsid w:val="00852BB9"/>
    <w:rsid w:val="008555AE"/>
    <w:rsid w:val="00855899"/>
    <w:rsid w:val="00855CCA"/>
    <w:rsid w:val="00855D4A"/>
    <w:rsid w:val="00856D75"/>
    <w:rsid w:val="00857982"/>
    <w:rsid w:val="00857D29"/>
    <w:rsid w:val="00863238"/>
    <w:rsid w:val="00863B3C"/>
    <w:rsid w:val="008655D3"/>
    <w:rsid w:val="00871EBE"/>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4D38"/>
    <w:rsid w:val="00895008"/>
    <w:rsid w:val="008950F3"/>
    <w:rsid w:val="00895B62"/>
    <w:rsid w:val="0089753D"/>
    <w:rsid w:val="008A2F3A"/>
    <w:rsid w:val="008A2FB2"/>
    <w:rsid w:val="008A5B98"/>
    <w:rsid w:val="008A652E"/>
    <w:rsid w:val="008A6C4B"/>
    <w:rsid w:val="008A6FB4"/>
    <w:rsid w:val="008B25E3"/>
    <w:rsid w:val="008B2D04"/>
    <w:rsid w:val="008B4E54"/>
    <w:rsid w:val="008B4F6F"/>
    <w:rsid w:val="008B653E"/>
    <w:rsid w:val="008B79D7"/>
    <w:rsid w:val="008C1363"/>
    <w:rsid w:val="008C31EE"/>
    <w:rsid w:val="008C39B7"/>
    <w:rsid w:val="008C4679"/>
    <w:rsid w:val="008C5860"/>
    <w:rsid w:val="008C5975"/>
    <w:rsid w:val="008D1343"/>
    <w:rsid w:val="008D2396"/>
    <w:rsid w:val="008D2C3B"/>
    <w:rsid w:val="008D3F35"/>
    <w:rsid w:val="008D4CF4"/>
    <w:rsid w:val="008D63C9"/>
    <w:rsid w:val="008D7131"/>
    <w:rsid w:val="008E2D3D"/>
    <w:rsid w:val="008E673A"/>
    <w:rsid w:val="008E6D11"/>
    <w:rsid w:val="008E75ED"/>
    <w:rsid w:val="008F083E"/>
    <w:rsid w:val="008F2384"/>
    <w:rsid w:val="008F250C"/>
    <w:rsid w:val="008F25C9"/>
    <w:rsid w:val="008F2C95"/>
    <w:rsid w:val="008F37E2"/>
    <w:rsid w:val="008F5D98"/>
    <w:rsid w:val="008F7522"/>
    <w:rsid w:val="008F7AAD"/>
    <w:rsid w:val="009011A6"/>
    <w:rsid w:val="009022C7"/>
    <w:rsid w:val="009034E2"/>
    <w:rsid w:val="00904381"/>
    <w:rsid w:val="009043D6"/>
    <w:rsid w:val="009054E3"/>
    <w:rsid w:val="009066CC"/>
    <w:rsid w:val="0090730E"/>
    <w:rsid w:val="00907E44"/>
    <w:rsid w:val="00910E05"/>
    <w:rsid w:val="00911D89"/>
    <w:rsid w:val="00915723"/>
    <w:rsid w:val="00916AF6"/>
    <w:rsid w:val="00917ECF"/>
    <w:rsid w:val="00917FF6"/>
    <w:rsid w:val="009210CF"/>
    <w:rsid w:val="009213F0"/>
    <w:rsid w:val="00921EBD"/>
    <w:rsid w:val="00922051"/>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41F55"/>
    <w:rsid w:val="009429A4"/>
    <w:rsid w:val="00942B3B"/>
    <w:rsid w:val="00947AC6"/>
    <w:rsid w:val="00950AFD"/>
    <w:rsid w:val="00951178"/>
    <w:rsid w:val="009513D4"/>
    <w:rsid w:val="00951BE3"/>
    <w:rsid w:val="00952C1D"/>
    <w:rsid w:val="00952F55"/>
    <w:rsid w:val="0095345E"/>
    <w:rsid w:val="00953E72"/>
    <w:rsid w:val="00953F2C"/>
    <w:rsid w:val="0095533A"/>
    <w:rsid w:val="00955B8F"/>
    <w:rsid w:val="0095691B"/>
    <w:rsid w:val="009575B7"/>
    <w:rsid w:val="00960831"/>
    <w:rsid w:val="00962157"/>
    <w:rsid w:val="00962706"/>
    <w:rsid w:val="00964009"/>
    <w:rsid w:val="00964047"/>
    <w:rsid w:val="00964512"/>
    <w:rsid w:val="00964662"/>
    <w:rsid w:val="00964A4B"/>
    <w:rsid w:val="00970249"/>
    <w:rsid w:val="0097034F"/>
    <w:rsid w:val="00975D45"/>
    <w:rsid w:val="00976F24"/>
    <w:rsid w:val="00976F8A"/>
    <w:rsid w:val="00977D5C"/>
    <w:rsid w:val="0098209B"/>
    <w:rsid w:val="00982BD8"/>
    <w:rsid w:val="00984A26"/>
    <w:rsid w:val="009858B9"/>
    <w:rsid w:val="0098592F"/>
    <w:rsid w:val="00985C70"/>
    <w:rsid w:val="00986A45"/>
    <w:rsid w:val="00987253"/>
    <w:rsid w:val="00990649"/>
    <w:rsid w:val="009924DD"/>
    <w:rsid w:val="00995A06"/>
    <w:rsid w:val="009962DE"/>
    <w:rsid w:val="009977BB"/>
    <w:rsid w:val="009A00F3"/>
    <w:rsid w:val="009A06AB"/>
    <w:rsid w:val="009A0743"/>
    <w:rsid w:val="009A09E6"/>
    <w:rsid w:val="009A1493"/>
    <w:rsid w:val="009A17BF"/>
    <w:rsid w:val="009A17D6"/>
    <w:rsid w:val="009A357F"/>
    <w:rsid w:val="009A4F6E"/>
    <w:rsid w:val="009A5887"/>
    <w:rsid w:val="009A6A2A"/>
    <w:rsid w:val="009A7513"/>
    <w:rsid w:val="009A7A6D"/>
    <w:rsid w:val="009B0BCF"/>
    <w:rsid w:val="009B1A24"/>
    <w:rsid w:val="009B2870"/>
    <w:rsid w:val="009B2B9C"/>
    <w:rsid w:val="009B3592"/>
    <w:rsid w:val="009B3924"/>
    <w:rsid w:val="009B4128"/>
    <w:rsid w:val="009B73EC"/>
    <w:rsid w:val="009B7414"/>
    <w:rsid w:val="009C0498"/>
    <w:rsid w:val="009C0E41"/>
    <w:rsid w:val="009C17EC"/>
    <w:rsid w:val="009C1C47"/>
    <w:rsid w:val="009C1D14"/>
    <w:rsid w:val="009C2611"/>
    <w:rsid w:val="009C2C53"/>
    <w:rsid w:val="009C2E68"/>
    <w:rsid w:val="009C2E7B"/>
    <w:rsid w:val="009C3D22"/>
    <w:rsid w:val="009C4E7F"/>
    <w:rsid w:val="009C4FB4"/>
    <w:rsid w:val="009C5169"/>
    <w:rsid w:val="009C533A"/>
    <w:rsid w:val="009C6C2A"/>
    <w:rsid w:val="009C7C3B"/>
    <w:rsid w:val="009C7FEB"/>
    <w:rsid w:val="009D2A2A"/>
    <w:rsid w:val="009D5F1F"/>
    <w:rsid w:val="009D709B"/>
    <w:rsid w:val="009D7233"/>
    <w:rsid w:val="009E0269"/>
    <w:rsid w:val="009E39BA"/>
    <w:rsid w:val="009E3FAE"/>
    <w:rsid w:val="009E447D"/>
    <w:rsid w:val="009E5732"/>
    <w:rsid w:val="009E5890"/>
    <w:rsid w:val="009E5D05"/>
    <w:rsid w:val="009E6F17"/>
    <w:rsid w:val="009E6FD5"/>
    <w:rsid w:val="009F0407"/>
    <w:rsid w:val="009F04A0"/>
    <w:rsid w:val="009F12F8"/>
    <w:rsid w:val="009F294F"/>
    <w:rsid w:val="009F381D"/>
    <w:rsid w:val="009F39F2"/>
    <w:rsid w:val="009F46E6"/>
    <w:rsid w:val="009F4C51"/>
    <w:rsid w:val="009F57AB"/>
    <w:rsid w:val="009F620C"/>
    <w:rsid w:val="009F6D3C"/>
    <w:rsid w:val="009F7AE9"/>
    <w:rsid w:val="009F7FE5"/>
    <w:rsid w:val="00A00E62"/>
    <w:rsid w:val="00A00F19"/>
    <w:rsid w:val="00A032C3"/>
    <w:rsid w:val="00A053BD"/>
    <w:rsid w:val="00A05770"/>
    <w:rsid w:val="00A05A5F"/>
    <w:rsid w:val="00A10440"/>
    <w:rsid w:val="00A143C2"/>
    <w:rsid w:val="00A1515A"/>
    <w:rsid w:val="00A15A77"/>
    <w:rsid w:val="00A16758"/>
    <w:rsid w:val="00A16A7C"/>
    <w:rsid w:val="00A17BF2"/>
    <w:rsid w:val="00A17F74"/>
    <w:rsid w:val="00A21765"/>
    <w:rsid w:val="00A2289B"/>
    <w:rsid w:val="00A2419B"/>
    <w:rsid w:val="00A25BBB"/>
    <w:rsid w:val="00A27737"/>
    <w:rsid w:val="00A30200"/>
    <w:rsid w:val="00A322B6"/>
    <w:rsid w:val="00A33653"/>
    <w:rsid w:val="00A33827"/>
    <w:rsid w:val="00A3522B"/>
    <w:rsid w:val="00A3798E"/>
    <w:rsid w:val="00A40853"/>
    <w:rsid w:val="00A40B09"/>
    <w:rsid w:val="00A414A8"/>
    <w:rsid w:val="00A42106"/>
    <w:rsid w:val="00A42A5F"/>
    <w:rsid w:val="00A43E1D"/>
    <w:rsid w:val="00A43E7F"/>
    <w:rsid w:val="00A444EE"/>
    <w:rsid w:val="00A4464A"/>
    <w:rsid w:val="00A449A4"/>
    <w:rsid w:val="00A45AF9"/>
    <w:rsid w:val="00A45DDF"/>
    <w:rsid w:val="00A463AE"/>
    <w:rsid w:val="00A517F5"/>
    <w:rsid w:val="00A52A0C"/>
    <w:rsid w:val="00A55788"/>
    <w:rsid w:val="00A56636"/>
    <w:rsid w:val="00A60FC0"/>
    <w:rsid w:val="00A63905"/>
    <w:rsid w:val="00A6524C"/>
    <w:rsid w:val="00A65DA3"/>
    <w:rsid w:val="00A66C5F"/>
    <w:rsid w:val="00A675DE"/>
    <w:rsid w:val="00A67E2C"/>
    <w:rsid w:val="00A707DF"/>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3E3"/>
    <w:rsid w:val="00A9453F"/>
    <w:rsid w:val="00A951CE"/>
    <w:rsid w:val="00A955A0"/>
    <w:rsid w:val="00A95E5C"/>
    <w:rsid w:val="00A96736"/>
    <w:rsid w:val="00A97C1C"/>
    <w:rsid w:val="00A97D79"/>
    <w:rsid w:val="00AA2876"/>
    <w:rsid w:val="00AA4DF1"/>
    <w:rsid w:val="00AA516A"/>
    <w:rsid w:val="00AA524C"/>
    <w:rsid w:val="00AB1FEF"/>
    <w:rsid w:val="00AB3F56"/>
    <w:rsid w:val="00AB4887"/>
    <w:rsid w:val="00AB5A14"/>
    <w:rsid w:val="00AB5BCA"/>
    <w:rsid w:val="00AB7198"/>
    <w:rsid w:val="00AB7FF4"/>
    <w:rsid w:val="00AC05B8"/>
    <w:rsid w:val="00AC1251"/>
    <w:rsid w:val="00AC319E"/>
    <w:rsid w:val="00AC386A"/>
    <w:rsid w:val="00AC6484"/>
    <w:rsid w:val="00AC7645"/>
    <w:rsid w:val="00AC7CF3"/>
    <w:rsid w:val="00AD0BF1"/>
    <w:rsid w:val="00AD36DF"/>
    <w:rsid w:val="00AD43B8"/>
    <w:rsid w:val="00AD4C6F"/>
    <w:rsid w:val="00AD5FCB"/>
    <w:rsid w:val="00AD605D"/>
    <w:rsid w:val="00AD6798"/>
    <w:rsid w:val="00AE15BE"/>
    <w:rsid w:val="00AE1DB3"/>
    <w:rsid w:val="00AE261E"/>
    <w:rsid w:val="00AE2DC2"/>
    <w:rsid w:val="00AE3B08"/>
    <w:rsid w:val="00AE3C97"/>
    <w:rsid w:val="00AE49AF"/>
    <w:rsid w:val="00AE4B21"/>
    <w:rsid w:val="00AE639E"/>
    <w:rsid w:val="00AE7E4D"/>
    <w:rsid w:val="00AF02DA"/>
    <w:rsid w:val="00AF05C3"/>
    <w:rsid w:val="00AF09A0"/>
    <w:rsid w:val="00AF185E"/>
    <w:rsid w:val="00AF21A3"/>
    <w:rsid w:val="00AF2AB3"/>
    <w:rsid w:val="00AF4D6F"/>
    <w:rsid w:val="00AF4D81"/>
    <w:rsid w:val="00AF5AE0"/>
    <w:rsid w:val="00AF5ED6"/>
    <w:rsid w:val="00AF7B9E"/>
    <w:rsid w:val="00B0083E"/>
    <w:rsid w:val="00B00CAE"/>
    <w:rsid w:val="00B00E0E"/>
    <w:rsid w:val="00B05D64"/>
    <w:rsid w:val="00B069AB"/>
    <w:rsid w:val="00B06E88"/>
    <w:rsid w:val="00B125CB"/>
    <w:rsid w:val="00B1426A"/>
    <w:rsid w:val="00B14317"/>
    <w:rsid w:val="00B14902"/>
    <w:rsid w:val="00B14BFC"/>
    <w:rsid w:val="00B150A5"/>
    <w:rsid w:val="00B20359"/>
    <w:rsid w:val="00B22845"/>
    <w:rsid w:val="00B23B9A"/>
    <w:rsid w:val="00B24F13"/>
    <w:rsid w:val="00B2648C"/>
    <w:rsid w:val="00B276B6"/>
    <w:rsid w:val="00B27FB9"/>
    <w:rsid w:val="00B30729"/>
    <w:rsid w:val="00B30ED1"/>
    <w:rsid w:val="00B3247F"/>
    <w:rsid w:val="00B326D4"/>
    <w:rsid w:val="00B33380"/>
    <w:rsid w:val="00B34FF7"/>
    <w:rsid w:val="00B352FF"/>
    <w:rsid w:val="00B356E4"/>
    <w:rsid w:val="00B37A9A"/>
    <w:rsid w:val="00B37F39"/>
    <w:rsid w:val="00B41F63"/>
    <w:rsid w:val="00B4293D"/>
    <w:rsid w:val="00B42FF5"/>
    <w:rsid w:val="00B431FA"/>
    <w:rsid w:val="00B43301"/>
    <w:rsid w:val="00B436A1"/>
    <w:rsid w:val="00B45798"/>
    <w:rsid w:val="00B45FFF"/>
    <w:rsid w:val="00B461F3"/>
    <w:rsid w:val="00B46779"/>
    <w:rsid w:val="00B51DD1"/>
    <w:rsid w:val="00B5291E"/>
    <w:rsid w:val="00B5298C"/>
    <w:rsid w:val="00B53366"/>
    <w:rsid w:val="00B54A9F"/>
    <w:rsid w:val="00B55252"/>
    <w:rsid w:val="00B60004"/>
    <w:rsid w:val="00B6042E"/>
    <w:rsid w:val="00B605CD"/>
    <w:rsid w:val="00B63B39"/>
    <w:rsid w:val="00B64554"/>
    <w:rsid w:val="00B66285"/>
    <w:rsid w:val="00B671B5"/>
    <w:rsid w:val="00B67297"/>
    <w:rsid w:val="00B67310"/>
    <w:rsid w:val="00B67375"/>
    <w:rsid w:val="00B700EE"/>
    <w:rsid w:val="00B70592"/>
    <w:rsid w:val="00B73FB5"/>
    <w:rsid w:val="00B749E6"/>
    <w:rsid w:val="00B74E1A"/>
    <w:rsid w:val="00B74E9D"/>
    <w:rsid w:val="00B7537B"/>
    <w:rsid w:val="00B7568F"/>
    <w:rsid w:val="00B75C10"/>
    <w:rsid w:val="00B76501"/>
    <w:rsid w:val="00B77D7D"/>
    <w:rsid w:val="00B801EC"/>
    <w:rsid w:val="00B81648"/>
    <w:rsid w:val="00B81704"/>
    <w:rsid w:val="00B81735"/>
    <w:rsid w:val="00B826E0"/>
    <w:rsid w:val="00B8377C"/>
    <w:rsid w:val="00B86FDF"/>
    <w:rsid w:val="00B872DE"/>
    <w:rsid w:val="00B87827"/>
    <w:rsid w:val="00B90291"/>
    <w:rsid w:val="00B9261B"/>
    <w:rsid w:val="00B92F0F"/>
    <w:rsid w:val="00B949A8"/>
    <w:rsid w:val="00B9514B"/>
    <w:rsid w:val="00BA0A75"/>
    <w:rsid w:val="00BA0B46"/>
    <w:rsid w:val="00BA0DB5"/>
    <w:rsid w:val="00BA0EFC"/>
    <w:rsid w:val="00BA22B5"/>
    <w:rsid w:val="00BA22BE"/>
    <w:rsid w:val="00BA2E9C"/>
    <w:rsid w:val="00BA3450"/>
    <w:rsid w:val="00BA5F02"/>
    <w:rsid w:val="00BA6939"/>
    <w:rsid w:val="00BA7708"/>
    <w:rsid w:val="00BA794F"/>
    <w:rsid w:val="00BB09DD"/>
    <w:rsid w:val="00BB1445"/>
    <w:rsid w:val="00BB173B"/>
    <w:rsid w:val="00BB19BA"/>
    <w:rsid w:val="00BB257F"/>
    <w:rsid w:val="00BB4897"/>
    <w:rsid w:val="00BB61C3"/>
    <w:rsid w:val="00BB7132"/>
    <w:rsid w:val="00BC03AC"/>
    <w:rsid w:val="00BC2409"/>
    <w:rsid w:val="00BC469C"/>
    <w:rsid w:val="00BC6CE3"/>
    <w:rsid w:val="00BC6F1D"/>
    <w:rsid w:val="00BC7014"/>
    <w:rsid w:val="00BC7B83"/>
    <w:rsid w:val="00BD01EF"/>
    <w:rsid w:val="00BD065F"/>
    <w:rsid w:val="00BD2D52"/>
    <w:rsid w:val="00BD42FE"/>
    <w:rsid w:val="00BD478B"/>
    <w:rsid w:val="00BD632E"/>
    <w:rsid w:val="00BD680B"/>
    <w:rsid w:val="00BE1E81"/>
    <w:rsid w:val="00BE207E"/>
    <w:rsid w:val="00BE2424"/>
    <w:rsid w:val="00BE2736"/>
    <w:rsid w:val="00BE2FE4"/>
    <w:rsid w:val="00BE5055"/>
    <w:rsid w:val="00BF2B85"/>
    <w:rsid w:val="00BF3C74"/>
    <w:rsid w:val="00BF6FBF"/>
    <w:rsid w:val="00BF768A"/>
    <w:rsid w:val="00C01521"/>
    <w:rsid w:val="00C02547"/>
    <w:rsid w:val="00C036F9"/>
    <w:rsid w:val="00C0734F"/>
    <w:rsid w:val="00C10C63"/>
    <w:rsid w:val="00C11A4F"/>
    <w:rsid w:val="00C11A84"/>
    <w:rsid w:val="00C135D7"/>
    <w:rsid w:val="00C137CA"/>
    <w:rsid w:val="00C13D0B"/>
    <w:rsid w:val="00C1477C"/>
    <w:rsid w:val="00C155CF"/>
    <w:rsid w:val="00C156FD"/>
    <w:rsid w:val="00C1587A"/>
    <w:rsid w:val="00C16A31"/>
    <w:rsid w:val="00C17CA6"/>
    <w:rsid w:val="00C20E64"/>
    <w:rsid w:val="00C21681"/>
    <w:rsid w:val="00C2319A"/>
    <w:rsid w:val="00C251D8"/>
    <w:rsid w:val="00C25D62"/>
    <w:rsid w:val="00C2656C"/>
    <w:rsid w:val="00C26A69"/>
    <w:rsid w:val="00C27224"/>
    <w:rsid w:val="00C27FAF"/>
    <w:rsid w:val="00C31088"/>
    <w:rsid w:val="00C3157B"/>
    <w:rsid w:val="00C31BF5"/>
    <w:rsid w:val="00C31E30"/>
    <w:rsid w:val="00C32431"/>
    <w:rsid w:val="00C339CB"/>
    <w:rsid w:val="00C3415C"/>
    <w:rsid w:val="00C352BE"/>
    <w:rsid w:val="00C36161"/>
    <w:rsid w:val="00C3799D"/>
    <w:rsid w:val="00C37F14"/>
    <w:rsid w:val="00C40AF6"/>
    <w:rsid w:val="00C43104"/>
    <w:rsid w:val="00C452F0"/>
    <w:rsid w:val="00C456F8"/>
    <w:rsid w:val="00C46BFA"/>
    <w:rsid w:val="00C47424"/>
    <w:rsid w:val="00C47B98"/>
    <w:rsid w:val="00C51501"/>
    <w:rsid w:val="00C515B2"/>
    <w:rsid w:val="00C5192D"/>
    <w:rsid w:val="00C526D6"/>
    <w:rsid w:val="00C52CE4"/>
    <w:rsid w:val="00C52F0F"/>
    <w:rsid w:val="00C53461"/>
    <w:rsid w:val="00C53C06"/>
    <w:rsid w:val="00C54622"/>
    <w:rsid w:val="00C55E74"/>
    <w:rsid w:val="00C60BB3"/>
    <w:rsid w:val="00C63F14"/>
    <w:rsid w:val="00C64276"/>
    <w:rsid w:val="00C64781"/>
    <w:rsid w:val="00C6706D"/>
    <w:rsid w:val="00C67A57"/>
    <w:rsid w:val="00C70406"/>
    <w:rsid w:val="00C724FC"/>
    <w:rsid w:val="00C72AE6"/>
    <w:rsid w:val="00C73444"/>
    <w:rsid w:val="00C74D72"/>
    <w:rsid w:val="00C75036"/>
    <w:rsid w:val="00C76278"/>
    <w:rsid w:val="00C76561"/>
    <w:rsid w:val="00C803C1"/>
    <w:rsid w:val="00C80406"/>
    <w:rsid w:val="00C83B26"/>
    <w:rsid w:val="00C868CA"/>
    <w:rsid w:val="00C86E85"/>
    <w:rsid w:val="00C90CDD"/>
    <w:rsid w:val="00C92880"/>
    <w:rsid w:val="00C92C51"/>
    <w:rsid w:val="00C94566"/>
    <w:rsid w:val="00C955DD"/>
    <w:rsid w:val="00C95E06"/>
    <w:rsid w:val="00C963A3"/>
    <w:rsid w:val="00C96B7D"/>
    <w:rsid w:val="00C97A31"/>
    <w:rsid w:val="00C97F9C"/>
    <w:rsid w:val="00CA00F4"/>
    <w:rsid w:val="00CA0500"/>
    <w:rsid w:val="00CA49A5"/>
    <w:rsid w:val="00CA5107"/>
    <w:rsid w:val="00CB2953"/>
    <w:rsid w:val="00CB36CC"/>
    <w:rsid w:val="00CB4BBC"/>
    <w:rsid w:val="00CB4EE6"/>
    <w:rsid w:val="00CB571E"/>
    <w:rsid w:val="00CB667E"/>
    <w:rsid w:val="00CB6DA9"/>
    <w:rsid w:val="00CC058D"/>
    <w:rsid w:val="00CC0590"/>
    <w:rsid w:val="00CC1D4B"/>
    <w:rsid w:val="00CC2765"/>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088E"/>
    <w:rsid w:val="00CE1807"/>
    <w:rsid w:val="00CE31D8"/>
    <w:rsid w:val="00CE37DE"/>
    <w:rsid w:val="00CE667F"/>
    <w:rsid w:val="00CF13A7"/>
    <w:rsid w:val="00CF18F0"/>
    <w:rsid w:val="00CF370C"/>
    <w:rsid w:val="00CF381C"/>
    <w:rsid w:val="00CF3DD5"/>
    <w:rsid w:val="00CF480F"/>
    <w:rsid w:val="00CF50A0"/>
    <w:rsid w:val="00CF5138"/>
    <w:rsid w:val="00CF5A1A"/>
    <w:rsid w:val="00CF6600"/>
    <w:rsid w:val="00CF6A32"/>
    <w:rsid w:val="00D00861"/>
    <w:rsid w:val="00D00F71"/>
    <w:rsid w:val="00D014FA"/>
    <w:rsid w:val="00D06CA4"/>
    <w:rsid w:val="00D074AE"/>
    <w:rsid w:val="00D078AA"/>
    <w:rsid w:val="00D1032E"/>
    <w:rsid w:val="00D10664"/>
    <w:rsid w:val="00D10979"/>
    <w:rsid w:val="00D12C26"/>
    <w:rsid w:val="00D145E6"/>
    <w:rsid w:val="00D14FC9"/>
    <w:rsid w:val="00D1544F"/>
    <w:rsid w:val="00D15E23"/>
    <w:rsid w:val="00D22089"/>
    <w:rsid w:val="00D228FD"/>
    <w:rsid w:val="00D234C4"/>
    <w:rsid w:val="00D23678"/>
    <w:rsid w:val="00D2435B"/>
    <w:rsid w:val="00D250C2"/>
    <w:rsid w:val="00D31342"/>
    <w:rsid w:val="00D32D51"/>
    <w:rsid w:val="00D3349D"/>
    <w:rsid w:val="00D33F11"/>
    <w:rsid w:val="00D33FCF"/>
    <w:rsid w:val="00D3456F"/>
    <w:rsid w:val="00D34860"/>
    <w:rsid w:val="00D35F64"/>
    <w:rsid w:val="00D36CF0"/>
    <w:rsid w:val="00D40FCC"/>
    <w:rsid w:val="00D42149"/>
    <w:rsid w:val="00D44091"/>
    <w:rsid w:val="00D4534A"/>
    <w:rsid w:val="00D4688F"/>
    <w:rsid w:val="00D4726C"/>
    <w:rsid w:val="00D47A98"/>
    <w:rsid w:val="00D47C27"/>
    <w:rsid w:val="00D50D47"/>
    <w:rsid w:val="00D51002"/>
    <w:rsid w:val="00D51E1B"/>
    <w:rsid w:val="00D51F69"/>
    <w:rsid w:val="00D53550"/>
    <w:rsid w:val="00D5367E"/>
    <w:rsid w:val="00D53976"/>
    <w:rsid w:val="00D53EB0"/>
    <w:rsid w:val="00D54DF2"/>
    <w:rsid w:val="00D5517D"/>
    <w:rsid w:val="00D5679F"/>
    <w:rsid w:val="00D56F19"/>
    <w:rsid w:val="00D60EAF"/>
    <w:rsid w:val="00D618F8"/>
    <w:rsid w:val="00D61DB9"/>
    <w:rsid w:val="00D62AB0"/>
    <w:rsid w:val="00D62F1D"/>
    <w:rsid w:val="00D64E2A"/>
    <w:rsid w:val="00D72988"/>
    <w:rsid w:val="00D744C5"/>
    <w:rsid w:val="00D74898"/>
    <w:rsid w:val="00D748BC"/>
    <w:rsid w:val="00D75909"/>
    <w:rsid w:val="00D76F91"/>
    <w:rsid w:val="00D77AFB"/>
    <w:rsid w:val="00D81755"/>
    <w:rsid w:val="00D821D6"/>
    <w:rsid w:val="00D84952"/>
    <w:rsid w:val="00D86B45"/>
    <w:rsid w:val="00D86D0F"/>
    <w:rsid w:val="00D91B59"/>
    <w:rsid w:val="00D937A1"/>
    <w:rsid w:val="00D945E9"/>
    <w:rsid w:val="00D95B65"/>
    <w:rsid w:val="00D96317"/>
    <w:rsid w:val="00DA08E9"/>
    <w:rsid w:val="00DA1020"/>
    <w:rsid w:val="00DA186D"/>
    <w:rsid w:val="00DA2B84"/>
    <w:rsid w:val="00DA2F4F"/>
    <w:rsid w:val="00DA30D7"/>
    <w:rsid w:val="00DA3CD2"/>
    <w:rsid w:val="00DA40FF"/>
    <w:rsid w:val="00DA4384"/>
    <w:rsid w:val="00DA45EC"/>
    <w:rsid w:val="00DA4ADB"/>
    <w:rsid w:val="00DA524F"/>
    <w:rsid w:val="00DA57F0"/>
    <w:rsid w:val="00DA73D7"/>
    <w:rsid w:val="00DA768D"/>
    <w:rsid w:val="00DA7C5D"/>
    <w:rsid w:val="00DB1074"/>
    <w:rsid w:val="00DB384A"/>
    <w:rsid w:val="00DB3C48"/>
    <w:rsid w:val="00DB4365"/>
    <w:rsid w:val="00DB4C3B"/>
    <w:rsid w:val="00DB68A0"/>
    <w:rsid w:val="00DB7AE5"/>
    <w:rsid w:val="00DC095C"/>
    <w:rsid w:val="00DC098E"/>
    <w:rsid w:val="00DC30E7"/>
    <w:rsid w:val="00DC3830"/>
    <w:rsid w:val="00DC516C"/>
    <w:rsid w:val="00DC57B0"/>
    <w:rsid w:val="00DC598D"/>
    <w:rsid w:val="00DC5DE2"/>
    <w:rsid w:val="00DC6DDC"/>
    <w:rsid w:val="00DC72B6"/>
    <w:rsid w:val="00DD02D0"/>
    <w:rsid w:val="00DD0321"/>
    <w:rsid w:val="00DD0985"/>
    <w:rsid w:val="00DD319D"/>
    <w:rsid w:val="00DD4B7C"/>
    <w:rsid w:val="00DD4E5D"/>
    <w:rsid w:val="00DD6A31"/>
    <w:rsid w:val="00DD6D04"/>
    <w:rsid w:val="00DD6F64"/>
    <w:rsid w:val="00DD77CD"/>
    <w:rsid w:val="00DE0093"/>
    <w:rsid w:val="00DE05E6"/>
    <w:rsid w:val="00DE06A5"/>
    <w:rsid w:val="00DE18EF"/>
    <w:rsid w:val="00DE2A2A"/>
    <w:rsid w:val="00DE3026"/>
    <w:rsid w:val="00DE4ABB"/>
    <w:rsid w:val="00DF0F13"/>
    <w:rsid w:val="00DF19D7"/>
    <w:rsid w:val="00DF2A18"/>
    <w:rsid w:val="00DF5750"/>
    <w:rsid w:val="00DF59B1"/>
    <w:rsid w:val="00DF684D"/>
    <w:rsid w:val="00DF6A4E"/>
    <w:rsid w:val="00DF6C5E"/>
    <w:rsid w:val="00E00C22"/>
    <w:rsid w:val="00E015DD"/>
    <w:rsid w:val="00E01AE2"/>
    <w:rsid w:val="00E06196"/>
    <w:rsid w:val="00E07E4D"/>
    <w:rsid w:val="00E111D0"/>
    <w:rsid w:val="00E1192D"/>
    <w:rsid w:val="00E12186"/>
    <w:rsid w:val="00E13FA2"/>
    <w:rsid w:val="00E15F56"/>
    <w:rsid w:val="00E16FD8"/>
    <w:rsid w:val="00E170A2"/>
    <w:rsid w:val="00E17C8E"/>
    <w:rsid w:val="00E2253D"/>
    <w:rsid w:val="00E22F26"/>
    <w:rsid w:val="00E232AC"/>
    <w:rsid w:val="00E238AD"/>
    <w:rsid w:val="00E23A20"/>
    <w:rsid w:val="00E27101"/>
    <w:rsid w:val="00E27E17"/>
    <w:rsid w:val="00E31C7D"/>
    <w:rsid w:val="00E33942"/>
    <w:rsid w:val="00E35FA6"/>
    <w:rsid w:val="00E3630A"/>
    <w:rsid w:val="00E4125B"/>
    <w:rsid w:val="00E41694"/>
    <w:rsid w:val="00E4185B"/>
    <w:rsid w:val="00E41C33"/>
    <w:rsid w:val="00E447B3"/>
    <w:rsid w:val="00E46029"/>
    <w:rsid w:val="00E468A4"/>
    <w:rsid w:val="00E47201"/>
    <w:rsid w:val="00E4781D"/>
    <w:rsid w:val="00E478EC"/>
    <w:rsid w:val="00E51A8B"/>
    <w:rsid w:val="00E51CEF"/>
    <w:rsid w:val="00E52823"/>
    <w:rsid w:val="00E52B42"/>
    <w:rsid w:val="00E56F4E"/>
    <w:rsid w:val="00E57A70"/>
    <w:rsid w:val="00E57C58"/>
    <w:rsid w:val="00E57E34"/>
    <w:rsid w:val="00E61046"/>
    <w:rsid w:val="00E61412"/>
    <w:rsid w:val="00E61A74"/>
    <w:rsid w:val="00E62B8F"/>
    <w:rsid w:val="00E666F5"/>
    <w:rsid w:val="00E67AA0"/>
    <w:rsid w:val="00E67AAC"/>
    <w:rsid w:val="00E70BF8"/>
    <w:rsid w:val="00E72650"/>
    <w:rsid w:val="00E72D17"/>
    <w:rsid w:val="00E745A3"/>
    <w:rsid w:val="00E758E5"/>
    <w:rsid w:val="00E759CA"/>
    <w:rsid w:val="00E8004F"/>
    <w:rsid w:val="00E80843"/>
    <w:rsid w:val="00E82EB7"/>
    <w:rsid w:val="00E8351B"/>
    <w:rsid w:val="00E84932"/>
    <w:rsid w:val="00E84A07"/>
    <w:rsid w:val="00E86E88"/>
    <w:rsid w:val="00E872A3"/>
    <w:rsid w:val="00E87BC2"/>
    <w:rsid w:val="00E90886"/>
    <w:rsid w:val="00E919AE"/>
    <w:rsid w:val="00E91CFD"/>
    <w:rsid w:val="00E920A6"/>
    <w:rsid w:val="00E931B8"/>
    <w:rsid w:val="00E93712"/>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57EE"/>
    <w:rsid w:val="00EC3070"/>
    <w:rsid w:val="00EC5ABD"/>
    <w:rsid w:val="00EC5ED7"/>
    <w:rsid w:val="00ED0621"/>
    <w:rsid w:val="00ED1086"/>
    <w:rsid w:val="00ED377A"/>
    <w:rsid w:val="00ED3A7C"/>
    <w:rsid w:val="00ED444F"/>
    <w:rsid w:val="00ED487F"/>
    <w:rsid w:val="00ED4B1C"/>
    <w:rsid w:val="00ED6517"/>
    <w:rsid w:val="00EE0473"/>
    <w:rsid w:val="00EE09AD"/>
    <w:rsid w:val="00EE1320"/>
    <w:rsid w:val="00EE1A96"/>
    <w:rsid w:val="00EE2B40"/>
    <w:rsid w:val="00EE412A"/>
    <w:rsid w:val="00EE4CD3"/>
    <w:rsid w:val="00EE6372"/>
    <w:rsid w:val="00EE657A"/>
    <w:rsid w:val="00EE6C98"/>
    <w:rsid w:val="00EE6E14"/>
    <w:rsid w:val="00EF063A"/>
    <w:rsid w:val="00EF13A7"/>
    <w:rsid w:val="00EF480A"/>
    <w:rsid w:val="00EF54C8"/>
    <w:rsid w:val="00EF73BF"/>
    <w:rsid w:val="00EF77C4"/>
    <w:rsid w:val="00F0277B"/>
    <w:rsid w:val="00F042FC"/>
    <w:rsid w:val="00F044D4"/>
    <w:rsid w:val="00F0607E"/>
    <w:rsid w:val="00F07152"/>
    <w:rsid w:val="00F07E4E"/>
    <w:rsid w:val="00F108A1"/>
    <w:rsid w:val="00F10ADB"/>
    <w:rsid w:val="00F130EB"/>
    <w:rsid w:val="00F14A0E"/>
    <w:rsid w:val="00F159FC"/>
    <w:rsid w:val="00F16609"/>
    <w:rsid w:val="00F20CAE"/>
    <w:rsid w:val="00F21267"/>
    <w:rsid w:val="00F22901"/>
    <w:rsid w:val="00F22A61"/>
    <w:rsid w:val="00F23040"/>
    <w:rsid w:val="00F268EC"/>
    <w:rsid w:val="00F27A69"/>
    <w:rsid w:val="00F3110F"/>
    <w:rsid w:val="00F3195A"/>
    <w:rsid w:val="00F31F83"/>
    <w:rsid w:val="00F3315A"/>
    <w:rsid w:val="00F33B51"/>
    <w:rsid w:val="00F34AE5"/>
    <w:rsid w:val="00F34B76"/>
    <w:rsid w:val="00F35566"/>
    <w:rsid w:val="00F362E8"/>
    <w:rsid w:val="00F368E2"/>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40A6"/>
    <w:rsid w:val="00F56F6C"/>
    <w:rsid w:val="00F576E6"/>
    <w:rsid w:val="00F579B2"/>
    <w:rsid w:val="00F57C8F"/>
    <w:rsid w:val="00F60881"/>
    <w:rsid w:val="00F60F56"/>
    <w:rsid w:val="00F623D1"/>
    <w:rsid w:val="00F62426"/>
    <w:rsid w:val="00F625DC"/>
    <w:rsid w:val="00F62806"/>
    <w:rsid w:val="00F62FEE"/>
    <w:rsid w:val="00F6356B"/>
    <w:rsid w:val="00F63775"/>
    <w:rsid w:val="00F65A2F"/>
    <w:rsid w:val="00F660F6"/>
    <w:rsid w:val="00F66277"/>
    <w:rsid w:val="00F6730A"/>
    <w:rsid w:val="00F71D9B"/>
    <w:rsid w:val="00F7230C"/>
    <w:rsid w:val="00F73D04"/>
    <w:rsid w:val="00F7442B"/>
    <w:rsid w:val="00F750AA"/>
    <w:rsid w:val="00F76E05"/>
    <w:rsid w:val="00F80534"/>
    <w:rsid w:val="00F836B6"/>
    <w:rsid w:val="00F83F27"/>
    <w:rsid w:val="00F84551"/>
    <w:rsid w:val="00F85E85"/>
    <w:rsid w:val="00F86219"/>
    <w:rsid w:val="00F87B7D"/>
    <w:rsid w:val="00F903FC"/>
    <w:rsid w:val="00F90D8E"/>
    <w:rsid w:val="00F92927"/>
    <w:rsid w:val="00F93791"/>
    <w:rsid w:val="00F93D2C"/>
    <w:rsid w:val="00F9455E"/>
    <w:rsid w:val="00F95B6E"/>
    <w:rsid w:val="00F95FBB"/>
    <w:rsid w:val="00FA22A6"/>
    <w:rsid w:val="00FA2438"/>
    <w:rsid w:val="00FA29BC"/>
    <w:rsid w:val="00FA3106"/>
    <w:rsid w:val="00FA3CDB"/>
    <w:rsid w:val="00FA49A4"/>
    <w:rsid w:val="00FA4A90"/>
    <w:rsid w:val="00FA4D7F"/>
    <w:rsid w:val="00FB24F3"/>
    <w:rsid w:val="00FB290B"/>
    <w:rsid w:val="00FB3266"/>
    <w:rsid w:val="00FB347B"/>
    <w:rsid w:val="00FB6446"/>
    <w:rsid w:val="00FB6751"/>
    <w:rsid w:val="00FB6C91"/>
    <w:rsid w:val="00FB73FB"/>
    <w:rsid w:val="00FC0114"/>
    <w:rsid w:val="00FC0DB8"/>
    <w:rsid w:val="00FC17D7"/>
    <w:rsid w:val="00FC1C02"/>
    <w:rsid w:val="00FC3217"/>
    <w:rsid w:val="00FC41FF"/>
    <w:rsid w:val="00FC4CFE"/>
    <w:rsid w:val="00FC6141"/>
    <w:rsid w:val="00FC68B1"/>
    <w:rsid w:val="00FD1619"/>
    <w:rsid w:val="00FD1762"/>
    <w:rsid w:val="00FD3776"/>
    <w:rsid w:val="00FD3DC9"/>
    <w:rsid w:val="00FD4B31"/>
    <w:rsid w:val="00FD4C8A"/>
    <w:rsid w:val="00FD5C2D"/>
    <w:rsid w:val="00FE01C4"/>
    <w:rsid w:val="00FE101C"/>
    <w:rsid w:val="00FE3F6A"/>
    <w:rsid w:val="00FE4004"/>
    <w:rsid w:val="00FE4AEE"/>
    <w:rsid w:val="00FE5379"/>
    <w:rsid w:val="00FE5422"/>
    <w:rsid w:val="00FE6174"/>
    <w:rsid w:val="00FE632B"/>
    <w:rsid w:val="00FE7BDC"/>
    <w:rsid w:val="00FE7FEF"/>
    <w:rsid w:val="00FF03A9"/>
    <w:rsid w:val="00FF054D"/>
    <w:rsid w:val="00FF0BDB"/>
    <w:rsid w:val="00FF2F5E"/>
    <w:rsid w:val="00FF38E6"/>
    <w:rsid w:val="00FF3CF5"/>
    <w:rsid w:val="00FF574E"/>
    <w:rsid w:val="00FF5816"/>
    <w:rsid w:val="00FF6275"/>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image" Target="media/image7.w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3.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(2)</Template>
  <TotalTime>1</TotalTime>
  <Pages>3</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13255</cp:lastModifiedBy>
  <cp:revision>2</cp:revision>
  <dcterms:created xsi:type="dcterms:W3CDTF">2026-09-29T17:25:00Z</dcterms:created>
  <dcterms:modified xsi:type="dcterms:W3CDTF">2026-09-29T17:25:00Z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