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77FD3" w14:textId="32C92CF1" w:rsidR="00C26431" w:rsidRDefault="00A76C2E" w:rsidP="00C26431">
      <w:pPr>
        <w:pStyle w:val="NormalWeb"/>
      </w:pPr>
      <w:r>
        <w:rPr>
          <w:noProof/>
        </w:rPr>
        <mc:AlternateContent>
          <mc:Choice Requires="wpg">
            <w:drawing>
              <wp:anchor distT="0" distB="0" distL="114300" distR="114300" simplePos="0" relativeHeight="251658240" behindDoc="0" locked="0" layoutInCell="1" allowOverlap="1" wp14:anchorId="51E7352F" wp14:editId="77F6CC68">
                <wp:simplePos x="0" y="0"/>
                <wp:positionH relativeFrom="page">
                  <wp:posOffset>0</wp:posOffset>
                </wp:positionH>
                <wp:positionV relativeFrom="page">
                  <wp:posOffset>0</wp:posOffset>
                </wp:positionV>
                <wp:extent cx="7560310" cy="4094480"/>
                <wp:effectExtent l="0" t="0" r="2540" b="1270"/>
                <wp:wrapTopAndBottom/>
                <wp:docPr id="2426" name="Group 2426"/>
                <wp:cNvGraphicFramePr/>
                <a:graphic xmlns:a="http://schemas.openxmlformats.org/drawingml/2006/main">
                  <a:graphicData uri="http://schemas.microsoft.com/office/word/2010/wordprocessingGroup">
                    <wpg:wgp>
                      <wpg:cNvGrpSpPr/>
                      <wpg:grpSpPr>
                        <a:xfrm>
                          <a:off x="0" y="0"/>
                          <a:ext cx="7560310" cy="4094480"/>
                          <a:chOff x="0" y="0"/>
                          <a:chExt cx="7560564" cy="4094578"/>
                        </a:xfrm>
                      </wpg:grpSpPr>
                      <wps:wsp>
                        <wps:cNvPr id="2925" name="Shape 2925"/>
                        <wps:cNvSpPr/>
                        <wps:spPr>
                          <a:xfrm>
                            <a:off x="0" y="0"/>
                            <a:ext cx="7560564" cy="1438910"/>
                          </a:xfrm>
                          <a:custGeom>
                            <a:avLst/>
                            <a:gdLst/>
                            <a:ahLst/>
                            <a:cxnLst/>
                            <a:rect l="0" t="0" r="0" b="0"/>
                            <a:pathLst>
                              <a:path w="7560564" h="1438910">
                                <a:moveTo>
                                  <a:pt x="0" y="0"/>
                                </a:moveTo>
                                <a:lnTo>
                                  <a:pt x="7560564" y="0"/>
                                </a:lnTo>
                                <a:lnTo>
                                  <a:pt x="7560564" y="1438910"/>
                                </a:lnTo>
                                <a:lnTo>
                                  <a:pt x="0" y="143891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926" name="Shape 2926"/>
                        <wps:cNvSpPr/>
                        <wps:spPr>
                          <a:xfrm>
                            <a:off x="0" y="1482471"/>
                            <a:ext cx="1765832" cy="215265"/>
                          </a:xfrm>
                          <a:custGeom>
                            <a:avLst/>
                            <a:gdLst/>
                            <a:ahLst/>
                            <a:cxnLst/>
                            <a:rect l="0" t="0" r="0" b="0"/>
                            <a:pathLst>
                              <a:path w="1765832" h="215265">
                                <a:moveTo>
                                  <a:pt x="0" y="0"/>
                                </a:moveTo>
                                <a:lnTo>
                                  <a:pt x="1765832" y="0"/>
                                </a:lnTo>
                                <a:lnTo>
                                  <a:pt x="1765832" y="215265"/>
                                </a:lnTo>
                                <a:lnTo>
                                  <a:pt x="0" y="215265"/>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8" name="Rectangle 8"/>
                        <wps:cNvSpPr/>
                        <wps:spPr>
                          <a:xfrm>
                            <a:off x="557784" y="1544940"/>
                            <a:ext cx="140007" cy="158130"/>
                          </a:xfrm>
                          <a:prstGeom prst="rect">
                            <a:avLst/>
                          </a:prstGeom>
                          <a:ln>
                            <a:noFill/>
                          </a:ln>
                        </wps:spPr>
                        <wps:txbx>
                          <w:txbxContent>
                            <w:p w14:paraId="06BD8C01"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9" name="Rectangle 9"/>
                        <wps:cNvSpPr/>
                        <wps:spPr>
                          <a:xfrm>
                            <a:off x="662940" y="1544940"/>
                            <a:ext cx="581586" cy="158130"/>
                          </a:xfrm>
                          <a:prstGeom prst="rect">
                            <a:avLst/>
                          </a:prstGeom>
                          <a:ln>
                            <a:noFill/>
                          </a:ln>
                        </wps:spPr>
                        <wps:txbx>
                          <w:txbxContent>
                            <w:p w14:paraId="04935DEC" w14:textId="77777777" w:rsidR="00B268FA" w:rsidRDefault="00DF3D9E">
                              <w:r>
                                <w:rPr>
                                  <w:rFonts w:ascii="Arial" w:eastAsia="Arial" w:hAnsi="Arial" w:cs="Arial"/>
                                  <w:b/>
                                  <w:color w:val="FFFFFF"/>
                                  <w:sz w:val="20"/>
                                </w:rPr>
                                <w:t xml:space="preserve">Issue:  </w:t>
                              </w:r>
                            </w:p>
                          </w:txbxContent>
                        </wps:txbx>
                        <wps:bodyPr horzOverflow="overflow" vert="horz" lIns="0" tIns="0" rIns="0" bIns="0" rtlCol="0">
                          <a:noAutofit/>
                        </wps:bodyPr>
                      </wps:wsp>
                      <wps:wsp>
                        <wps:cNvPr id="10" name="Rectangle 10"/>
                        <wps:cNvSpPr/>
                        <wps:spPr>
                          <a:xfrm>
                            <a:off x="1094283" y="1544940"/>
                            <a:ext cx="760419" cy="158130"/>
                          </a:xfrm>
                          <a:prstGeom prst="rect">
                            <a:avLst/>
                          </a:prstGeom>
                          <a:ln>
                            <a:noFill/>
                          </a:ln>
                        </wps:spPr>
                        <wps:txbx>
                          <w:txbxContent>
                            <w:p w14:paraId="63C762CA" w14:textId="4F9E166C" w:rsidR="00B268FA" w:rsidRDefault="00830AB9">
                              <w:r>
                                <w:rPr>
                                  <w:rFonts w:ascii="Arial" w:eastAsia="Arial" w:hAnsi="Arial" w:cs="Arial"/>
                                  <w:b/>
                                  <w:color w:val="FFFFFF"/>
                                  <w:sz w:val="20"/>
                                </w:rPr>
                                <w:t xml:space="preserve">Sept </w:t>
                              </w:r>
                              <w:r w:rsidR="00B55558">
                                <w:rPr>
                                  <w:rFonts w:ascii="Arial" w:eastAsia="Arial" w:hAnsi="Arial" w:cs="Arial"/>
                                  <w:b/>
                                  <w:color w:val="FFFFFF"/>
                                  <w:sz w:val="20"/>
                                </w:rPr>
                                <w:t>26</w:t>
                              </w:r>
                              <w:r w:rsidR="00603F1D">
                                <w:rPr>
                                  <w:rFonts w:ascii="Arial" w:eastAsia="Arial" w:hAnsi="Arial" w:cs="Arial"/>
                                  <w:b/>
                                  <w:color w:val="FFFFFF"/>
                                  <w:sz w:val="20"/>
                                </w:rPr>
                                <w:t xml:space="preserve"> </w:t>
                              </w:r>
                            </w:p>
                          </w:txbxContent>
                        </wps:txbx>
                        <wps:bodyPr horzOverflow="overflow" vert="horz" lIns="0" tIns="0" rIns="0" bIns="0" rtlCol="0">
                          <a:noAutofit/>
                        </wps:bodyPr>
                      </wps:wsp>
                      <wps:wsp>
                        <wps:cNvPr id="11" name="Rectangle 11"/>
                        <wps:cNvSpPr/>
                        <wps:spPr>
                          <a:xfrm>
                            <a:off x="1673606" y="1544940"/>
                            <a:ext cx="46769" cy="158130"/>
                          </a:xfrm>
                          <a:prstGeom prst="rect">
                            <a:avLst/>
                          </a:prstGeom>
                          <a:ln>
                            <a:noFill/>
                          </a:ln>
                        </wps:spPr>
                        <wps:txbx>
                          <w:txbxContent>
                            <w:p w14:paraId="0A8182E6"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2927" name="Shape 2927"/>
                        <wps:cNvSpPr/>
                        <wps:spPr>
                          <a:xfrm>
                            <a:off x="1804543" y="1495172"/>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3" name="Rectangle 13"/>
                        <wps:cNvSpPr/>
                        <wps:spPr>
                          <a:xfrm>
                            <a:off x="3603371" y="411507"/>
                            <a:ext cx="3051622" cy="413425"/>
                          </a:xfrm>
                          <a:prstGeom prst="rect">
                            <a:avLst/>
                          </a:prstGeom>
                          <a:ln>
                            <a:noFill/>
                          </a:ln>
                        </wps:spPr>
                        <wps:txbx>
                          <w:txbxContent>
                            <w:p w14:paraId="5602382A" w14:textId="77777777" w:rsidR="00B268FA" w:rsidRDefault="00DF3D9E">
                              <w:r>
                                <w:rPr>
                                  <w:rFonts w:ascii="Arial" w:eastAsia="Arial" w:hAnsi="Arial" w:cs="Arial"/>
                                  <w:b/>
                                  <w:color w:val="FFFFFF"/>
                                  <w:sz w:val="52"/>
                                </w:rPr>
                                <w:t xml:space="preserve">Western Ward </w:t>
                              </w:r>
                            </w:p>
                          </w:txbxContent>
                        </wps:txbx>
                        <wps:bodyPr horzOverflow="overflow" vert="horz" lIns="0" tIns="0" rIns="0" bIns="0" rtlCol="0">
                          <a:noAutofit/>
                        </wps:bodyPr>
                      </wps:wsp>
                      <wps:wsp>
                        <wps:cNvPr id="14" name="Rectangle 14"/>
                        <wps:cNvSpPr/>
                        <wps:spPr>
                          <a:xfrm>
                            <a:off x="5897626" y="411507"/>
                            <a:ext cx="122276" cy="413425"/>
                          </a:xfrm>
                          <a:prstGeom prst="rect">
                            <a:avLst/>
                          </a:prstGeom>
                          <a:ln>
                            <a:noFill/>
                          </a:ln>
                        </wps:spPr>
                        <wps:txbx>
                          <w:txbxContent>
                            <w:p w14:paraId="3C6230B4" w14:textId="77777777" w:rsidR="00B268FA" w:rsidRDefault="00DF3D9E">
                              <w:r>
                                <w:rPr>
                                  <w:rFonts w:ascii="Arial" w:eastAsia="Arial" w:hAnsi="Arial" w:cs="Arial"/>
                                  <w:b/>
                                  <w:color w:val="FFFFFF"/>
                                  <w:sz w:val="52"/>
                                </w:rPr>
                                <w:t xml:space="preserve"> </w:t>
                              </w:r>
                            </w:p>
                          </w:txbxContent>
                        </wps:txbx>
                        <wps:bodyPr horzOverflow="overflow" vert="horz" lIns="0" tIns="0" rIns="0" bIns="0" rtlCol="0">
                          <a:noAutofit/>
                        </wps:bodyPr>
                      </wps:wsp>
                      <wps:wsp>
                        <wps:cNvPr id="15" name="Rectangle 15"/>
                        <wps:cNvSpPr/>
                        <wps:spPr>
                          <a:xfrm>
                            <a:off x="3603371" y="770950"/>
                            <a:ext cx="2222807" cy="413806"/>
                          </a:xfrm>
                          <a:prstGeom prst="rect">
                            <a:avLst/>
                          </a:prstGeom>
                          <a:ln>
                            <a:noFill/>
                          </a:ln>
                        </wps:spPr>
                        <wps:txbx>
                          <w:txbxContent>
                            <w:p w14:paraId="15592349" w14:textId="77777777" w:rsidR="00B268FA" w:rsidRDefault="00DF3D9E">
                              <w:r>
                                <w:rPr>
                                  <w:rFonts w:ascii="Arial" w:eastAsia="Arial" w:hAnsi="Arial" w:cs="Arial"/>
                                  <w:b/>
                                  <w:color w:val="FFFFFF"/>
                                  <w:sz w:val="52"/>
                                </w:rPr>
                                <w:t>Newsletter</w:t>
                              </w:r>
                            </w:p>
                          </w:txbxContent>
                        </wps:txbx>
                        <wps:bodyPr horzOverflow="overflow" vert="horz" lIns="0" tIns="0" rIns="0" bIns="0" rtlCol="0">
                          <a:noAutofit/>
                        </wps:bodyPr>
                      </wps:wsp>
                      <wps:wsp>
                        <wps:cNvPr id="16" name="Rectangle 16"/>
                        <wps:cNvSpPr/>
                        <wps:spPr>
                          <a:xfrm>
                            <a:off x="5273929" y="826426"/>
                            <a:ext cx="94214" cy="318547"/>
                          </a:xfrm>
                          <a:prstGeom prst="rect">
                            <a:avLst/>
                          </a:prstGeom>
                          <a:ln>
                            <a:noFill/>
                          </a:ln>
                        </wps:spPr>
                        <wps:txbx>
                          <w:txbxContent>
                            <w:p w14:paraId="24FF6C9A" w14:textId="77777777" w:rsidR="00B268FA" w:rsidRDefault="00DF3D9E">
                              <w:r>
                                <w:rPr>
                                  <w:rFonts w:ascii="Arial" w:eastAsia="Arial" w:hAnsi="Arial" w:cs="Arial"/>
                                  <w:color w:val="FFFFFF"/>
                                  <w:sz w:val="40"/>
                                </w:rP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6"/>
                          <a:stretch>
                            <a:fillRect/>
                          </a:stretch>
                        </pic:blipFill>
                        <pic:spPr>
                          <a:xfrm>
                            <a:off x="308801" y="181229"/>
                            <a:ext cx="2483993" cy="1081659"/>
                          </a:xfrm>
                          <a:prstGeom prst="rect">
                            <a:avLst/>
                          </a:prstGeom>
                        </pic:spPr>
                      </pic:pic>
                      <wps:wsp>
                        <wps:cNvPr id="19" name="Shape 19"/>
                        <wps:cNvSpPr/>
                        <wps:spPr>
                          <a:xfrm>
                            <a:off x="3256534"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20" name="Shape 20"/>
                        <wps:cNvSpPr/>
                        <wps:spPr>
                          <a:xfrm>
                            <a:off x="480225" y="1697736"/>
                            <a:ext cx="6498807" cy="353060"/>
                          </a:xfrm>
                          <a:custGeom>
                            <a:avLst/>
                            <a:gdLst/>
                            <a:ahLst/>
                            <a:cxnLst/>
                            <a:rect l="0" t="0" r="0" b="0"/>
                            <a:pathLst>
                              <a:path w="6498807" h="353060">
                                <a:moveTo>
                                  <a:pt x="269075" y="0"/>
                                </a:moveTo>
                                <a:lnTo>
                                  <a:pt x="6498807" y="0"/>
                                </a:lnTo>
                                <a:lnTo>
                                  <a:pt x="6498807" y="294132"/>
                                </a:lnTo>
                                <a:cubicBezTo>
                                  <a:pt x="6498807" y="326644"/>
                                  <a:pt x="6378283" y="353060"/>
                                  <a:pt x="6229694" y="353060"/>
                                </a:cubicBezTo>
                                <a:lnTo>
                                  <a:pt x="0" y="353060"/>
                                </a:lnTo>
                                <a:lnTo>
                                  <a:pt x="0" y="58801"/>
                                </a:lnTo>
                                <a:cubicBezTo>
                                  <a:pt x="0" y="26416"/>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21" name="Rectangle 21"/>
                        <wps:cNvSpPr/>
                        <wps:spPr>
                          <a:xfrm>
                            <a:off x="571500" y="1776926"/>
                            <a:ext cx="1773454" cy="285778"/>
                          </a:xfrm>
                          <a:prstGeom prst="rect">
                            <a:avLst/>
                          </a:prstGeom>
                          <a:ln>
                            <a:noFill/>
                          </a:ln>
                        </wps:spPr>
                        <wps:txbx>
                          <w:txbxContent>
                            <w:p w14:paraId="7D637012" w14:textId="77777777" w:rsidR="00B268FA" w:rsidRDefault="00DF3D9E">
                              <w:r>
                                <w:rPr>
                                  <w:rFonts w:ascii="Arial" w:eastAsia="Arial" w:hAnsi="Arial" w:cs="Arial"/>
                                  <w:b/>
                                  <w:color w:val="FFFFFF"/>
                                  <w:sz w:val="36"/>
                                </w:rPr>
                                <w:t>Introduction</w:t>
                              </w:r>
                            </w:p>
                          </w:txbxContent>
                        </wps:txbx>
                        <wps:bodyPr horzOverflow="overflow" vert="horz" lIns="0" tIns="0" rIns="0" bIns="0" rtlCol="0">
                          <a:noAutofit/>
                        </wps:bodyPr>
                      </wps:wsp>
                      <wps:wsp>
                        <wps:cNvPr id="22" name="Rectangle 22"/>
                        <wps:cNvSpPr/>
                        <wps:spPr>
                          <a:xfrm>
                            <a:off x="1905254" y="1776926"/>
                            <a:ext cx="84523" cy="285778"/>
                          </a:xfrm>
                          <a:prstGeom prst="rect">
                            <a:avLst/>
                          </a:prstGeom>
                          <a:ln>
                            <a:noFill/>
                          </a:ln>
                        </wps:spPr>
                        <wps:txbx>
                          <w:txbxContent>
                            <w:p w14:paraId="3081EAFB"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10" name="Shape 110"/>
                        <wps:cNvSpPr/>
                        <wps:spPr>
                          <a:xfrm>
                            <a:off x="480225" y="3730371"/>
                            <a:ext cx="6498807" cy="352933"/>
                          </a:xfrm>
                          <a:custGeom>
                            <a:avLst/>
                            <a:gdLst/>
                            <a:ahLst/>
                            <a:cxnLst/>
                            <a:rect l="0" t="0" r="0" b="0"/>
                            <a:pathLst>
                              <a:path w="6498807" h="352933">
                                <a:moveTo>
                                  <a:pt x="269075" y="0"/>
                                </a:moveTo>
                                <a:lnTo>
                                  <a:pt x="6498807" y="0"/>
                                </a:lnTo>
                                <a:lnTo>
                                  <a:pt x="6498807" y="294132"/>
                                </a:lnTo>
                                <a:cubicBezTo>
                                  <a:pt x="6498807" y="326644"/>
                                  <a:pt x="6378283" y="352933"/>
                                  <a:pt x="6229694" y="352933"/>
                                </a:cubicBezTo>
                                <a:lnTo>
                                  <a:pt x="0" y="352933"/>
                                </a:lnTo>
                                <a:lnTo>
                                  <a:pt x="0" y="58801"/>
                                </a:lnTo>
                                <a:cubicBezTo>
                                  <a:pt x="0" y="26289"/>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11" name="Rectangle 111"/>
                        <wps:cNvSpPr/>
                        <wps:spPr>
                          <a:xfrm>
                            <a:off x="571500" y="3808800"/>
                            <a:ext cx="1448133" cy="285778"/>
                          </a:xfrm>
                          <a:prstGeom prst="rect">
                            <a:avLst/>
                          </a:prstGeom>
                          <a:ln>
                            <a:noFill/>
                          </a:ln>
                        </wps:spPr>
                        <wps:txbx>
                          <w:txbxContent>
                            <w:p w14:paraId="0BF2D958" w14:textId="77777777" w:rsidR="00B268FA" w:rsidRDefault="00DF3D9E">
                              <w:r>
                                <w:rPr>
                                  <w:rFonts w:ascii="Arial" w:eastAsia="Arial" w:hAnsi="Arial" w:cs="Arial"/>
                                  <w:b/>
                                  <w:color w:val="FFFFFF"/>
                                  <w:sz w:val="36"/>
                                </w:rPr>
                                <w:t xml:space="preserve">#YouSaid </w:t>
                              </w:r>
                            </w:p>
                          </w:txbxContent>
                        </wps:txbx>
                        <wps:bodyPr horzOverflow="overflow" vert="horz" lIns="0" tIns="0" rIns="0" bIns="0" rtlCol="0">
                          <a:noAutofit/>
                        </wps:bodyPr>
                      </wps:wsp>
                      <wps:wsp>
                        <wps:cNvPr id="112" name="Rectangle 112"/>
                        <wps:cNvSpPr/>
                        <wps:spPr>
                          <a:xfrm>
                            <a:off x="1659890" y="3808800"/>
                            <a:ext cx="101245" cy="285778"/>
                          </a:xfrm>
                          <a:prstGeom prst="rect">
                            <a:avLst/>
                          </a:prstGeom>
                          <a:ln>
                            <a:noFill/>
                          </a:ln>
                        </wps:spPr>
                        <wps:txbx>
                          <w:txbxContent>
                            <w:p w14:paraId="5DC299F5" w14:textId="77777777" w:rsidR="00B268FA" w:rsidRDefault="00DF3D9E">
                              <w:r>
                                <w:rPr>
                                  <w:rFonts w:ascii="Arial" w:eastAsia="Arial" w:hAnsi="Arial" w:cs="Arial"/>
                                  <w:b/>
                                  <w:color w:val="FFFFFF"/>
                                  <w:sz w:val="36"/>
                                </w:rPr>
                                <w:t>-</w:t>
                              </w:r>
                            </w:p>
                          </w:txbxContent>
                        </wps:txbx>
                        <wps:bodyPr horzOverflow="overflow" vert="horz" lIns="0" tIns="0" rIns="0" bIns="0" rtlCol="0">
                          <a:noAutofit/>
                        </wps:bodyPr>
                      </wps:wsp>
                      <wps:wsp>
                        <wps:cNvPr id="113" name="Rectangle 113"/>
                        <wps:cNvSpPr/>
                        <wps:spPr>
                          <a:xfrm>
                            <a:off x="1736090" y="3808800"/>
                            <a:ext cx="84523" cy="285778"/>
                          </a:xfrm>
                          <a:prstGeom prst="rect">
                            <a:avLst/>
                          </a:prstGeom>
                          <a:ln>
                            <a:noFill/>
                          </a:ln>
                        </wps:spPr>
                        <wps:txbx>
                          <w:txbxContent>
                            <w:p w14:paraId="4AA07ADC" w14:textId="77777777" w:rsidR="00B268FA" w:rsidRDefault="00DF3D9E">
                              <w:r>
                                <w:rPr>
                                  <w:rFonts w:ascii="Arial" w:eastAsia="Arial" w:hAnsi="Arial" w:cs="Arial"/>
                                  <w:b/>
                                  <w:color w:val="FFFFFF"/>
                                  <w:sz w:val="36"/>
                                </w:rPr>
                                <w:t xml:space="preserve"> </w:t>
                              </w:r>
                            </w:p>
                          </w:txbxContent>
                        </wps:txbx>
                        <wps:bodyPr horzOverflow="overflow" vert="horz" lIns="0" tIns="0" rIns="0" bIns="0" rtlCol="0">
                          <a:noAutofit/>
                        </wps:bodyPr>
                      </wps:wsp>
                      <wps:wsp>
                        <wps:cNvPr id="114" name="Rectangle 114"/>
                        <wps:cNvSpPr/>
                        <wps:spPr>
                          <a:xfrm>
                            <a:off x="1800098" y="3808800"/>
                            <a:ext cx="2919069" cy="285778"/>
                          </a:xfrm>
                          <a:prstGeom prst="rect">
                            <a:avLst/>
                          </a:prstGeom>
                          <a:ln>
                            <a:noFill/>
                          </a:ln>
                        </wps:spPr>
                        <wps:txbx>
                          <w:txbxContent>
                            <w:p w14:paraId="610074D6" w14:textId="77777777" w:rsidR="00B268FA" w:rsidRDefault="00DF3D9E">
                              <w:r>
                                <w:rPr>
                                  <w:rFonts w:ascii="Arial" w:eastAsia="Arial" w:hAnsi="Arial" w:cs="Arial"/>
                                  <w:b/>
                                  <w:color w:val="FFFFFF"/>
                                  <w:sz w:val="36"/>
                                </w:rPr>
                                <w:t>What matters to you</w:t>
                              </w:r>
                            </w:p>
                          </w:txbxContent>
                        </wps:txbx>
                        <wps:bodyPr horzOverflow="overflow" vert="horz" lIns="0" tIns="0" rIns="0" bIns="0" rtlCol="0">
                          <a:noAutofit/>
                        </wps:bodyPr>
                      </wps:wsp>
                      <wps:wsp>
                        <wps:cNvPr id="115" name="Rectangle 115"/>
                        <wps:cNvSpPr/>
                        <wps:spPr>
                          <a:xfrm>
                            <a:off x="3996563" y="3808800"/>
                            <a:ext cx="84523" cy="285778"/>
                          </a:xfrm>
                          <a:prstGeom prst="rect">
                            <a:avLst/>
                          </a:prstGeom>
                          <a:ln>
                            <a:noFill/>
                          </a:ln>
                        </wps:spPr>
                        <wps:txbx>
                          <w:txbxContent>
                            <w:p w14:paraId="32FBFA48"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34" name="Rectangle 134"/>
                        <wps:cNvSpPr/>
                        <wps:spPr>
                          <a:xfrm>
                            <a:off x="3700907" y="2180717"/>
                            <a:ext cx="1358997" cy="171355"/>
                          </a:xfrm>
                          <a:prstGeom prst="rect">
                            <a:avLst/>
                          </a:prstGeom>
                          <a:ln>
                            <a:noFill/>
                          </a:ln>
                        </wps:spPr>
                        <wps:txbx>
                          <w:txbxContent>
                            <w:p w14:paraId="084DE15E" w14:textId="77777777" w:rsidR="00B268FA" w:rsidRDefault="00DF3D9E">
                              <w:r>
                                <w:rPr>
                                  <w:sz w:val="20"/>
                                </w:rPr>
                                <w:t xml:space="preserve">PS Simon WALTERS </w:t>
                              </w:r>
                            </w:p>
                          </w:txbxContent>
                        </wps:txbx>
                        <wps:bodyPr horzOverflow="overflow" vert="horz" lIns="0" tIns="0" rIns="0" bIns="0" rtlCol="0">
                          <a:noAutofit/>
                        </wps:bodyPr>
                      </wps:wsp>
                      <wps:wsp>
                        <wps:cNvPr id="135" name="Rectangle 135"/>
                        <wps:cNvSpPr/>
                        <wps:spPr>
                          <a:xfrm>
                            <a:off x="4725289" y="2180717"/>
                            <a:ext cx="38021" cy="171355"/>
                          </a:xfrm>
                          <a:prstGeom prst="rect">
                            <a:avLst/>
                          </a:prstGeom>
                          <a:ln>
                            <a:noFill/>
                          </a:ln>
                        </wps:spPr>
                        <wps:txbx>
                          <w:txbxContent>
                            <w:p w14:paraId="50CA7BDE" w14:textId="77777777" w:rsidR="00B268FA" w:rsidRDefault="00DF3D9E">
                              <w:r>
                                <w:rPr>
                                  <w:sz w:val="20"/>
                                </w:rPr>
                                <w:t xml:space="preserve"> </w:t>
                              </w:r>
                            </w:p>
                          </w:txbxContent>
                        </wps:txbx>
                        <wps:bodyPr horzOverflow="overflow" vert="horz" lIns="0" tIns="0" rIns="0" bIns="0" rtlCol="0">
                          <a:noAutofit/>
                        </wps:bodyPr>
                      </wps:wsp>
                      <wps:wsp>
                        <wps:cNvPr id="136" name="Rectangle 136"/>
                        <wps:cNvSpPr/>
                        <wps:spPr>
                          <a:xfrm>
                            <a:off x="3700907" y="2441322"/>
                            <a:ext cx="1240728" cy="171355"/>
                          </a:xfrm>
                          <a:prstGeom prst="rect">
                            <a:avLst/>
                          </a:prstGeom>
                          <a:ln>
                            <a:noFill/>
                          </a:ln>
                        </wps:spPr>
                        <wps:txbx>
                          <w:txbxContent>
                            <w:p w14:paraId="026ED97C" w14:textId="77777777" w:rsidR="00B268FA" w:rsidRDefault="00DF3D9E">
                              <w:r>
                                <w:rPr>
                                  <w:sz w:val="20"/>
                                </w:rPr>
                                <w:t xml:space="preserve">PC Dave MARTIN  </w:t>
                              </w:r>
                            </w:p>
                          </w:txbxContent>
                        </wps:txbx>
                        <wps:bodyPr horzOverflow="overflow" vert="horz" lIns="0" tIns="0" rIns="0" bIns="0" rtlCol="0">
                          <a:noAutofit/>
                        </wps:bodyPr>
                      </wps:wsp>
                      <wps:wsp>
                        <wps:cNvPr id="137" name="Rectangle 137"/>
                        <wps:cNvSpPr/>
                        <wps:spPr>
                          <a:xfrm>
                            <a:off x="4635373" y="2441322"/>
                            <a:ext cx="38021" cy="171355"/>
                          </a:xfrm>
                          <a:prstGeom prst="rect">
                            <a:avLst/>
                          </a:prstGeom>
                          <a:ln>
                            <a:noFill/>
                          </a:ln>
                        </wps:spPr>
                        <wps:txbx>
                          <w:txbxContent>
                            <w:p w14:paraId="4100FFA0" w14:textId="77777777" w:rsidR="00B268FA" w:rsidRDefault="00DF3D9E">
                              <w:r>
                                <w:rPr>
                                  <w:sz w:val="20"/>
                                </w:rPr>
                                <w:t xml:space="preserve"> </w:t>
                              </w:r>
                            </w:p>
                          </w:txbxContent>
                        </wps:txbx>
                        <wps:bodyPr horzOverflow="overflow" vert="horz" lIns="0" tIns="0" rIns="0" bIns="0" rtlCol="0">
                          <a:noAutofit/>
                        </wps:bodyPr>
                      </wps:wsp>
                      <wps:wsp>
                        <wps:cNvPr id="138" name="Rectangle 138"/>
                        <wps:cNvSpPr/>
                        <wps:spPr>
                          <a:xfrm>
                            <a:off x="3700907" y="2701925"/>
                            <a:ext cx="1427805" cy="171355"/>
                          </a:xfrm>
                          <a:prstGeom prst="rect">
                            <a:avLst/>
                          </a:prstGeom>
                          <a:ln>
                            <a:noFill/>
                          </a:ln>
                        </wps:spPr>
                        <wps:txbx>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wps:txbx>
                        <wps:bodyPr horzOverflow="overflow" vert="horz" lIns="0" tIns="0" rIns="0" bIns="0" rtlCol="0">
                          <a:noAutofit/>
                        </wps:bodyPr>
                      </wps:wsp>
                      <wps:wsp>
                        <wps:cNvPr id="139" name="Rectangle 139"/>
                        <wps:cNvSpPr/>
                        <wps:spPr>
                          <a:xfrm>
                            <a:off x="4775581" y="2701925"/>
                            <a:ext cx="38021" cy="171355"/>
                          </a:xfrm>
                          <a:prstGeom prst="rect">
                            <a:avLst/>
                          </a:prstGeom>
                          <a:ln>
                            <a:noFill/>
                          </a:ln>
                        </wps:spPr>
                        <wps:txbx>
                          <w:txbxContent>
                            <w:p w14:paraId="0FB78342" w14:textId="77777777" w:rsidR="00B268FA" w:rsidRDefault="00DF3D9E">
                              <w:r>
                                <w:rPr>
                                  <w:sz w:val="20"/>
                                </w:rPr>
                                <w:t xml:space="preserve"> </w:t>
                              </w:r>
                            </w:p>
                          </w:txbxContent>
                        </wps:txbx>
                        <wps:bodyPr horzOverflow="overflow" vert="horz" lIns="0" tIns="0" rIns="0" bIns="0" rtlCol="0">
                          <a:noAutofit/>
                        </wps:bodyPr>
                      </wps:wsp>
                      <wps:wsp>
                        <wps:cNvPr id="140" name="Rectangle 140"/>
                        <wps:cNvSpPr/>
                        <wps:spPr>
                          <a:xfrm>
                            <a:off x="3700907" y="2962529"/>
                            <a:ext cx="1401056" cy="171355"/>
                          </a:xfrm>
                          <a:prstGeom prst="rect">
                            <a:avLst/>
                          </a:prstGeom>
                          <a:ln>
                            <a:noFill/>
                          </a:ln>
                        </wps:spPr>
                        <wps:txbx>
                          <w:txbxContent>
                            <w:p w14:paraId="5E2AB70F" w14:textId="77777777" w:rsidR="00B268FA" w:rsidRDefault="00DF3D9E">
                              <w:r>
                                <w:rPr>
                                  <w:sz w:val="20"/>
                                </w:rPr>
                                <w:t xml:space="preserve">PC Georgia POWELL </w:t>
                              </w:r>
                            </w:p>
                          </w:txbxContent>
                        </wps:txbx>
                        <wps:bodyPr horzOverflow="overflow" vert="horz" lIns="0" tIns="0" rIns="0" bIns="0" rtlCol="0">
                          <a:noAutofit/>
                        </wps:bodyPr>
                      </wps:wsp>
                      <wps:wsp>
                        <wps:cNvPr id="141" name="Rectangle 141"/>
                        <wps:cNvSpPr/>
                        <wps:spPr>
                          <a:xfrm>
                            <a:off x="4755769" y="2962529"/>
                            <a:ext cx="38021" cy="171355"/>
                          </a:xfrm>
                          <a:prstGeom prst="rect">
                            <a:avLst/>
                          </a:prstGeom>
                          <a:ln>
                            <a:noFill/>
                          </a:ln>
                        </wps:spPr>
                        <wps:txbx>
                          <w:txbxContent>
                            <w:p w14:paraId="314D3145" w14:textId="77777777" w:rsidR="00B268FA" w:rsidRDefault="00DF3D9E">
                              <w:r>
                                <w:rPr>
                                  <w:sz w:val="20"/>
                                </w:rPr>
                                <w:t xml:space="preserve"> </w:t>
                              </w:r>
                            </w:p>
                          </w:txbxContent>
                        </wps:txbx>
                        <wps:bodyPr horzOverflow="overflow" vert="horz" lIns="0" tIns="0" rIns="0" bIns="0" rtlCol="0">
                          <a:noAutofit/>
                        </wps:bodyPr>
                      </wps:wsp>
                      <wps:wsp>
                        <wps:cNvPr id="142" name="Rectangle 142"/>
                        <wps:cNvSpPr/>
                        <wps:spPr>
                          <a:xfrm>
                            <a:off x="3700907" y="3223134"/>
                            <a:ext cx="1016809" cy="171355"/>
                          </a:xfrm>
                          <a:prstGeom prst="rect">
                            <a:avLst/>
                          </a:prstGeom>
                          <a:ln>
                            <a:noFill/>
                          </a:ln>
                        </wps:spPr>
                        <wps:txbx>
                          <w:txbxContent>
                            <w:p w14:paraId="219F0BD5" w14:textId="77777777" w:rsidR="00B268FA" w:rsidRDefault="00DF3D9E">
                              <w:r>
                                <w:rPr>
                                  <w:sz w:val="20"/>
                                </w:rPr>
                                <w:t>PC Lee FLAVILL</w:t>
                              </w:r>
                            </w:p>
                          </w:txbxContent>
                        </wps:txbx>
                        <wps:bodyPr horzOverflow="overflow" vert="horz" lIns="0" tIns="0" rIns="0" bIns="0" rtlCol="0">
                          <a:noAutofit/>
                        </wps:bodyPr>
                      </wps:wsp>
                      <wps:wsp>
                        <wps:cNvPr id="143" name="Rectangle 143"/>
                        <wps:cNvSpPr/>
                        <wps:spPr>
                          <a:xfrm>
                            <a:off x="4467733" y="3223134"/>
                            <a:ext cx="38021" cy="171355"/>
                          </a:xfrm>
                          <a:prstGeom prst="rect">
                            <a:avLst/>
                          </a:prstGeom>
                          <a:ln>
                            <a:noFill/>
                          </a:ln>
                        </wps:spPr>
                        <wps:txbx>
                          <w:txbxContent>
                            <w:p w14:paraId="215C9AA5" w14:textId="77777777" w:rsidR="00B268FA" w:rsidRDefault="00DF3D9E">
                              <w:r>
                                <w:rPr>
                                  <w:sz w:val="20"/>
                                </w:rPr>
                                <w:t xml:space="preserve"> </w:t>
                              </w:r>
                            </w:p>
                          </w:txbxContent>
                        </wps:txbx>
                        <wps:bodyPr horzOverflow="overflow" vert="horz" lIns="0" tIns="0" rIns="0" bIns="0" rtlCol="0">
                          <a:noAutofit/>
                        </wps:bodyPr>
                      </wps:wsp>
                      <wps:wsp>
                        <wps:cNvPr id="144" name="Rectangle 144"/>
                        <wps:cNvSpPr/>
                        <wps:spPr>
                          <a:xfrm>
                            <a:off x="5287645" y="2208149"/>
                            <a:ext cx="1146349" cy="171355"/>
                          </a:xfrm>
                          <a:prstGeom prst="rect">
                            <a:avLst/>
                          </a:prstGeom>
                          <a:ln>
                            <a:noFill/>
                          </a:ln>
                        </wps:spPr>
                        <wps:txbx>
                          <w:txbxContent>
                            <w:p w14:paraId="7D7DC431" w14:textId="77777777" w:rsidR="00B268FA" w:rsidRDefault="00DF3D9E">
                              <w:r>
                                <w:rPr>
                                  <w:sz w:val="20"/>
                                </w:rPr>
                                <w:t>PC Alex ALDRICH</w:t>
                              </w:r>
                            </w:p>
                          </w:txbxContent>
                        </wps:txbx>
                        <wps:bodyPr horzOverflow="overflow" vert="horz" lIns="0" tIns="0" rIns="0" bIns="0" rtlCol="0">
                          <a:noAutofit/>
                        </wps:bodyPr>
                      </wps:wsp>
                      <wps:wsp>
                        <wps:cNvPr id="145" name="Rectangle 145"/>
                        <wps:cNvSpPr/>
                        <wps:spPr>
                          <a:xfrm>
                            <a:off x="6152134" y="2208149"/>
                            <a:ext cx="38021" cy="171355"/>
                          </a:xfrm>
                          <a:prstGeom prst="rect">
                            <a:avLst/>
                          </a:prstGeom>
                          <a:ln>
                            <a:noFill/>
                          </a:ln>
                        </wps:spPr>
                        <wps:txbx>
                          <w:txbxContent>
                            <w:p w14:paraId="1397D840" w14:textId="77777777" w:rsidR="00B268FA" w:rsidRDefault="00DF3D9E">
                              <w:r>
                                <w:rPr>
                                  <w:sz w:val="20"/>
                                </w:rPr>
                                <w:t xml:space="preserve"> </w:t>
                              </w:r>
                            </w:p>
                          </w:txbxContent>
                        </wps:txbx>
                        <wps:bodyPr horzOverflow="overflow" vert="horz" lIns="0" tIns="0" rIns="0" bIns="0" rtlCol="0">
                          <a:noAutofit/>
                        </wps:bodyPr>
                      </wps:wsp>
                      <wps:wsp>
                        <wps:cNvPr id="146" name="Rectangle 146"/>
                        <wps:cNvSpPr/>
                        <wps:spPr>
                          <a:xfrm>
                            <a:off x="5287645" y="2468753"/>
                            <a:ext cx="1205063" cy="171355"/>
                          </a:xfrm>
                          <a:prstGeom prst="rect">
                            <a:avLst/>
                          </a:prstGeom>
                          <a:ln>
                            <a:noFill/>
                          </a:ln>
                        </wps:spPr>
                        <wps:txbx>
                          <w:txbxContent>
                            <w:p w14:paraId="696C2305" w14:textId="77777777" w:rsidR="00B268FA" w:rsidRDefault="00DF3D9E">
                              <w:r>
                                <w:rPr>
                                  <w:sz w:val="20"/>
                                </w:rPr>
                                <w:t>PCSO Pete SMITH</w:t>
                              </w:r>
                            </w:p>
                          </w:txbxContent>
                        </wps:txbx>
                        <wps:bodyPr horzOverflow="overflow" vert="horz" lIns="0" tIns="0" rIns="0" bIns="0" rtlCol="0">
                          <a:noAutofit/>
                        </wps:bodyPr>
                      </wps:wsp>
                      <wps:wsp>
                        <wps:cNvPr id="147" name="Rectangle 147"/>
                        <wps:cNvSpPr/>
                        <wps:spPr>
                          <a:xfrm>
                            <a:off x="6196330" y="2468753"/>
                            <a:ext cx="38021" cy="171355"/>
                          </a:xfrm>
                          <a:prstGeom prst="rect">
                            <a:avLst/>
                          </a:prstGeom>
                          <a:ln>
                            <a:noFill/>
                          </a:ln>
                        </wps:spPr>
                        <wps:txbx>
                          <w:txbxContent>
                            <w:p w14:paraId="2FE0C84B" w14:textId="77777777" w:rsidR="00B268FA" w:rsidRDefault="00DF3D9E">
                              <w:r>
                                <w:rPr>
                                  <w:sz w:val="20"/>
                                </w:rPr>
                                <w:t xml:space="preserve"> </w:t>
                              </w:r>
                            </w:p>
                          </w:txbxContent>
                        </wps:txbx>
                        <wps:bodyPr horzOverflow="overflow" vert="horz" lIns="0" tIns="0" rIns="0" bIns="0" rtlCol="0">
                          <a:noAutofit/>
                        </wps:bodyPr>
                      </wps:wsp>
                      <wps:wsp>
                        <wps:cNvPr id="148" name="Rectangle 148"/>
                        <wps:cNvSpPr/>
                        <wps:spPr>
                          <a:xfrm>
                            <a:off x="5287645" y="2729358"/>
                            <a:ext cx="714660" cy="171355"/>
                          </a:xfrm>
                          <a:prstGeom prst="rect">
                            <a:avLst/>
                          </a:prstGeom>
                          <a:ln>
                            <a:noFill/>
                          </a:ln>
                        </wps:spPr>
                        <wps:txbx>
                          <w:txbxContent>
                            <w:p w14:paraId="49DDFAF9" w14:textId="77777777" w:rsidR="00B268FA" w:rsidRDefault="00DF3D9E">
                              <w:r>
                                <w:rPr>
                                  <w:sz w:val="20"/>
                                </w:rPr>
                                <w:t>PCSO Sally</w:t>
                              </w:r>
                            </w:p>
                          </w:txbxContent>
                        </wps:txbx>
                        <wps:bodyPr horzOverflow="overflow" vert="horz" lIns="0" tIns="0" rIns="0" bIns="0" rtlCol="0">
                          <a:noAutofit/>
                        </wps:bodyPr>
                      </wps:wsp>
                      <wps:wsp>
                        <wps:cNvPr id="149" name="Rectangle 149"/>
                        <wps:cNvSpPr/>
                        <wps:spPr>
                          <a:xfrm>
                            <a:off x="5827141" y="2729358"/>
                            <a:ext cx="51480" cy="171355"/>
                          </a:xfrm>
                          <a:prstGeom prst="rect">
                            <a:avLst/>
                          </a:prstGeom>
                          <a:ln>
                            <a:noFill/>
                          </a:ln>
                        </wps:spPr>
                        <wps:txbx>
                          <w:txbxContent>
                            <w:p w14:paraId="56E9EFF3" w14:textId="77777777" w:rsidR="00B268FA" w:rsidRDefault="00DF3D9E">
                              <w:r>
                                <w:rPr>
                                  <w:sz w:val="20"/>
                                </w:rPr>
                                <w:t>-</w:t>
                              </w:r>
                            </w:p>
                          </w:txbxContent>
                        </wps:txbx>
                        <wps:bodyPr horzOverflow="overflow" vert="horz" lIns="0" tIns="0" rIns="0" bIns="0" rtlCol="0">
                          <a:noAutofit/>
                        </wps:bodyPr>
                      </wps:wsp>
                      <wps:wsp>
                        <wps:cNvPr id="150" name="Rectangle 150"/>
                        <wps:cNvSpPr/>
                        <wps:spPr>
                          <a:xfrm>
                            <a:off x="5866765" y="2729358"/>
                            <a:ext cx="972058" cy="171355"/>
                          </a:xfrm>
                          <a:prstGeom prst="rect">
                            <a:avLst/>
                          </a:prstGeom>
                          <a:ln>
                            <a:noFill/>
                          </a:ln>
                        </wps:spPr>
                        <wps:txbx>
                          <w:txbxContent>
                            <w:p w14:paraId="13988442" w14:textId="77777777" w:rsidR="00B268FA" w:rsidRDefault="00DF3D9E">
                              <w:r>
                                <w:rPr>
                                  <w:sz w:val="20"/>
                                </w:rPr>
                                <w:t>Ann MORGAN</w:t>
                              </w:r>
                            </w:p>
                          </w:txbxContent>
                        </wps:txbx>
                        <wps:bodyPr horzOverflow="overflow" vert="horz" lIns="0" tIns="0" rIns="0" bIns="0" rtlCol="0">
                          <a:noAutofit/>
                        </wps:bodyPr>
                      </wps:wsp>
                      <wps:wsp>
                        <wps:cNvPr id="151" name="Rectangle 151"/>
                        <wps:cNvSpPr/>
                        <wps:spPr>
                          <a:xfrm>
                            <a:off x="6598666" y="2729358"/>
                            <a:ext cx="38021" cy="171355"/>
                          </a:xfrm>
                          <a:prstGeom prst="rect">
                            <a:avLst/>
                          </a:prstGeom>
                          <a:ln>
                            <a:noFill/>
                          </a:ln>
                        </wps:spPr>
                        <wps:txbx>
                          <w:txbxContent>
                            <w:p w14:paraId="46D95CD4" w14:textId="77777777" w:rsidR="00B268FA" w:rsidRDefault="00DF3D9E">
                              <w:r>
                                <w:rPr>
                                  <w:sz w:val="20"/>
                                </w:rPr>
                                <w:t xml:space="preserve"> </w:t>
                              </w:r>
                            </w:p>
                          </w:txbxContent>
                        </wps:txbx>
                        <wps:bodyPr horzOverflow="overflow" vert="horz" lIns="0" tIns="0" rIns="0" bIns="0" rtlCol="0">
                          <a:noAutofit/>
                        </wps:bodyPr>
                      </wps:wsp>
                      <wps:wsp>
                        <wps:cNvPr id="152" name="Rectangle 152"/>
                        <wps:cNvSpPr/>
                        <wps:spPr>
                          <a:xfrm>
                            <a:off x="5287645" y="2989961"/>
                            <a:ext cx="1250150" cy="171355"/>
                          </a:xfrm>
                          <a:prstGeom prst="rect">
                            <a:avLst/>
                          </a:prstGeom>
                          <a:ln>
                            <a:noFill/>
                          </a:ln>
                        </wps:spPr>
                        <wps:txbx>
                          <w:txbxContent>
                            <w:p w14:paraId="55D9D756" w14:textId="77777777" w:rsidR="00B268FA" w:rsidRDefault="00DF3D9E">
                              <w:r>
                                <w:rPr>
                                  <w:sz w:val="20"/>
                                </w:rPr>
                                <w:t>PCSO Sabra BABAI</w:t>
                              </w:r>
                            </w:p>
                          </w:txbxContent>
                        </wps:txbx>
                        <wps:bodyPr horzOverflow="overflow" vert="horz" lIns="0" tIns="0" rIns="0" bIns="0" rtlCol="0">
                          <a:noAutofit/>
                        </wps:bodyPr>
                      </wps:wsp>
                      <wps:wsp>
                        <wps:cNvPr id="153" name="Rectangle 153"/>
                        <wps:cNvSpPr/>
                        <wps:spPr>
                          <a:xfrm>
                            <a:off x="6229858" y="2989961"/>
                            <a:ext cx="38021" cy="171355"/>
                          </a:xfrm>
                          <a:prstGeom prst="rect">
                            <a:avLst/>
                          </a:prstGeom>
                          <a:ln>
                            <a:noFill/>
                          </a:ln>
                        </wps:spPr>
                        <wps:txbx>
                          <w:txbxContent>
                            <w:p w14:paraId="6A64AD7D" w14:textId="77777777" w:rsidR="00B268FA" w:rsidRDefault="00DF3D9E">
                              <w:r>
                                <w:rPr>
                                  <w:sz w:val="20"/>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1E7352F" id="Group 2426" o:spid="_x0000_s1026" style="position:absolute;margin-left:0;margin-top:0;width:595.3pt;height:322.4pt;z-index:251658240;mso-position-horizontal-relative:page;mso-position-vertical-relative:page;mso-height-relative:margin" coordsize="75605,40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">
                <v:shape id="Shape 2925" o:spid="_x0000_s1027" style="position:absolute;width:75605;height:14389;visibility:visible;mso-wrap-style:square;v-text-anchor:top" coordsize="7560564,143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" path="m,l7560564,r,1438910l,1438910,,e" fillcolor="#003057" stroked="f" strokeweight="0">
                  <v:stroke miterlimit="83231f" joinstyle="miter"/>
                  <v:path arrowok="t" textboxrect="0,0,7560564,1438910"/>
                </v:shape>
                <v:shape id="Shape 2926" o:spid="_x0000_s1028" style="position:absolute;top:14824;width:17658;height:2153;visibility:visible;mso-wrap-style:square;v-text-anchor:top" coordsize="1765832,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" path="m,l1765832,r,215265l,215265,,e" fillcolor="#003057" stroked="f" strokeweight="0">
                  <v:stroke miterlimit="83231f" joinstyle="miter"/>
                  <v:path arrowok="t" textboxrect="0,0,1765832,215265"/>
                </v:shape>
                <v:rect id="Rectangle 8" o:spid="_x0000_s1029" style="position:absolute;left:5577;top:15449;width:140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6BD8C01" w14:textId="77777777" w:rsidR="00B268FA" w:rsidRDefault="00DF3D9E">
                        <w:r>
                          <w:rPr>
                            <w:rFonts w:ascii="Arial" w:eastAsia="Arial" w:hAnsi="Arial" w:cs="Arial"/>
                            <w:b/>
                            <w:color w:val="FFFFFF"/>
                            <w:sz w:val="20"/>
                          </w:rPr>
                          <w:t xml:space="preserve">   </w:t>
                        </w:r>
                      </w:p>
                    </w:txbxContent>
                  </v:textbox>
                </v:rect>
                <v:rect id="Rectangle 9" o:spid="_x0000_s1030" style="position:absolute;left:6629;top:15449;width:58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4935DEC" w14:textId="77777777" w:rsidR="00B268FA" w:rsidRDefault="00DF3D9E">
                        <w:r>
                          <w:rPr>
                            <w:rFonts w:ascii="Arial" w:eastAsia="Arial" w:hAnsi="Arial" w:cs="Arial"/>
                            <w:b/>
                            <w:color w:val="FFFFFF"/>
                            <w:sz w:val="20"/>
                          </w:rPr>
                          <w:t xml:space="preserve">Issue:  </w:t>
                        </w:r>
                      </w:p>
                    </w:txbxContent>
                  </v:textbox>
                </v:rect>
                <v:rect id="Rectangle 10" o:spid="_x0000_s1031" style="position:absolute;left:10942;top:15449;width:760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3C762CA" w14:textId="4F9E166C" w:rsidR="00B268FA" w:rsidRDefault="00830AB9">
                        <w:r>
                          <w:rPr>
                            <w:rFonts w:ascii="Arial" w:eastAsia="Arial" w:hAnsi="Arial" w:cs="Arial"/>
                            <w:b/>
                            <w:color w:val="FFFFFF"/>
                            <w:sz w:val="20"/>
                          </w:rPr>
                          <w:t xml:space="preserve">Sept </w:t>
                        </w:r>
                        <w:r w:rsidR="00B55558">
                          <w:rPr>
                            <w:rFonts w:ascii="Arial" w:eastAsia="Arial" w:hAnsi="Arial" w:cs="Arial"/>
                            <w:b/>
                            <w:color w:val="FFFFFF"/>
                            <w:sz w:val="20"/>
                          </w:rPr>
                          <w:t>26</w:t>
                        </w:r>
                        <w:r w:rsidR="00603F1D">
                          <w:rPr>
                            <w:rFonts w:ascii="Arial" w:eastAsia="Arial" w:hAnsi="Arial" w:cs="Arial"/>
                            <w:b/>
                            <w:color w:val="FFFFFF"/>
                            <w:sz w:val="20"/>
                          </w:rPr>
                          <w:t xml:space="preserve"> </w:t>
                        </w:r>
                      </w:p>
                    </w:txbxContent>
                  </v:textbox>
                </v:rect>
                <v:rect id="Rectangle 11" o:spid="_x0000_s1032" style="position:absolute;left:16736;top:15449;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A8182E6" w14:textId="77777777" w:rsidR="00B268FA" w:rsidRDefault="00DF3D9E">
                        <w:r>
                          <w:rPr>
                            <w:rFonts w:ascii="Arial" w:eastAsia="Arial" w:hAnsi="Arial" w:cs="Arial"/>
                            <w:b/>
                            <w:color w:val="FFFFFF"/>
                            <w:sz w:val="20"/>
                          </w:rPr>
                          <w:t xml:space="preserve"> </w:t>
                        </w:r>
                      </w:p>
                    </w:txbxContent>
                  </v:textbox>
                </v:rect>
                <v:shape id="Shape 2927" o:spid="_x0000_s1033" style="position:absolute;left:18045;top:14951;width:57522;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" path="m,l5752211,r,215265l,215265,,e" fillcolor="#b3c1cd" stroked="f" strokeweight="0">
                  <v:stroke miterlimit="83231f" joinstyle="miter"/>
                  <v:path arrowok="t" textboxrect="0,0,5752211,215265"/>
                </v:shape>
                <v:rect id="Rectangle 13" o:spid="_x0000_s1034" style="position:absolute;left:36033;top:4115;width:3051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602382A" w14:textId="77777777" w:rsidR="00B268FA" w:rsidRDefault="00DF3D9E">
                        <w:r>
                          <w:rPr>
                            <w:rFonts w:ascii="Arial" w:eastAsia="Arial" w:hAnsi="Arial" w:cs="Arial"/>
                            <w:b/>
                            <w:color w:val="FFFFFF"/>
                            <w:sz w:val="52"/>
                          </w:rPr>
                          <w:t xml:space="preserve">Western Ward </w:t>
                        </w:r>
                      </w:p>
                    </w:txbxContent>
                  </v:textbox>
                </v:rect>
                <v:rect id="Rectangle 14" o:spid="_x0000_s1035" style="position:absolute;left:58976;top:4115;width:1223;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C6230B4" w14:textId="77777777" w:rsidR="00B268FA" w:rsidRDefault="00DF3D9E">
                        <w:r>
                          <w:rPr>
                            <w:rFonts w:ascii="Arial" w:eastAsia="Arial" w:hAnsi="Arial" w:cs="Arial"/>
                            <w:b/>
                            <w:color w:val="FFFFFF"/>
                            <w:sz w:val="52"/>
                          </w:rPr>
                          <w:t xml:space="preserve"> </w:t>
                        </w:r>
                      </w:p>
                    </w:txbxContent>
                  </v:textbox>
                </v:rect>
                <v:rect id="Rectangle 15" o:spid="_x0000_s1036" style="position:absolute;left:36033;top:7709;width:22228;height:4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5592349" w14:textId="77777777" w:rsidR="00B268FA" w:rsidRDefault="00DF3D9E">
                        <w:r>
                          <w:rPr>
                            <w:rFonts w:ascii="Arial" w:eastAsia="Arial" w:hAnsi="Arial" w:cs="Arial"/>
                            <w:b/>
                            <w:color w:val="FFFFFF"/>
                            <w:sz w:val="52"/>
                          </w:rPr>
                          <w:t>Newsletter</w:t>
                        </w:r>
                      </w:p>
                    </w:txbxContent>
                  </v:textbox>
                </v:rect>
                <v:rect id="Rectangle 16" o:spid="_x0000_s1037" style="position:absolute;left:52739;top:8264;width:942;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4FF6C9A" w14:textId="77777777" w:rsidR="00B268FA" w:rsidRDefault="00DF3D9E">
                        <w:r>
                          <w:rPr>
                            <w:rFonts w:ascii="Arial" w:eastAsia="Arial" w:hAnsi="Arial" w:cs="Arial"/>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8" type="#_x0000_t75" style="position:absolute;left:3088;top:1812;width:24839;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">
                  <v:imagedata r:id="rId7" o:title=""/>
                </v:shape>
                <v:shape id="Shape 19" o:spid="_x0000_s1039" style="position:absolute;left:32565;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" path="m,l,1102741e" filled="f" strokecolor="white" strokeweight="1.75pt">
                  <v:path arrowok="t" textboxrect="0,0,0,1102741"/>
                </v:shape>
                <v:shape id="Shape 20" o:spid="_x0000_s1040" style="position:absolute;left:4802;top:16977;width:64988;height:3530;visibility:visible;mso-wrap-style:square;v-text-anchor:top" coordsize="6498807,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" path="m269075,l6498807,r,294132c6498807,326644,6378283,353060,6229694,353060l,353060,,58801c,26416,120472,,269075,xe" fillcolor="#003057" stroked="f" strokeweight="0">
                  <v:path arrowok="t" textboxrect="0,0,6498807,353060"/>
                </v:shape>
                <v:rect id="Rectangle 21" o:spid="_x0000_s1041" style="position:absolute;left:5715;top:17769;width:1773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D637012" w14:textId="77777777" w:rsidR="00B268FA" w:rsidRDefault="00DF3D9E">
                        <w:r>
                          <w:rPr>
                            <w:rFonts w:ascii="Arial" w:eastAsia="Arial" w:hAnsi="Arial" w:cs="Arial"/>
                            <w:b/>
                            <w:color w:val="FFFFFF"/>
                            <w:sz w:val="36"/>
                          </w:rPr>
                          <w:t>Introduction</w:t>
                        </w:r>
                      </w:p>
                    </w:txbxContent>
                  </v:textbox>
                </v:rect>
                <v:rect id="Rectangle 22" o:spid="_x0000_s1042" style="position:absolute;left:19052;top:1776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081EAFB" w14:textId="77777777" w:rsidR="00B268FA" w:rsidRDefault="00DF3D9E">
                        <w:r>
                          <w:rPr>
                            <w:rFonts w:ascii="Arial" w:eastAsia="Arial" w:hAnsi="Arial" w:cs="Arial"/>
                            <w:b/>
                            <w:color w:val="FF0000"/>
                            <w:sz w:val="36"/>
                          </w:rPr>
                          <w:t xml:space="preserve"> </w:t>
                        </w:r>
                      </w:p>
                    </w:txbxContent>
                  </v:textbox>
                </v:rect>
                <v:shape id="Shape 110" o:spid="_x0000_s1043" style="position:absolute;left:4802;top:37303;width:64988;height:3530;visibility:visible;mso-wrap-style:square;v-text-anchor:top" coordsize="6498807,352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" path="m269075,l6498807,r,294132c6498807,326644,6378283,352933,6229694,352933l,352933,,58801c,26289,120472,,269075,xe" fillcolor="#003057" stroked="f" strokeweight="0">
                  <v:path arrowok="t" textboxrect="0,0,6498807,352933"/>
                </v:shape>
                <v:rect id="Rectangle 111" o:spid="_x0000_s1044" style="position:absolute;left:5715;top:38088;width:1448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0BF2D958" w14:textId="77777777" w:rsidR="00B268FA" w:rsidRDefault="00DF3D9E">
                        <w:r>
                          <w:rPr>
                            <w:rFonts w:ascii="Arial" w:eastAsia="Arial" w:hAnsi="Arial" w:cs="Arial"/>
                            <w:b/>
                            <w:color w:val="FFFFFF"/>
                            <w:sz w:val="36"/>
                          </w:rPr>
                          <w:t xml:space="preserve">#YouSaid </w:t>
                        </w:r>
                      </w:p>
                    </w:txbxContent>
                  </v:textbox>
                </v:rect>
                <v:rect id="Rectangle 112" o:spid="_x0000_s1045" style="position:absolute;left:16598;top:38088;width:101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DC299F5" w14:textId="77777777" w:rsidR="00B268FA" w:rsidRDefault="00DF3D9E">
                        <w:r>
                          <w:rPr>
                            <w:rFonts w:ascii="Arial" w:eastAsia="Arial" w:hAnsi="Arial" w:cs="Arial"/>
                            <w:b/>
                            <w:color w:val="FFFFFF"/>
                            <w:sz w:val="36"/>
                          </w:rPr>
                          <w:t>-</w:t>
                        </w:r>
                      </w:p>
                    </w:txbxContent>
                  </v:textbox>
                </v:rect>
                <v:rect id="Rectangle 113" o:spid="_x0000_s1046" style="position:absolute;left:17360;top:38088;width:84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AA07ADC" w14:textId="77777777" w:rsidR="00B268FA" w:rsidRDefault="00DF3D9E">
                        <w:r>
                          <w:rPr>
                            <w:rFonts w:ascii="Arial" w:eastAsia="Arial" w:hAnsi="Arial" w:cs="Arial"/>
                            <w:b/>
                            <w:color w:val="FFFFFF"/>
                            <w:sz w:val="36"/>
                          </w:rPr>
                          <w:t xml:space="preserve"> </w:t>
                        </w:r>
                      </w:p>
                    </w:txbxContent>
                  </v:textbox>
                </v:rect>
                <v:rect id="Rectangle 114" o:spid="_x0000_s1047" style="position:absolute;left:18000;top:38088;width:2919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10074D6" w14:textId="77777777" w:rsidR="00B268FA" w:rsidRDefault="00DF3D9E">
                        <w:r>
                          <w:rPr>
                            <w:rFonts w:ascii="Arial" w:eastAsia="Arial" w:hAnsi="Arial" w:cs="Arial"/>
                            <w:b/>
                            <w:color w:val="FFFFFF"/>
                            <w:sz w:val="36"/>
                          </w:rPr>
                          <w:t>What matters to you</w:t>
                        </w:r>
                      </w:p>
                    </w:txbxContent>
                  </v:textbox>
                </v:rect>
                <v:rect id="Rectangle 115" o:spid="_x0000_s1048" style="position:absolute;left:39965;top:38088;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2FBFA48" w14:textId="77777777" w:rsidR="00B268FA" w:rsidRDefault="00DF3D9E">
                        <w:r>
                          <w:rPr>
                            <w:rFonts w:ascii="Arial" w:eastAsia="Arial" w:hAnsi="Arial" w:cs="Arial"/>
                            <w:b/>
                            <w:color w:val="FF0000"/>
                            <w:sz w:val="36"/>
                          </w:rPr>
                          <w:t xml:space="preserve"> </w:t>
                        </w:r>
                      </w:p>
                    </w:txbxContent>
                  </v:textbox>
                </v:rect>
                <v:rect id="Rectangle 134" o:spid="_x0000_s1049" style="position:absolute;left:37009;top:21807;width:1359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084DE15E" w14:textId="77777777" w:rsidR="00B268FA" w:rsidRDefault="00DF3D9E">
                        <w:r>
                          <w:rPr>
                            <w:sz w:val="20"/>
                          </w:rPr>
                          <w:t xml:space="preserve">PS Simon WALTERS </w:t>
                        </w:r>
                      </w:p>
                    </w:txbxContent>
                  </v:textbox>
                </v:rect>
                <v:rect id="Rectangle 135" o:spid="_x0000_s1050" style="position:absolute;left:47252;top:2180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0CA7BDE" w14:textId="77777777" w:rsidR="00B268FA" w:rsidRDefault="00DF3D9E">
                        <w:r>
                          <w:rPr>
                            <w:sz w:val="20"/>
                          </w:rPr>
                          <w:t xml:space="preserve"> </w:t>
                        </w:r>
                      </w:p>
                    </w:txbxContent>
                  </v:textbox>
                </v:rect>
                <v:rect id="Rectangle 136" o:spid="_x0000_s1051" style="position:absolute;left:37009;top:24413;width:1240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26ED97C" w14:textId="77777777" w:rsidR="00B268FA" w:rsidRDefault="00DF3D9E">
                        <w:r>
                          <w:rPr>
                            <w:sz w:val="20"/>
                          </w:rPr>
                          <w:t xml:space="preserve">PC Dave MARTIN  </w:t>
                        </w:r>
                      </w:p>
                    </w:txbxContent>
                  </v:textbox>
                </v:rect>
                <v:rect id="Rectangle 137" o:spid="_x0000_s1052" style="position:absolute;left:46353;top:24413;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4100FFA0" w14:textId="77777777" w:rsidR="00B268FA" w:rsidRDefault="00DF3D9E">
                        <w:r>
                          <w:rPr>
                            <w:sz w:val="20"/>
                          </w:rPr>
                          <w:t xml:space="preserve"> </w:t>
                        </w:r>
                      </w:p>
                    </w:txbxContent>
                  </v:textbox>
                </v:rect>
                <v:rect id="Rectangle 138" o:spid="_x0000_s1053" style="position:absolute;left:37009;top:27019;width:1427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v:textbox>
                </v:rect>
                <v:rect id="Rectangle 139" o:spid="_x0000_s1054" style="position:absolute;left:47755;top:2701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FB78342" w14:textId="77777777" w:rsidR="00B268FA" w:rsidRDefault="00DF3D9E">
                        <w:r>
                          <w:rPr>
                            <w:sz w:val="20"/>
                          </w:rPr>
                          <w:t xml:space="preserve"> </w:t>
                        </w:r>
                      </w:p>
                    </w:txbxContent>
                  </v:textbox>
                </v:rect>
                <v:rect id="Rectangle 140" o:spid="_x0000_s1055" style="position:absolute;left:37009;top:29625;width:1401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5E2AB70F" w14:textId="77777777" w:rsidR="00B268FA" w:rsidRDefault="00DF3D9E">
                        <w:r>
                          <w:rPr>
                            <w:sz w:val="20"/>
                          </w:rPr>
                          <w:t xml:space="preserve">PC Georgia POWELL </w:t>
                        </w:r>
                      </w:p>
                    </w:txbxContent>
                  </v:textbox>
                </v:rect>
                <v:rect id="Rectangle 141" o:spid="_x0000_s1056" style="position:absolute;left:47557;top:2962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14D3145" w14:textId="77777777" w:rsidR="00B268FA" w:rsidRDefault="00DF3D9E">
                        <w:r>
                          <w:rPr>
                            <w:sz w:val="20"/>
                          </w:rPr>
                          <w:t xml:space="preserve"> </w:t>
                        </w:r>
                      </w:p>
                    </w:txbxContent>
                  </v:textbox>
                </v:rect>
                <v:rect id="Rectangle 142" o:spid="_x0000_s1057" style="position:absolute;left:37009;top:32231;width:1016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19F0BD5" w14:textId="77777777" w:rsidR="00B268FA" w:rsidRDefault="00DF3D9E">
                        <w:r>
                          <w:rPr>
                            <w:sz w:val="20"/>
                          </w:rPr>
                          <w:t>PC Lee FLAVILL</w:t>
                        </w:r>
                      </w:p>
                    </w:txbxContent>
                  </v:textbox>
                </v:rect>
                <v:rect id="Rectangle 143" o:spid="_x0000_s1058" style="position:absolute;left:44677;top:32231;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215C9AA5" w14:textId="77777777" w:rsidR="00B268FA" w:rsidRDefault="00DF3D9E">
                        <w:r>
                          <w:rPr>
                            <w:sz w:val="20"/>
                          </w:rPr>
                          <w:t xml:space="preserve"> </w:t>
                        </w:r>
                      </w:p>
                    </w:txbxContent>
                  </v:textbox>
                </v:rect>
                <v:rect id="Rectangle 144" o:spid="_x0000_s1059" style="position:absolute;left:52876;top:22081;width:1146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7D7DC431" w14:textId="77777777" w:rsidR="00B268FA" w:rsidRDefault="00DF3D9E">
                        <w:r>
                          <w:rPr>
                            <w:sz w:val="20"/>
                          </w:rPr>
                          <w:t>PC Alex ALDRICH</w:t>
                        </w:r>
                      </w:p>
                    </w:txbxContent>
                  </v:textbox>
                </v:rect>
                <v:rect id="Rectangle 145" o:spid="_x0000_s1060" style="position:absolute;left:61521;top:2208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1397D840" w14:textId="77777777" w:rsidR="00B268FA" w:rsidRDefault="00DF3D9E">
                        <w:r>
                          <w:rPr>
                            <w:sz w:val="20"/>
                          </w:rPr>
                          <w:t xml:space="preserve"> </w:t>
                        </w:r>
                      </w:p>
                    </w:txbxContent>
                  </v:textbox>
                </v:rect>
                <v:rect id="Rectangle 146" o:spid="_x0000_s1061" style="position:absolute;left:52876;top:24687;width:120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96C2305" w14:textId="77777777" w:rsidR="00B268FA" w:rsidRDefault="00DF3D9E">
                        <w:r>
                          <w:rPr>
                            <w:sz w:val="20"/>
                          </w:rPr>
                          <w:t>PCSO Pete SMITH</w:t>
                        </w:r>
                      </w:p>
                    </w:txbxContent>
                  </v:textbox>
                </v:rect>
                <v:rect id="Rectangle 147" o:spid="_x0000_s1062" style="position:absolute;left:61963;top:2468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2FE0C84B" w14:textId="77777777" w:rsidR="00B268FA" w:rsidRDefault="00DF3D9E">
                        <w:r>
                          <w:rPr>
                            <w:sz w:val="20"/>
                          </w:rPr>
                          <w:t xml:space="preserve"> </w:t>
                        </w:r>
                      </w:p>
                    </w:txbxContent>
                  </v:textbox>
                </v:rect>
                <v:rect id="Rectangle 148" o:spid="_x0000_s1063" style="position:absolute;left:52876;top:27293;width:71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9DDFAF9" w14:textId="77777777" w:rsidR="00B268FA" w:rsidRDefault="00DF3D9E">
                        <w:r>
                          <w:rPr>
                            <w:sz w:val="20"/>
                          </w:rPr>
                          <w:t>PCSO Sally</w:t>
                        </w:r>
                      </w:p>
                    </w:txbxContent>
                  </v:textbox>
                </v:rect>
                <v:rect id="Rectangle 149" o:spid="_x0000_s1064" style="position:absolute;left:58271;top:27293;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56E9EFF3" w14:textId="77777777" w:rsidR="00B268FA" w:rsidRDefault="00DF3D9E">
                        <w:r>
                          <w:rPr>
                            <w:sz w:val="20"/>
                          </w:rPr>
                          <w:t>-</w:t>
                        </w:r>
                      </w:p>
                    </w:txbxContent>
                  </v:textbox>
                </v:rect>
                <v:rect id="Rectangle 150" o:spid="_x0000_s1065" style="position:absolute;left:58667;top:27293;width:972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13988442" w14:textId="77777777" w:rsidR="00B268FA" w:rsidRDefault="00DF3D9E">
                        <w:r>
                          <w:rPr>
                            <w:sz w:val="20"/>
                          </w:rPr>
                          <w:t>Ann MORGAN</w:t>
                        </w:r>
                      </w:p>
                    </w:txbxContent>
                  </v:textbox>
                </v:rect>
                <v:rect id="Rectangle 151" o:spid="_x0000_s1066" style="position:absolute;left:65986;top:2729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46D95CD4" w14:textId="77777777" w:rsidR="00B268FA" w:rsidRDefault="00DF3D9E">
                        <w:r>
                          <w:rPr>
                            <w:sz w:val="20"/>
                          </w:rPr>
                          <w:t xml:space="preserve"> </w:t>
                        </w:r>
                      </w:p>
                    </w:txbxContent>
                  </v:textbox>
                </v:rect>
                <v:rect id="Rectangle 152" o:spid="_x0000_s1067" style="position:absolute;left:52876;top:29899;width:1250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55D9D756" w14:textId="77777777" w:rsidR="00B268FA" w:rsidRDefault="00DF3D9E">
                        <w:r>
                          <w:rPr>
                            <w:sz w:val="20"/>
                          </w:rPr>
                          <w:t>PCSO Sabra BABAI</w:t>
                        </w:r>
                      </w:p>
                    </w:txbxContent>
                  </v:textbox>
                </v:rect>
                <v:rect id="Rectangle 153" o:spid="_x0000_s1068" style="position:absolute;left:62298;top:2989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A64AD7D" w14:textId="77777777" w:rsidR="00B268FA" w:rsidRDefault="00DF3D9E">
                        <w:r>
                          <w:rPr>
                            <w:sz w:val="20"/>
                          </w:rPr>
                          <w:t xml:space="preserve"> </w:t>
                        </w:r>
                      </w:p>
                    </w:txbxContent>
                  </v:textbox>
                </v:rect>
                <w10:wrap type="topAndBottom" anchorx="page" anchory="page"/>
              </v:group>
            </w:pict>
          </mc:Fallback>
        </mc:AlternateContent>
      </w:r>
      <w:r w:rsidR="006F7DEE">
        <w:rPr>
          <w:noProof/>
        </w:rPr>
        <mc:AlternateContent>
          <mc:Choice Requires="wps">
            <w:drawing>
              <wp:anchor distT="0" distB="0" distL="114300" distR="114300" simplePos="0" relativeHeight="251675648" behindDoc="0" locked="0" layoutInCell="1" allowOverlap="1" wp14:anchorId="55B2FFE8" wp14:editId="28E2A9EB">
                <wp:simplePos x="0" y="0"/>
                <wp:positionH relativeFrom="column">
                  <wp:posOffset>4728667</wp:posOffset>
                </wp:positionH>
                <wp:positionV relativeFrom="paragraph">
                  <wp:posOffset>2908300</wp:posOffset>
                </wp:positionV>
                <wp:extent cx="1016775" cy="171351"/>
                <wp:effectExtent l="0" t="0" r="0" b="0"/>
                <wp:wrapNone/>
                <wp:docPr id="7" name="Rectangle 7"/>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636C19E4" w14:textId="1D8BB82F" w:rsidR="006F7DEE" w:rsidRDefault="006F7DEE" w:rsidP="006F7DEE">
                            <w:r>
                              <w:rPr>
                                <w:sz w:val="20"/>
                              </w:rPr>
                              <w:t>PCSO Andy B</w:t>
                            </w:r>
                            <w:r w:rsidR="009914B2">
                              <w:rPr>
                                <w:sz w:val="20"/>
                              </w:rPr>
                              <w:t>ROWN</w:t>
                            </w:r>
                            <w:r>
                              <w:rPr>
                                <w:sz w:val="20"/>
                              </w:rPr>
                              <w:t xml:space="preserve"> </w:t>
                            </w:r>
                          </w:p>
                        </w:txbxContent>
                      </wps:txbx>
                      <wps:bodyPr horzOverflow="overflow" vert="horz" lIns="0" tIns="0" rIns="0" bIns="0" rtlCol="0">
                        <a:noAutofit/>
                      </wps:bodyPr>
                    </wps:wsp>
                  </a:graphicData>
                </a:graphic>
              </wp:anchor>
            </w:drawing>
          </mc:Choice>
          <mc:Fallback>
            <w:pict>
              <v:rect w14:anchorId="55B2FFE8" id="Rectangle 7" o:spid="_x0000_s1069" style="position:absolute;margin-left:372.35pt;margin-top:229pt;width:80.05pt;height:1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" filled="f" stroked="f">
                <v:textbox inset="0,0,0,0">
                  <w:txbxContent>
                    <w:p w14:paraId="636C19E4" w14:textId="1D8BB82F" w:rsidR="006F7DEE" w:rsidRDefault="006F7DEE" w:rsidP="006F7DEE">
                      <w:r>
                        <w:rPr>
                          <w:sz w:val="20"/>
                        </w:rPr>
                        <w:t>PCSO Andy B</w:t>
                      </w:r>
                      <w:r w:rsidR="009914B2">
                        <w:rPr>
                          <w:sz w:val="20"/>
                        </w:rPr>
                        <w:t>ROWN</w:t>
                      </w:r>
                      <w:r>
                        <w:rPr>
                          <w:sz w:val="20"/>
                        </w:rPr>
                        <w:t xml:space="preserve"> </w:t>
                      </w:r>
                    </w:p>
                  </w:txbxContent>
                </v:textbox>
              </v:rect>
            </w:pict>
          </mc:Fallback>
        </mc:AlternateContent>
      </w:r>
      <w:r w:rsidR="006F7DEE">
        <w:rPr>
          <w:noProof/>
        </w:rPr>
        <mc:AlternateContent>
          <mc:Choice Requires="wps">
            <w:drawing>
              <wp:anchor distT="0" distB="0" distL="114300" distR="114300" simplePos="0" relativeHeight="251673600" behindDoc="0" locked="0" layoutInCell="1" allowOverlap="1" wp14:anchorId="33D8504D" wp14:editId="6ACDE5D3">
                <wp:simplePos x="0" y="0"/>
                <wp:positionH relativeFrom="column">
                  <wp:posOffset>4737100</wp:posOffset>
                </wp:positionH>
                <wp:positionV relativeFrom="paragraph">
                  <wp:posOffset>2686050</wp:posOffset>
                </wp:positionV>
                <wp:extent cx="1016775" cy="171351"/>
                <wp:effectExtent l="0" t="0" r="0" b="0"/>
                <wp:wrapNone/>
                <wp:docPr id="6" name="Rectangle 6"/>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585B1C98" w14:textId="4AC7DDBC" w:rsidR="006F7DEE" w:rsidRDefault="006F7DEE" w:rsidP="006F7DEE">
                            <w:r>
                              <w:rPr>
                                <w:sz w:val="20"/>
                              </w:rPr>
                              <w:t>PCSO Grant J</w:t>
                            </w:r>
                            <w:r w:rsidR="009914B2">
                              <w:rPr>
                                <w:sz w:val="20"/>
                              </w:rPr>
                              <w:t>ARVIS</w:t>
                            </w:r>
                          </w:p>
                        </w:txbxContent>
                      </wps:txbx>
                      <wps:bodyPr horzOverflow="overflow" vert="horz" lIns="0" tIns="0" rIns="0" bIns="0" rtlCol="0">
                        <a:noAutofit/>
                      </wps:bodyPr>
                    </wps:wsp>
                  </a:graphicData>
                </a:graphic>
              </wp:anchor>
            </w:drawing>
          </mc:Choice>
          <mc:Fallback>
            <w:pict>
              <v:rect w14:anchorId="33D8504D" id="Rectangle 6" o:spid="_x0000_s1070" style="position:absolute;margin-left:373pt;margin-top:211.5pt;width:80.05pt;height:1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" filled="f" stroked="f">
                <v:textbox inset="0,0,0,0">
                  <w:txbxContent>
                    <w:p w14:paraId="585B1C98" w14:textId="4AC7DDBC" w:rsidR="006F7DEE" w:rsidRDefault="006F7DEE" w:rsidP="006F7DEE">
                      <w:r>
                        <w:rPr>
                          <w:sz w:val="20"/>
                        </w:rPr>
                        <w:t>PCSO Grant J</w:t>
                      </w:r>
                      <w:r w:rsidR="009914B2">
                        <w:rPr>
                          <w:sz w:val="20"/>
                        </w:rPr>
                        <w:t>ARVIS</w:t>
                      </w:r>
                    </w:p>
                  </w:txbxContent>
                </v:textbox>
              </v:rect>
            </w:pict>
          </mc:Fallback>
        </mc:AlternateContent>
      </w:r>
      <w:r w:rsidR="00C26431">
        <w:rPr>
          <w:noProof/>
        </w:rPr>
        <w:drawing>
          <wp:anchor distT="0" distB="0" distL="114300" distR="114300" simplePos="0" relativeHeight="251661312" behindDoc="0" locked="0" layoutInCell="1" allowOverlap="1" wp14:anchorId="743B4D87" wp14:editId="221A1959">
            <wp:simplePos x="0" y="0"/>
            <wp:positionH relativeFrom="margin">
              <wp:align>left</wp:align>
            </wp:positionH>
            <wp:positionV relativeFrom="paragraph">
              <wp:posOffset>1638935</wp:posOffset>
            </wp:positionV>
            <wp:extent cx="2689225" cy="14795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1411" cy="1480662"/>
                    </a:xfrm>
                    <a:prstGeom prst="rect">
                      <a:avLst/>
                    </a:prstGeom>
                    <a:noFill/>
                    <a:ln>
                      <a:noFill/>
                    </a:ln>
                  </pic:spPr>
                </pic:pic>
              </a:graphicData>
            </a:graphic>
            <wp14:sizeRelH relativeFrom="page">
              <wp14:pctWidth>0</wp14:pctWidth>
            </wp14:sizeRelH>
            <wp14:sizeRelV relativeFrom="page">
              <wp14:pctHeight>0</wp14:pctHeight>
            </wp14:sizeRelV>
          </wp:anchor>
        </w:drawing>
      </w:r>
      <w:r w:rsidR="00DF3D9E">
        <w:rPr>
          <w:rFonts w:ascii="Calibri" w:eastAsia="Calibri" w:hAnsi="Calibri" w:cs="Calibri"/>
          <w:b/>
          <w:color w:val="242424"/>
        </w:rPr>
        <w:t xml:space="preserve">We have listened to </w:t>
      </w:r>
      <w:r w:rsidR="00C26431">
        <w:rPr>
          <w:rFonts w:ascii="Calibri" w:eastAsia="Calibri" w:hAnsi="Calibri" w:cs="Calibri"/>
          <w:b/>
          <w:color w:val="242424"/>
        </w:rPr>
        <w:t>you.</w:t>
      </w:r>
    </w:p>
    <w:p w14:paraId="10A2FAE2"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1</w:t>
      </w:r>
    </w:p>
    <w:p w14:paraId="4ECB751C" w14:textId="77777777" w:rsidR="00214202" w:rsidRDefault="00214202" w:rsidP="00214202">
      <w:pPr>
        <w:jc w:val="both"/>
        <w:rPr>
          <w:sz w:val="24"/>
          <w:szCs w:val="24"/>
        </w:rPr>
      </w:pPr>
      <w:r w:rsidRPr="00214202">
        <w:rPr>
          <w:sz w:val="24"/>
          <w:szCs w:val="24"/>
        </w:rPr>
        <w:t xml:space="preserve">Dangerous and illegal use of vehicles around the Western Ward continue to be reported and raised as concerns by local residents. Speeding, E-bikes and E-Scooters and </w:t>
      </w:r>
      <w:bookmarkStart w:id="0" w:name="_Hlk240876412"/>
      <w:r w:rsidRPr="00214202">
        <w:rPr>
          <w:sz w:val="24"/>
          <w:szCs w:val="24"/>
        </w:rPr>
        <w:t>dangerous parking outside Primary Schools have all been highlighted.</w:t>
      </w:r>
    </w:p>
    <w:bookmarkEnd w:id="0"/>
    <w:p w14:paraId="70D6F049" w14:textId="77777777" w:rsidR="00D777BB" w:rsidRDefault="00214202" w:rsidP="00790625">
      <w:pPr>
        <w:rPr>
          <w:b/>
          <w:bCs/>
          <w:sz w:val="24"/>
          <w:szCs w:val="24"/>
          <w:u w:val="single"/>
        </w:rPr>
      </w:pPr>
      <w:r w:rsidRPr="00214202">
        <w:rPr>
          <w:b/>
          <w:bCs/>
          <w:sz w:val="24"/>
          <w:szCs w:val="24"/>
          <w:u w:val="single"/>
        </w:rPr>
        <w:t xml:space="preserve">Action </w:t>
      </w:r>
    </w:p>
    <w:p w14:paraId="2E80AA8D" w14:textId="455A1B9F" w:rsidR="00D777BB" w:rsidRDefault="00D777BB" w:rsidP="00790625">
      <w:pPr>
        <w:rPr>
          <w:color w:val="1F2025"/>
          <w:sz w:val="24"/>
          <w:szCs w:val="24"/>
          <w:shd w:val="clear" w:color="auto" w:fill="FFFFFF"/>
        </w:rPr>
      </w:pPr>
      <w:r>
        <w:rPr>
          <w:color w:val="1F2025"/>
          <w:sz w:val="24"/>
          <w:szCs w:val="24"/>
          <w:shd w:val="clear" w:color="auto" w:fill="FFFFFF"/>
        </w:rPr>
        <w:t>The whole team have been working hard with high visual patrols by the PCSOs &amp; PC, also some plain clothes work by officer in which the followed</w:t>
      </w:r>
      <w:r w:rsidR="00776A80">
        <w:rPr>
          <w:color w:val="1F2025"/>
          <w:sz w:val="24"/>
          <w:szCs w:val="24"/>
          <w:shd w:val="clear" w:color="auto" w:fill="FFFFFF"/>
        </w:rPr>
        <w:t xml:space="preserve">. </w:t>
      </w:r>
      <w:r w:rsidR="00DF6DEF">
        <w:t xml:space="preserve">Numerous cars ticketed and seized vehicles, </w:t>
      </w:r>
      <w:r w:rsidR="00736BF7">
        <w:t>other</w:t>
      </w:r>
      <w:r w:rsidR="00DF6DEF">
        <w:t xml:space="preserve"> vehicle recovered for being used </w:t>
      </w:r>
      <w:r w:rsidR="00736BF7">
        <w:t>for anti-social behaviour</w:t>
      </w:r>
      <w:r w:rsidR="009C79B9">
        <w:t xml:space="preserve">. We will continue this action with more schools being </w:t>
      </w:r>
      <w:proofErr w:type="spellStart"/>
      <w:r w:rsidR="009C79B9">
        <w:t>visted</w:t>
      </w:r>
      <w:proofErr w:type="spellEnd"/>
      <w:r w:rsidR="009C79B9">
        <w:t xml:space="preserve"> in the f</w:t>
      </w:r>
      <w:r w:rsidR="004D7829">
        <w:t>ollowing month.</w:t>
      </w:r>
      <w:r w:rsidR="00DF6DEF">
        <w:t xml:space="preserve"> </w:t>
      </w:r>
    </w:p>
    <w:p w14:paraId="3C1CD048" w14:textId="77777777" w:rsidR="00214202" w:rsidRDefault="00B55558" w:rsidP="00790625">
      <w:pPr>
        <w:rPr>
          <w:b/>
          <w:bCs/>
          <w:sz w:val="24"/>
          <w:szCs w:val="24"/>
          <w:u w:val="single"/>
        </w:rPr>
      </w:pPr>
      <w:r w:rsidRPr="00B55558">
        <w:rPr>
          <w:b/>
          <w:bCs/>
          <w:sz w:val="24"/>
          <w:szCs w:val="24"/>
          <w:u w:val="single"/>
        </w:rPr>
        <w:t>Priority 2</w:t>
      </w:r>
      <w:r w:rsidR="00214202">
        <w:rPr>
          <w:b/>
          <w:bCs/>
          <w:sz w:val="24"/>
          <w:szCs w:val="24"/>
          <w:u w:val="single"/>
        </w:rPr>
        <w:t xml:space="preserve"> </w:t>
      </w:r>
    </w:p>
    <w:p w14:paraId="021495B2" w14:textId="7A61C9D4" w:rsidR="00214202" w:rsidRDefault="00214202" w:rsidP="00790625">
      <w:pPr>
        <w:rPr>
          <w:sz w:val="24"/>
          <w:szCs w:val="24"/>
        </w:rPr>
      </w:pPr>
      <w:r w:rsidRPr="00214202">
        <w:rPr>
          <w:sz w:val="24"/>
          <w:szCs w:val="24"/>
        </w:rPr>
        <w:t>Retail crime continues to be a problem for our shops across the Western ward which is causing staff to feel unsafe whilst at work.</w:t>
      </w:r>
      <w:r w:rsidR="001F05F2">
        <w:rPr>
          <w:sz w:val="24"/>
          <w:szCs w:val="24"/>
        </w:rPr>
        <w:t xml:space="preserve"> </w:t>
      </w:r>
    </w:p>
    <w:p w14:paraId="0FD38C8E" w14:textId="41C3D8EF" w:rsidR="00B9348E" w:rsidRDefault="00D271C7" w:rsidP="00790625">
      <w:pPr>
        <w:rPr>
          <w:rFonts w:ascii="Aptos" w:eastAsia="Times New Roman" w:hAnsi="Aptos"/>
          <w:sz w:val="24"/>
          <w:szCs w:val="24"/>
        </w:rPr>
      </w:pPr>
      <w:r w:rsidRPr="00B55558">
        <w:rPr>
          <w:rFonts w:ascii="Arial" w:hAnsi="Arial" w:cs="Arial"/>
          <w:b/>
          <w:bCs/>
          <w:color w:val="1F2025"/>
          <w:sz w:val="24"/>
          <w:szCs w:val="24"/>
          <w:u w:val="single"/>
          <w:shd w:val="clear" w:color="auto" w:fill="FFFFFF"/>
        </w:rPr>
        <w:t>Actions</w:t>
      </w:r>
      <w:r w:rsidR="00790625" w:rsidRPr="00B55558">
        <w:rPr>
          <w:rFonts w:ascii="Arial" w:hAnsi="Arial" w:cs="Arial"/>
          <w:b/>
          <w:bCs/>
          <w:color w:val="1F2025"/>
          <w:sz w:val="24"/>
          <w:szCs w:val="24"/>
          <w:u w:val="single"/>
          <w:shd w:val="clear" w:color="auto" w:fill="FFFFFF"/>
        </w:rPr>
        <w:t xml:space="preserve"> </w:t>
      </w:r>
    </w:p>
    <w:p w14:paraId="3201C032" w14:textId="1CED3892" w:rsidR="001F05F2" w:rsidRPr="007A2F40" w:rsidRDefault="00B9348E" w:rsidP="001F05F2">
      <w:pPr>
        <w:rPr>
          <w:b/>
          <w:bCs/>
          <w:sz w:val="24"/>
          <w:szCs w:val="24"/>
          <w:u w:val="single"/>
        </w:rPr>
      </w:pPr>
      <w:r>
        <w:rPr>
          <w:rFonts w:ascii="Aptos" w:eastAsia="Times New Roman" w:hAnsi="Aptos"/>
          <w:sz w:val="24"/>
          <w:szCs w:val="24"/>
        </w:rPr>
        <w:t>Officer have been doing regular plain clothes patrols outside local stores and targeting those people who cause the shops and shoppers most harm</w:t>
      </w:r>
      <w:r w:rsidR="00D26E26">
        <w:rPr>
          <w:rFonts w:ascii="Aptos" w:eastAsia="Times New Roman" w:hAnsi="Aptos"/>
          <w:sz w:val="24"/>
          <w:szCs w:val="24"/>
        </w:rPr>
        <w:t xml:space="preserve">, </w:t>
      </w:r>
      <w:r w:rsidR="007A2F40">
        <w:rPr>
          <w:rFonts w:ascii="Aptos" w:eastAsia="Times New Roman" w:hAnsi="Aptos"/>
          <w:sz w:val="24"/>
          <w:szCs w:val="24"/>
        </w:rPr>
        <w:t>all</w:t>
      </w:r>
      <w:r w:rsidR="00D26E26">
        <w:rPr>
          <w:rFonts w:ascii="Aptos" w:eastAsia="Times New Roman" w:hAnsi="Aptos"/>
          <w:sz w:val="24"/>
          <w:szCs w:val="24"/>
        </w:rPr>
        <w:t xml:space="preserve"> stores on the beat and some close by are in a what-app group</w:t>
      </w:r>
      <w:r w:rsidR="004D7829">
        <w:rPr>
          <w:rFonts w:ascii="Aptos" w:eastAsia="Times New Roman" w:hAnsi="Aptos"/>
          <w:sz w:val="24"/>
          <w:szCs w:val="24"/>
        </w:rPr>
        <w:t>.</w:t>
      </w:r>
      <w:r w:rsidR="00D26E26">
        <w:rPr>
          <w:rFonts w:ascii="Aptos" w:eastAsia="Times New Roman" w:hAnsi="Aptos"/>
          <w:sz w:val="24"/>
          <w:szCs w:val="24"/>
        </w:rPr>
        <w:t xml:space="preserve"> </w:t>
      </w:r>
      <w:r w:rsidR="004D7829">
        <w:rPr>
          <w:rFonts w:ascii="Aptos" w:eastAsia="Times New Roman" w:hAnsi="Aptos"/>
          <w:sz w:val="24"/>
          <w:szCs w:val="24"/>
        </w:rPr>
        <w:t xml:space="preserve">Some </w:t>
      </w:r>
      <w:r w:rsidR="00E0373B">
        <w:rPr>
          <w:rFonts w:ascii="Aptos" w:eastAsia="Times New Roman" w:hAnsi="Aptos"/>
          <w:sz w:val="24"/>
          <w:szCs w:val="24"/>
        </w:rPr>
        <w:t xml:space="preserve">great results with </w:t>
      </w:r>
      <w:r w:rsidR="001F05F2">
        <w:t xml:space="preserve">prolific Shoplifters </w:t>
      </w:r>
      <w:r w:rsidR="001F05F2" w:rsidRPr="007A2F40">
        <w:rPr>
          <w:sz w:val="24"/>
          <w:szCs w:val="24"/>
        </w:rPr>
        <w:t>caught, 2 x shoplifters arrested and charged</w:t>
      </w:r>
      <w:r w:rsidR="007A2F40">
        <w:rPr>
          <w:sz w:val="24"/>
          <w:szCs w:val="24"/>
        </w:rPr>
        <w:t>.</w:t>
      </w:r>
      <w:r w:rsidR="001F05F2" w:rsidRPr="007A2F40">
        <w:rPr>
          <w:sz w:val="24"/>
          <w:szCs w:val="24"/>
        </w:rPr>
        <w:t xml:space="preserve"> </w:t>
      </w:r>
    </w:p>
    <w:p w14:paraId="602FAA56"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3</w:t>
      </w:r>
    </w:p>
    <w:p w14:paraId="61C7C1C6" w14:textId="77777777" w:rsidR="00214202" w:rsidRDefault="00214202" w:rsidP="00B55558">
      <w:pPr>
        <w:rPr>
          <w:sz w:val="24"/>
          <w:szCs w:val="24"/>
        </w:rPr>
      </w:pPr>
      <w:r w:rsidRPr="00214202">
        <w:rPr>
          <w:sz w:val="24"/>
          <w:szCs w:val="24"/>
        </w:rPr>
        <w:t>The community in the area of Styon Road, Keightley Road and Lamen Road tell us that youths are regularly causing Anti-Social Behaviour in and around the grassed Play area. Motorcycle gatherings causing excessive noise, Vandalism/damage to Property are regularly being reported.</w:t>
      </w:r>
    </w:p>
    <w:p w14:paraId="2207F38A" w14:textId="77777777" w:rsidR="00D777BB" w:rsidRDefault="00B55558" w:rsidP="00B55558">
      <w:pPr>
        <w:rPr>
          <w:rFonts w:ascii="Arial" w:hAnsi="Arial" w:cs="Arial"/>
          <w:b/>
          <w:bCs/>
          <w:color w:val="1F2025"/>
          <w:sz w:val="24"/>
          <w:szCs w:val="24"/>
          <w:u w:val="single"/>
          <w:shd w:val="clear" w:color="auto" w:fill="FFFFFF"/>
        </w:rPr>
      </w:pPr>
      <w:r w:rsidRPr="00B55558">
        <w:rPr>
          <w:rFonts w:ascii="Arial" w:hAnsi="Arial" w:cs="Arial"/>
          <w:b/>
          <w:bCs/>
          <w:color w:val="1F2025"/>
          <w:sz w:val="24"/>
          <w:szCs w:val="24"/>
          <w:u w:val="single"/>
          <w:shd w:val="clear" w:color="auto" w:fill="FFFFFF"/>
        </w:rPr>
        <w:t xml:space="preserve">Actions </w:t>
      </w:r>
    </w:p>
    <w:p w14:paraId="299963BF" w14:textId="204143D9" w:rsidR="00214202" w:rsidRPr="00B55558" w:rsidRDefault="009031AA" w:rsidP="00B55558">
      <w:pPr>
        <w:rPr>
          <w:rFonts w:ascii="Aptos" w:eastAsia="Times New Roman" w:hAnsi="Aptos"/>
          <w:sz w:val="24"/>
          <w:szCs w:val="24"/>
        </w:rPr>
      </w:pPr>
      <w:r>
        <w:rPr>
          <w:rFonts w:ascii="Aptos" w:eastAsia="Times New Roman" w:hAnsi="Aptos"/>
          <w:sz w:val="24"/>
          <w:szCs w:val="24"/>
        </w:rPr>
        <w:t xml:space="preserve">Since </w:t>
      </w:r>
      <w:r w:rsidR="00D777BB">
        <w:rPr>
          <w:rFonts w:ascii="Aptos" w:eastAsia="Times New Roman" w:hAnsi="Aptos"/>
          <w:sz w:val="24"/>
          <w:szCs w:val="24"/>
        </w:rPr>
        <w:t xml:space="preserve">Luke Westell council ASB officer </w:t>
      </w:r>
      <w:r>
        <w:rPr>
          <w:rFonts w:ascii="Aptos" w:eastAsia="Times New Roman" w:hAnsi="Aptos"/>
          <w:sz w:val="24"/>
          <w:szCs w:val="24"/>
        </w:rPr>
        <w:t xml:space="preserve">has issued </w:t>
      </w:r>
      <w:r w:rsidR="00B9348E">
        <w:rPr>
          <w:rFonts w:ascii="Aptos" w:eastAsia="Times New Roman" w:hAnsi="Aptos"/>
          <w:sz w:val="24"/>
          <w:szCs w:val="24"/>
        </w:rPr>
        <w:t xml:space="preserve">issuing </w:t>
      </w:r>
      <w:r w:rsidR="00214202" w:rsidRPr="00214202">
        <w:rPr>
          <w:rFonts w:ascii="Aptos" w:eastAsia="Times New Roman" w:hAnsi="Aptos"/>
          <w:sz w:val="24"/>
          <w:szCs w:val="24"/>
        </w:rPr>
        <w:t>warning letter</w:t>
      </w:r>
      <w:r w:rsidR="00B9348E">
        <w:rPr>
          <w:rFonts w:ascii="Aptos" w:eastAsia="Times New Roman" w:hAnsi="Aptos"/>
          <w:sz w:val="24"/>
          <w:szCs w:val="24"/>
        </w:rPr>
        <w:t xml:space="preserve">s to address on Styon Road &amp; Holmwood Drive </w:t>
      </w:r>
      <w:r>
        <w:rPr>
          <w:rFonts w:ascii="Aptos" w:eastAsia="Times New Roman" w:hAnsi="Aptos"/>
          <w:sz w:val="24"/>
          <w:szCs w:val="24"/>
        </w:rPr>
        <w:t xml:space="preserve">things have calmed down a little but will be still patrols and challenging </w:t>
      </w:r>
      <w:r w:rsidR="002F7FB2">
        <w:rPr>
          <w:rFonts w:ascii="Aptos" w:eastAsia="Times New Roman" w:hAnsi="Aptos"/>
          <w:sz w:val="24"/>
          <w:szCs w:val="24"/>
        </w:rPr>
        <w:t xml:space="preserve">any anti-social behaviour.  </w:t>
      </w:r>
    </w:p>
    <w:p w14:paraId="634D07B3" w14:textId="61D4B694" w:rsidR="00FF62CE" w:rsidRDefault="001A3178" w:rsidP="00FF62CE">
      <w:pPr>
        <w:spacing w:before="100" w:beforeAutospacing="1" w:after="100" w:afterAutospacing="1" w:line="300" w:lineRule="atLeast"/>
        <w:rPr>
          <w:rFonts w:ascii="Segoe UI" w:eastAsia="Times New Roman" w:hAnsi="Segoe UI" w:cs="Segoe UI"/>
          <w:sz w:val="21"/>
          <w:szCs w:val="21"/>
        </w:rPr>
      </w:pPr>
      <w:r>
        <w:rPr>
          <w:noProof/>
        </w:rPr>
        <w:lastRenderedPageBreak/>
        <mc:AlternateContent>
          <mc:Choice Requires="wpg">
            <w:drawing>
              <wp:inline distT="0" distB="0" distL="0" distR="0" wp14:anchorId="0CD9943F" wp14:editId="714826E9">
                <wp:extent cx="6301105" cy="351155"/>
                <wp:effectExtent l="0" t="0" r="4445" b="0"/>
                <wp:docPr id="1560619752" name="Group 1560619752"/>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778522889"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185788072" name="Rectangle 1185788072"/>
                        <wps:cNvSpPr/>
                        <wps:spPr>
                          <a:xfrm>
                            <a:off x="767684" y="872433"/>
                            <a:ext cx="5120557" cy="285778"/>
                          </a:xfrm>
                          <a:prstGeom prst="rect">
                            <a:avLst/>
                          </a:prstGeom>
                          <a:ln>
                            <a:noFill/>
                          </a:ln>
                        </wps:spPr>
                        <wps:txbx>
                          <w:txbxContent>
                            <w:p w14:paraId="71721132" w14:textId="3BABB338" w:rsidR="001A3178" w:rsidRDefault="00D47E79" w:rsidP="005A7157">
                              <w:pPr>
                                <w:jc w:val="center"/>
                                <w:rPr>
                                  <w:sz w:val="24"/>
                                  <w:szCs w:val="24"/>
                                </w:rPr>
                              </w:pPr>
                              <w:r>
                                <w:rPr>
                                  <w:rFonts w:ascii="Arial" w:eastAsia="Arial" w:hAnsi="Arial" w:cs="Arial"/>
                                  <w:b/>
                                  <w:color w:val="FFFFFF"/>
                                  <w:sz w:val="36"/>
                                </w:rPr>
                                <w:t xml:space="preserve">Bike Rider </w:t>
                              </w:r>
                              <w:r w:rsidR="005A7157">
                                <w:rPr>
                                  <w:rFonts w:ascii="Arial" w:eastAsia="Arial" w:hAnsi="Arial" w:cs="Arial"/>
                                  <w:b/>
                                  <w:color w:val="FFFFFF"/>
                                  <w:sz w:val="36"/>
                                </w:rPr>
                                <w:t>P</w:t>
                              </w:r>
                              <w:r>
                                <w:rPr>
                                  <w:rFonts w:ascii="Arial" w:eastAsia="Arial" w:hAnsi="Arial" w:cs="Arial"/>
                                  <w:b/>
                                  <w:color w:val="FFFFFF"/>
                                  <w:sz w:val="36"/>
                                </w:rPr>
                                <w:t>utting Child at ri</w:t>
                              </w:r>
                              <w:r w:rsidR="005A7157">
                                <w:rPr>
                                  <w:rFonts w:ascii="Arial" w:eastAsia="Arial" w:hAnsi="Arial" w:cs="Arial"/>
                                  <w:b/>
                                  <w:color w:val="FFFFFF"/>
                                  <w:sz w:val="36"/>
                                </w:rPr>
                                <w:t>sk</w:t>
                              </w:r>
                              <w:r>
                                <w:rPr>
                                  <w:rFonts w:ascii="Arial" w:eastAsia="Arial" w:hAnsi="Arial" w:cs="Arial"/>
                                  <w:b/>
                                  <w:color w:val="FFFFFF"/>
                                  <w:sz w:val="36"/>
                                </w:rPr>
                                <w:t xml:space="preserve">   </w:t>
                              </w:r>
                              <w:r w:rsidR="001A3178">
                                <w:rPr>
                                  <w:rFonts w:ascii="Arial" w:eastAsia="Arial" w:hAnsi="Arial" w:cs="Arial"/>
                                  <w:b/>
                                  <w:color w:val="FFFFFF"/>
                                  <w:sz w:val="36"/>
                                </w:rPr>
                                <w:t xml:space="preserve"> </w:t>
                              </w:r>
                            </w:p>
                            <w:p w14:paraId="400AA380" w14:textId="77777777" w:rsidR="001A3178" w:rsidRDefault="001A3178" w:rsidP="001A3178">
                              <w:pPr>
                                <w:jc w:val="both"/>
                              </w:pPr>
                            </w:p>
                          </w:txbxContent>
                        </wps:txbx>
                        <wps:bodyPr horzOverflow="overflow" vert="horz" lIns="0" tIns="0" rIns="0" bIns="0" rtlCol="0">
                          <a:noAutofit/>
                        </wps:bodyPr>
                      </wps:wsp>
                      <wps:wsp>
                        <wps:cNvPr id="748553961" name="Rectangle 748553961"/>
                        <wps:cNvSpPr/>
                        <wps:spPr>
                          <a:xfrm>
                            <a:off x="4092283" y="872433"/>
                            <a:ext cx="84523" cy="285778"/>
                          </a:xfrm>
                          <a:prstGeom prst="rect">
                            <a:avLst/>
                          </a:prstGeom>
                          <a:ln>
                            <a:noFill/>
                          </a:ln>
                        </wps:spPr>
                        <wps:txbx>
                          <w:txbxContent>
                            <w:p w14:paraId="74FFD0E6" w14:textId="77777777" w:rsidR="001A3178" w:rsidRDefault="001A3178" w:rsidP="001A3178">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0CD9943F" id="Group 1560619752" o:spid="_x0000_s1071"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">
                <v:shape id="Shape 217" o:spid="_x0000_s1072"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" path="m270904,l6543002,r,290322c6543002,322453,6421717,348487,6272112,348487l,348487,,58038c,26035,121285,,270904,xe" fillcolor="#003057" stroked="f" strokeweight="0">
                  <v:stroke miterlimit="83231f" joinstyle="miter"/>
                  <v:path arrowok="t" textboxrect="0,0,6543002,348487"/>
                </v:shape>
                <v:rect id="Rectangle 1185788072" o:spid="_x0000_s1073" style="position:absolute;left:7676;top:8724;width:5120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" filled="f" stroked="f">
                  <v:textbox inset="0,0,0,0">
                    <w:txbxContent>
                      <w:p w14:paraId="71721132" w14:textId="3BABB338" w:rsidR="001A3178" w:rsidRDefault="00D47E79" w:rsidP="005A7157">
                        <w:pPr>
                          <w:jc w:val="center"/>
                          <w:rPr>
                            <w:sz w:val="24"/>
                            <w:szCs w:val="24"/>
                          </w:rPr>
                        </w:pPr>
                        <w:r>
                          <w:rPr>
                            <w:rFonts w:ascii="Arial" w:eastAsia="Arial" w:hAnsi="Arial" w:cs="Arial"/>
                            <w:b/>
                            <w:color w:val="FFFFFF"/>
                            <w:sz w:val="36"/>
                          </w:rPr>
                          <w:t xml:space="preserve">Bike Rider </w:t>
                        </w:r>
                        <w:r w:rsidR="005A7157">
                          <w:rPr>
                            <w:rFonts w:ascii="Arial" w:eastAsia="Arial" w:hAnsi="Arial" w:cs="Arial"/>
                            <w:b/>
                            <w:color w:val="FFFFFF"/>
                            <w:sz w:val="36"/>
                          </w:rPr>
                          <w:t>P</w:t>
                        </w:r>
                        <w:r>
                          <w:rPr>
                            <w:rFonts w:ascii="Arial" w:eastAsia="Arial" w:hAnsi="Arial" w:cs="Arial"/>
                            <w:b/>
                            <w:color w:val="FFFFFF"/>
                            <w:sz w:val="36"/>
                          </w:rPr>
                          <w:t>utting Child at ri</w:t>
                        </w:r>
                        <w:r w:rsidR="005A7157">
                          <w:rPr>
                            <w:rFonts w:ascii="Arial" w:eastAsia="Arial" w:hAnsi="Arial" w:cs="Arial"/>
                            <w:b/>
                            <w:color w:val="FFFFFF"/>
                            <w:sz w:val="36"/>
                          </w:rPr>
                          <w:t>sk</w:t>
                        </w:r>
                        <w:r>
                          <w:rPr>
                            <w:rFonts w:ascii="Arial" w:eastAsia="Arial" w:hAnsi="Arial" w:cs="Arial"/>
                            <w:b/>
                            <w:color w:val="FFFFFF"/>
                            <w:sz w:val="36"/>
                          </w:rPr>
                          <w:t xml:space="preserve">   </w:t>
                        </w:r>
                        <w:r w:rsidR="001A3178">
                          <w:rPr>
                            <w:rFonts w:ascii="Arial" w:eastAsia="Arial" w:hAnsi="Arial" w:cs="Arial"/>
                            <w:b/>
                            <w:color w:val="FFFFFF"/>
                            <w:sz w:val="36"/>
                          </w:rPr>
                          <w:t xml:space="preserve"> </w:t>
                        </w:r>
                      </w:p>
                      <w:p w14:paraId="400AA380" w14:textId="77777777" w:rsidR="001A3178" w:rsidRDefault="001A3178" w:rsidP="001A3178">
                        <w:pPr>
                          <w:jc w:val="both"/>
                        </w:pPr>
                      </w:p>
                    </w:txbxContent>
                  </v:textbox>
                </v:rect>
                <v:rect id="Rectangle 748553961" o:spid="_x0000_s1074"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" filled="f" stroked="f">
                  <v:textbox inset="0,0,0,0">
                    <w:txbxContent>
                      <w:p w14:paraId="74FFD0E6" w14:textId="77777777" w:rsidR="001A3178" w:rsidRDefault="001A3178" w:rsidP="001A3178">
                        <w:r>
                          <w:rPr>
                            <w:rFonts w:ascii="Arial" w:eastAsia="Arial" w:hAnsi="Arial" w:cs="Arial"/>
                            <w:b/>
                            <w:color w:val="FF0000"/>
                            <w:sz w:val="36"/>
                          </w:rPr>
                          <w:t xml:space="preserve"> </w:t>
                        </w:r>
                      </w:p>
                    </w:txbxContent>
                  </v:textbox>
                </v:rect>
                <w10:anchorlock/>
              </v:group>
            </w:pict>
          </mc:Fallback>
        </mc:AlternateContent>
      </w:r>
    </w:p>
    <w:p w14:paraId="6E089D3B" w14:textId="386D327E" w:rsidR="00180DEE" w:rsidRDefault="009B773E" w:rsidP="00277819">
      <w:pPr>
        <w:pStyle w:val="NormalWeb"/>
      </w:pPr>
      <w:r>
        <w:rPr>
          <w:noProof/>
        </w:rPr>
        <w:drawing>
          <wp:anchor distT="0" distB="0" distL="114300" distR="114300" simplePos="0" relativeHeight="251727872" behindDoc="0" locked="0" layoutInCell="1" allowOverlap="1" wp14:anchorId="2D679540" wp14:editId="5514893C">
            <wp:simplePos x="0" y="0"/>
            <wp:positionH relativeFrom="column">
              <wp:posOffset>1482833</wp:posOffset>
            </wp:positionH>
            <wp:positionV relativeFrom="paragraph">
              <wp:posOffset>158817</wp:posOffset>
            </wp:positionV>
            <wp:extent cx="3490595" cy="3531870"/>
            <wp:effectExtent l="152400" t="152400" r="357505" b="354330"/>
            <wp:wrapSquare wrapText="bothSides"/>
            <wp:docPr id="317871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0595" cy="353187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35FE254" w14:textId="77777777" w:rsidR="00180DEE" w:rsidRDefault="00180DEE" w:rsidP="00277819">
      <w:pPr>
        <w:pStyle w:val="NormalWeb"/>
      </w:pPr>
    </w:p>
    <w:p w14:paraId="653EA7C4" w14:textId="77777777" w:rsidR="009B773E" w:rsidRDefault="009B773E" w:rsidP="00277819">
      <w:pPr>
        <w:pStyle w:val="NormalWeb"/>
      </w:pPr>
    </w:p>
    <w:p w14:paraId="188212B6" w14:textId="77777777" w:rsidR="009B773E" w:rsidRDefault="009B773E" w:rsidP="00277819">
      <w:pPr>
        <w:pStyle w:val="NormalWeb"/>
      </w:pPr>
    </w:p>
    <w:p w14:paraId="1C81BEF4" w14:textId="77777777" w:rsidR="009B773E" w:rsidRDefault="009B773E" w:rsidP="00277819">
      <w:pPr>
        <w:pStyle w:val="NormalWeb"/>
      </w:pPr>
    </w:p>
    <w:p w14:paraId="38B79822" w14:textId="77777777" w:rsidR="009B773E" w:rsidRDefault="009B773E" w:rsidP="00277819">
      <w:pPr>
        <w:pStyle w:val="NormalWeb"/>
      </w:pPr>
    </w:p>
    <w:p w14:paraId="13A1A578" w14:textId="77777777" w:rsidR="009B773E" w:rsidRDefault="009B773E" w:rsidP="00277819">
      <w:pPr>
        <w:pStyle w:val="NormalWeb"/>
      </w:pPr>
    </w:p>
    <w:p w14:paraId="62433DAC" w14:textId="77777777" w:rsidR="009B773E" w:rsidRDefault="009B773E" w:rsidP="00277819">
      <w:pPr>
        <w:pStyle w:val="NormalWeb"/>
      </w:pPr>
    </w:p>
    <w:p w14:paraId="0192C861" w14:textId="77777777" w:rsidR="009B773E" w:rsidRDefault="009B773E" w:rsidP="00277819">
      <w:pPr>
        <w:pStyle w:val="NormalWeb"/>
      </w:pPr>
    </w:p>
    <w:p w14:paraId="52743FCA" w14:textId="77777777" w:rsidR="009B773E" w:rsidRDefault="009B773E" w:rsidP="00277819">
      <w:pPr>
        <w:pStyle w:val="NormalWeb"/>
      </w:pPr>
    </w:p>
    <w:p w14:paraId="7155D40C" w14:textId="77777777" w:rsidR="009B773E" w:rsidRDefault="009B773E" w:rsidP="00277819">
      <w:pPr>
        <w:pStyle w:val="NormalWeb"/>
      </w:pPr>
    </w:p>
    <w:p w14:paraId="28027271" w14:textId="77777777" w:rsidR="009B773E" w:rsidRDefault="009B773E" w:rsidP="00277819">
      <w:pPr>
        <w:pStyle w:val="NormalWeb"/>
      </w:pPr>
    </w:p>
    <w:p w14:paraId="408807FF" w14:textId="77777777" w:rsidR="00E135FB" w:rsidRDefault="00D67B06" w:rsidP="00277819">
      <w:pPr>
        <w:pStyle w:val="NormalWeb"/>
        <w:rPr>
          <w:b/>
          <w:bCs/>
        </w:rPr>
      </w:pPr>
      <w:r w:rsidRPr="00D67B06">
        <w:rPr>
          <w:b/>
          <w:bCs/>
        </w:rPr>
        <w:t xml:space="preserve">Officers </w:t>
      </w:r>
      <w:r>
        <w:rPr>
          <w:b/>
          <w:bCs/>
        </w:rPr>
        <w:t>are looking for the ide</w:t>
      </w:r>
      <w:r w:rsidR="00D161F9">
        <w:rPr>
          <w:b/>
          <w:bCs/>
        </w:rPr>
        <w:t xml:space="preserve">ntification of the above male who has been seen on Rowanberry </w:t>
      </w:r>
      <w:r w:rsidR="00F16980">
        <w:rPr>
          <w:b/>
          <w:bCs/>
        </w:rPr>
        <w:t>Avenue, liberty Road</w:t>
      </w:r>
      <w:r w:rsidR="00D85CD1">
        <w:rPr>
          <w:b/>
          <w:bCs/>
        </w:rPr>
        <w:t>,</w:t>
      </w:r>
      <w:r w:rsidR="00F16980">
        <w:rPr>
          <w:b/>
          <w:bCs/>
        </w:rPr>
        <w:t xml:space="preserve"> </w:t>
      </w:r>
      <w:r w:rsidR="00D85CD1">
        <w:rPr>
          <w:b/>
          <w:bCs/>
        </w:rPr>
        <w:t>Dominion Road and the surrounding area. The rider is driving at speed</w:t>
      </w:r>
      <w:r w:rsidR="00DC3B5D">
        <w:rPr>
          <w:b/>
          <w:bCs/>
        </w:rPr>
        <w:t>, as well as driving an unregistered bike, with no Tax no</w:t>
      </w:r>
      <w:r w:rsidR="00823F6B">
        <w:rPr>
          <w:b/>
          <w:bCs/>
        </w:rPr>
        <w:t xml:space="preserve"> Mot and no insurance with no safety equipment. He is putting </w:t>
      </w:r>
      <w:r w:rsidR="009F7531">
        <w:rPr>
          <w:b/>
          <w:bCs/>
        </w:rPr>
        <w:t xml:space="preserve">a young child live at risk. </w:t>
      </w:r>
    </w:p>
    <w:p w14:paraId="1DDAC522" w14:textId="4AF352AF" w:rsidR="00F07A48" w:rsidRDefault="00F07A48" w:rsidP="00277819">
      <w:pPr>
        <w:pStyle w:val="NormalWeb"/>
        <w:rPr>
          <w:b/>
          <w:bCs/>
        </w:rPr>
      </w:pPr>
      <w:r>
        <w:rPr>
          <w:b/>
          <w:bCs/>
        </w:rPr>
        <w:t xml:space="preserve">Male is </w:t>
      </w:r>
      <w:r w:rsidR="00B57900">
        <w:rPr>
          <w:b/>
          <w:bCs/>
        </w:rPr>
        <w:t xml:space="preserve">described as a White male large build </w:t>
      </w:r>
      <w:r w:rsidR="00047B3C">
        <w:rPr>
          <w:b/>
          <w:bCs/>
        </w:rPr>
        <w:t xml:space="preserve">wearing a balaclava glasses </w:t>
      </w:r>
      <w:r w:rsidR="0093477F">
        <w:rPr>
          <w:b/>
          <w:bCs/>
        </w:rPr>
        <w:t xml:space="preserve">black t-shirt and short with white trainers </w:t>
      </w:r>
      <w:r w:rsidR="00B57900">
        <w:rPr>
          <w:b/>
          <w:bCs/>
        </w:rPr>
        <w:t xml:space="preserve"> </w:t>
      </w:r>
    </w:p>
    <w:p w14:paraId="32D0DC15" w14:textId="23EB8F9D" w:rsidR="00AE5918" w:rsidRDefault="00E135FB" w:rsidP="00277819">
      <w:pPr>
        <w:pStyle w:val="NormalWeb"/>
        <w:rPr>
          <w:b/>
          <w:bCs/>
        </w:rPr>
      </w:pPr>
      <w:r>
        <w:rPr>
          <w:b/>
          <w:bCs/>
        </w:rPr>
        <w:t xml:space="preserve">Local residences have complained and experience officer are concerned with the manor of driving. </w:t>
      </w:r>
      <w:r w:rsidR="00EB4900">
        <w:rPr>
          <w:b/>
          <w:bCs/>
        </w:rPr>
        <w:t xml:space="preserve">This situation is </w:t>
      </w:r>
      <w:r w:rsidR="002972E0">
        <w:rPr>
          <w:b/>
          <w:bCs/>
        </w:rPr>
        <w:t>too</w:t>
      </w:r>
      <w:r w:rsidR="00EB4900">
        <w:rPr>
          <w:b/>
          <w:bCs/>
        </w:rPr>
        <w:t xml:space="preserve"> </w:t>
      </w:r>
      <w:r w:rsidR="002972E0">
        <w:rPr>
          <w:b/>
          <w:bCs/>
        </w:rPr>
        <w:t>dangerous for</w:t>
      </w:r>
      <w:r w:rsidR="00EB4900">
        <w:rPr>
          <w:b/>
          <w:bCs/>
        </w:rPr>
        <w:t xml:space="preserve"> officers to follow</w:t>
      </w:r>
      <w:r w:rsidR="001D05CA">
        <w:rPr>
          <w:b/>
          <w:bCs/>
        </w:rPr>
        <w:t xml:space="preserve">, if you know who this person is and </w:t>
      </w:r>
      <w:r w:rsidR="00FD0B84">
        <w:rPr>
          <w:b/>
          <w:bCs/>
        </w:rPr>
        <w:t xml:space="preserve">were the vehicle is being </w:t>
      </w:r>
      <w:r w:rsidR="002972E0">
        <w:rPr>
          <w:b/>
          <w:bCs/>
        </w:rPr>
        <w:t>kept,</w:t>
      </w:r>
      <w:r w:rsidR="00FD0B84">
        <w:rPr>
          <w:b/>
          <w:bCs/>
        </w:rPr>
        <w:t xml:space="preserve"> please contact </w:t>
      </w:r>
      <w:r w:rsidR="002972E0" w:rsidRPr="002972E0">
        <w:rPr>
          <w:b/>
          <w:bCs/>
        </w:rPr>
        <w:t xml:space="preserve">Andy Brown (6083) </w:t>
      </w:r>
      <w:hyperlink r:id="rId10" w:history="1">
        <w:r w:rsidR="00AE5918" w:rsidRPr="005172CC">
          <w:rPr>
            <w:rStyle w:val="Hyperlink"/>
            <w:b/>
            <w:bCs/>
          </w:rPr>
          <w:t>andrew.brown@leics.police.uk</w:t>
        </w:r>
      </w:hyperlink>
    </w:p>
    <w:p w14:paraId="09981355" w14:textId="1921851D" w:rsidR="00AE5918" w:rsidRDefault="008A40BF" w:rsidP="00277819">
      <w:pPr>
        <w:pStyle w:val="NormalWeb"/>
        <w:rPr>
          <w:b/>
          <w:bCs/>
        </w:rPr>
      </w:pPr>
      <w:r w:rsidRPr="00CF426F">
        <w:rPr>
          <w:b/>
          <w:bCs/>
          <w:noProof/>
        </w:rPr>
        <w:drawing>
          <wp:anchor distT="0" distB="0" distL="114300" distR="114300" simplePos="0" relativeHeight="251728896" behindDoc="0" locked="0" layoutInCell="1" allowOverlap="1" wp14:anchorId="6C66C52C" wp14:editId="236C5D9B">
            <wp:simplePos x="0" y="0"/>
            <wp:positionH relativeFrom="column">
              <wp:posOffset>2769150</wp:posOffset>
            </wp:positionH>
            <wp:positionV relativeFrom="paragraph">
              <wp:posOffset>5032</wp:posOffset>
            </wp:positionV>
            <wp:extent cx="3286584" cy="1190791"/>
            <wp:effectExtent l="0" t="0" r="9525" b="9525"/>
            <wp:wrapSquare wrapText="bothSides"/>
            <wp:docPr id="22499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95254" name=""/>
                    <pic:cNvPicPr/>
                  </pic:nvPicPr>
                  <pic:blipFill>
                    <a:blip r:embed="rId11">
                      <a:extLst>
                        <a:ext uri="{28A0092B-C50C-407E-A947-70E740481C1C}">
                          <a14:useLocalDpi xmlns:a14="http://schemas.microsoft.com/office/drawing/2010/main" val="0"/>
                        </a:ext>
                      </a:extLst>
                    </a:blip>
                    <a:stretch>
                      <a:fillRect/>
                    </a:stretch>
                  </pic:blipFill>
                  <pic:spPr>
                    <a:xfrm>
                      <a:off x="0" y="0"/>
                      <a:ext cx="3286584" cy="1190791"/>
                    </a:xfrm>
                    <a:prstGeom prst="rect">
                      <a:avLst/>
                    </a:prstGeom>
                  </pic:spPr>
                </pic:pic>
              </a:graphicData>
            </a:graphic>
            <wp14:sizeRelH relativeFrom="page">
              <wp14:pctWidth>0</wp14:pctWidth>
            </wp14:sizeRelH>
            <wp14:sizeRelV relativeFrom="page">
              <wp14:pctHeight>0</wp14:pctHeight>
            </wp14:sizeRelV>
          </wp:anchor>
        </w:drawing>
      </w:r>
      <w:r w:rsidR="00AE5918">
        <w:rPr>
          <w:b/>
          <w:bCs/>
        </w:rPr>
        <w:t xml:space="preserve">Or contact Crimestoppers on </w:t>
      </w:r>
    </w:p>
    <w:p w14:paraId="32E53715" w14:textId="1DBDA51E" w:rsidR="00FA5047" w:rsidRDefault="00FA5047" w:rsidP="00277819">
      <w:pPr>
        <w:pStyle w:val="NormalWeb"/>
        <w:rPr>
          <w:b/>
          <w:bCs/>
        </w:rPr>
      </w:pPr>
    </w:p>
    <w:p w14:paraId="06E8CFF4" w14:textId="385E6A51" w:rsidR="00FA5047" w:rsidRDefault="00FA5047" w:rsidP="00277819">
      <w:pPr>
        <w:pStyle w:val="NormalWeb"/>
        <w:rPr>
          <w:b/>
          <w:bCs/>
        </w:rPr>
      </w:pPr>
    </w:p>
    <w:p w14:paraId="09C975CA" w14:textId="05738615" w:rsidR="00FA5047" w:rsidRDefault="00FA5047" w:rsidP="00277819">
      <w:pPr>
        <w:pStyle w:val="NormalWeb"/>
        <w:rPr>
          <w:b/>
          <w:bCs/>
        </w:rPr>
      </w:pPr>
    </w:p>
    <w:p w14:paraId="18584135" w14:textId="2DFD87D3" w:rsidR="008D3E51" w:rsidRPr="00F433CA" w:rsidRDefault="008D3E51" w:rsidP="008D3E51">
      <w:pPr>
        <w:pStyle w:val="NormalWeb"/>
        <w:jc w:val="center"/>
        <w:rPr>
          <w:b/>
          <w:bCs/>
          <w:sz w:val="32"/>
          <w:szCs w:val="32"/>
          <w:u w:val="single"/>
        </w:rPr>
      </w:pPr>
      <w:r w:rsidRPr="00F433CA">
        <w:rPr>
          <w:b/>
          <w:bCs/>
          <w:noProof/>
          <w:sz w:val="32"/>
          <w:szCs w:val="32"/>
          <w:u w:val="single"/>
        </w:rPr>
        <w:drawing>
          <wp:anchor distT="0" distB="0" distL="114300" distR="114300" simplePos="0" relativeHeight="251735040" behindDoc="0" locked="0" layoutInCell="1" allowOverlap="1" wp14:anchorId="7EC049AE" wp14:editId="40B69E13">
            <wp:simplePos x="0" y="0"/>
            <wp:positionH relativeFrom="margin">
              <wp:posOffset>58051</wp:posOffset>
            </wp:positionH>
            <wp:positionV relativeFrom="paragraph">
              <wp:posOffset>63120</wp:posOffset>
            </wp:positionV>
            <wp:extent cx="2276475" cy="1517015"/>
            <wp:effectExtent l="0" t="0" r="9525" b="6985"/>
            <wp:wrapSquare wrapText="bothSides"/>
            <wp:docPr id="20211598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6475" cy="1517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33CA">
        <w:rPr>
          <w:b/>
          <w:bCs/>
          <w:sz w:val="32"/>
          <w:szCs w:val="32"/>
          <w:u w:val="single"/>
        </w:rPr>
        <w:t>Crime &amp; ASB You could lose your property</w:t>
      </w:r>
    </w:p>
    <w:p w14:paraId="738DD753" w14:textId="72506D29" w:rsidR="002728E1" w:rsidRDefault="002728E1" w:rsidP="008D3E51">
      <w:pPr>
        <w:pStyle w:val="NormalWeb"/>
        <w:jc w:val="center"/>
        <w:rPr>
          <w:b/>
          <w:bCs/>
        </w:rPr>
      </w:pPr>
      <w:r w:rsidRPr="002728E1">
        <w:rPr>
          <w:b/>
          <w:bCs/>
        </w:rPr>
        <w:t xml:space="preserve">Full closure order obtained for 9 </w:t>
      </w:r>
      <w:proofErr w:type="spellStart"/>
      <w:r w:rsidRPr="002728E1">
        <w:rPr>
          <w:b/>
          <w:bCs/>
        </w:rPr>
        <w:t>Chainama</w:t>
      </w:r>
      <w:proofErr w:type="spellEnd"/>
      <w:r w:rsidRPr="002728E1">
        <w:rPr>
          <w:b/>
          <w:bCs/>
        </w:rPr>
        <w:t xml:space="preserve"> Close, PC's Dave and Georgia have assisted the housing officer with the eviction and taken full possession.</w:t>
      </w:r>
    </w:p>
    <w:p w14:paraId="5673C78F" w14:textId="5DD1FF19" w:rsidR="00904C76" w:rsidRPr="002728E1" w:rsidRDefault="004F5FB7" w:rsidP="008D3E51">
      <w:pPr>
        <w:pStyle w:val="NormalWeb"/>
        <w:jc w:val="center"/>
        <w:rPr>
          <w:b/>
          <w:bCs/>
        </w:rPr>
      </w:pPr>
      <w:r>
        <w:rPr>
          <w:b/>
          <w:bCs/>
        </w:rPr>
        <w:t>Hopefully local residence can have a better qu</w:t>
      </w:r>
      <w:r w:rsidR="00716B66">
        <w:rPr>
          <w:b/>
          <w:bCs/>
        </w:rPr>
        <w:t xml:space="preserve">ality </w:t>
      </w:r>
      <w:r>
        <w:rPr>
          <w:b/>
          <w:bCs/>
        </w:rPr>
        <w:t xml:space="preserve">of life </w:t>
      </w:r>
    </w:p>
    <w:p w14:paraId="238A8D61" w14:textId="40DA4C80" w:rsidR="002728E1" w:rsidRPr="002728E1" w:rsidRDefault="002728E1" w:rsidP="002728E1">
      <w:pPr>
        <w:pStyle w:val="NormalWeb"/>
        <w:rPr>
          <w:b/>
          <w:bCs/>
        </w:rPr>
      </w:pPr>
    </w:p>
    <w:p w14:paraId="313D2110" w14:textId="57390E84" w:rsidR="00B268FA" w:rsidRDefault="00552A00" w:rsidP="00F238FF">
      <w:pPr>
        <w:pStyle w:val="NormalWeb"/>
      </w:pPr>
      <w:r>
        <w:rPr>
          <w:b/>
          <w:bCs/>
        </w:rPr>
        <w:lastRenderedPageBreak/>
        <w:t xml:space="preserve"> </w:t>
      </w:r>
      <w:r w:rsidR="00DF3D9E">
        <w:rPr>
          <w:noProof/>
        </w:rPr>
        <mc:AlternateContent>
          <mc:Choice Requires="wpg">
            <w:drawing>
              <wp:inline distT="0" distB="0" distL="0" distR="0" wp14:anchorId="6EF8548E" wp14:editId="655752E6">
                <wp:extent cx="6543002" cy="538650"/>
                <wp:effectExtent l="0" t="0" r="0" b="0"/>
                <wp:docPr id="2747" name="Group 2747"/>
                <wp:cNvGraphicFramePr/>
                <a:graphic xmlns:a="http://schemas.openxmlformats.org/drawingml/2006/main">
                  <a:graphicData uri="http://schemas.microsoft.com/office/word/2010/wordprocessingGroup">
                    <wpg:wgp>
                      <wpg:cNvGrpSpPr/>
                      <wpg:grpSpPr>
                        <a:xfrm>
                          <a:off x="0" y="0"/>
                          <a:ext cx="6543002" cy="538650"/>
                          <a:chOff x="0" y="793116"/>
                          <a:chExt cx="6543002" cy="365095"/>
                        </a:xfrm>
                      </wpg:grpSpPr>
                      <wps:wsp>
                        <wps:cNvPr id="217"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18" name="Rectangle 218"/>
                        <wps:cNvSpPr/>
                        <wps:spPr>
                          <a:xfrm>
                            <a:off x="90894" y="872433"/>
                            <a:ext cx="5317625" cy="285778"/>
                          </a:xfrm>
                          <a:prstGeom prst="rect">
                            <a:avLst/>
                          </a:prstGeom>
                          <a:ln>
                            <a:noFill/>
                          </a:ln>
                        </wps:spPr>
                        <wps:txbx>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wps:txbx>
                        <wps:bodyPr horzOverflow="overflow" vert="horz" lIns="0" tIns="0" rIns="0" bIns="0" rtlCol="0">
                          <a:noAutofit/>
                        </wps:bodyPr>
                      </wps:wsp>
                      <wps:wsp>
                        <wps:cNvPr id="219" name="Rectangle 219"/>
                        <wps:cNvSpPr/>
                        <wps:spPr>
                          <a:xfrm>
                            <a:off x="4092283" y="872433"/>
                            <a:ext cx="84523" cy="285778"/>
                          </a:xfrm>
                          <a:prstGeom prst="rect">
                            <a:avLst/>
                          </a:prstGeom>
                          <a:ln>
                            <a:noFill/>
                          </a:ln>
                        </wps:spPr>
                        <wps:txbx>
                          <w:txbxContent>
                            <w:p w14:paraId="045145A3"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6EF8548E" id="Group 2747" o:spid="_x0000_s1075" style="width:515.2pt;height:42.4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">
                <v:shape id="Shape 217" o:spid="_x0000_s1076"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" path="m270904,l6543002,r,290322c6543002,322453,6421717,348487,6272112,348487l,348487,,58038c,26035,121285,,270904,xe" fillcolor="#003057" stroked="f" strokeweight="0">
                  <v:stroke miterlimit="83231f" joinstyle="miter"/>
                  <v:path arrowok="t" textboxrect="0,0,6543002,348487"/>
                </v:shape>
                <v:rect id="Rectangle 218" o:spid="_x0000_s1077" style="position:absolute;left:908;top:8724;width:5317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v:textbox>
                </v:rect>
                <v:rect id="Rectangle 219" o:spid="_x0000_s1078"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045145A3" w14:textId="77777777" w:rsidR="00B268FA" w:rsidRDefault="00DF3D9E">
                        <w:r>
                          <w:rPr>
                            <w:rFonts w:ascii="Arial" w:eastAsia="Arial" w:hAnsi="Arial" w:cs="Arial"/>
                            <w:b/>
                            <w:color w:val="FF0000"/>
                            <w:sz w:val="36"/>
                          </w:rPr>
                          <w:t xml:space="preserve"> </w:t>
                        </w:r>
                      </w:p>
                    </w:txbxContent>
                  </v:textbox>
                </v:rect>
                <w10:anchorlock/>
              </v:group>
            </w:pict>
          </mc:Fallback>
        </mc:AlternateContent>
      </w:r>
    </w:p>
    <w:p w14:paraId="2157E03E" w14:textId="77777777" w:rsidR="00942BA4" w:rsidRPr="00942BA4" w:rsidRDefault="00942BA4" w:rsidP="00942BA4">
      <w:pPr>
        <w:spacing w:after="0"/>
        <w:ind w:left="142"/>
      </w:pPr>
      <w:r w:rsidRPr="00942BA4">
        <w:t xml:space="preserve">Beat Surgery at New Parks Salvation Army </w:t>
      </w:r>
      <w:proofErr w:type="spellStart"/>
      <w:r w:rsidRPr="00942BA4">
        <w:t>Center</w:t>
      </w:r>
      <w:proofErr w:type="spellEnd"/>
      <w:r w:rsidRPr="00942BA4">
        <w:t>.</w:t>
      </w:r>
    </w:p>
    <w:p w14:paraId="43426CFC" w14:textId="77777777" w:rsidR="00942BA4" w:rsidRPr="00942BA4" w:rsidRDefault="00942BA4" w:rsidP="00942BA4">
      <w:pPr>
        <w:spacing w:after="0"/>
        <w:ind w:left="142"/>
      </w:pPr>
      <w:r w:rsidRPr="00942BA4">
        <w:t>11:00AM - 12:00PM, Thu 01 October 2026</w:t>
      </w:r>
    </w:p>
    <w:p w14:paraId="665BDDCE" w14:textId="77777777" w:rsidR="00942BA4" w:rsidRPr="00942BA4" w:rsidRDefault="00942BA4" w:rsidP="00942BA4">
      <w:pPr>
        <w:spacing w:after="0"/>
        <w:ind w:left="142"/>
      </w:pPr>
      <w:r w:rsidRPr="00942BA4">
        <w:t>New Parks Salvation Army Centre, 330 Aikman Ave, New Parks, Leicester LE3 9PW</w:t>
      </w:r>
    </w:p>
    <w:p w14:paraId="1910A4E1" w14:textId="77777777" w:rsidR="00942BA4" w:rsidRDefault="00942BA4" w:rsidP="00942BA4">
      <w:pPr>
        <w:spacing w:after="0"/>
        <w:ind w:left="142"/>
      </w:pPr>
    </w:p>
    <w:p w14:paraId="0D87BA28" w14:textId="240CC5E5" w:rsidR="00942BA4" w:rsidRPr="00942BA4" w:rsidRDefault="00942BA4" w:rsidP="00942BA4">
      <w:pPr>
        <w:spacing w:after="0"/>
        <w:ind w:left="142"/>
      </w:pPr>
      <w:r w:rsidRPr="00942BA4">
        <w:t>NP Steering Group</w:t>
      </w:r>
    </w:p>
    <w:p w14:paraId="2AFD4E80" w14:textId="77777777" w:rsidR="00942BA4" w:rsidRPr="00942BA4" w:rsidRDefault="00942BA4" w:rsidP="00942BA4">
      <w:pPr>
        <w:spacing w:after="0"/>
        <w:ind w:left="142"/>
      </w:pPr>
      <w:r w:rsidRPr="00942BA4">
        <w:t>12:00PM - 3:00PM, Wed 07 October 2026</w:t>
      </w:r>
    </w:p>
    <w:p w14:paraId="52B9404B" w14:textId="77777777" w:rsidR="00942BA4" w:rsidRPr="00942BA4" w:rsidRDefault="00942BA4" w:rsidP="00942BA4">
      <w:pPr>
        <w:spacing w:after="0"/>
        <w:ind w:left="142"/>
      </w:pPr>
      <w:r w:rsidRPr="00942BA4">
        <w:t>Team HUB St Oswalds Road New Parks</w:t>
      </w:r>
    </w:p>
    <w:p w14:paraId="17811436" w14:textId="77777777" w:rsidR="00942BA4" w:rsidRDefault="00942BA4" w:rsidP="00942BA4">
      <w:pPr>
        <w:spacing w:after="0"/>
        <w:ind w:left="142"/>
      </w:pPr>
    </w:p>
    <w:p w14:paraId="7DA2FC06" w14:textId="45E2591A" w:rsidR="00942BA4" w:rsidRPr="00942BA4" w:rsidRDefault="00942BA4" w:rsidP="00942BA4">
      <w:pPr>
        <w:spacing w:after="0"/>
        <w:ind w:left="142"/>
      </w:pPr>
      <w:r w:rsidRPr="00942BA4">
        <w:t>Beat Surgery New Parks Library</w:t>
      </w:r>
    </w:p>
    <w:p w14:paraId="70AB69FD" w14:textId="77777777" w:rsidR="00942BA4" w:rsidRPr="00942BA4" w:rsidRDefault="00942BA4" w:rsidP="00942BA4">
      <w:pPr>
        <w:spacing w:after="0"/>
        <w:ind w:left="142"/>
      </w:pPr>
      <w:r w:rsidRPr="00942BA4">
        <w:t>11:00AM - 12:00PM, Tue 13 October 2026</w:t>
      </w:r>
    </w:p>
    <w:p w14:paraId="7B0DF9D4" w14:textId="77777777" w:rsidR="00942BA4" w:rsidRPr="00942BA4" w:rsidRDefault="00942BA4" w:rsidP="00942BA4">
      <w:pPr>
        <w:spacing w:after="0"/>
        <w:ind w:left="142"/>
      </w:pPr>
      <w:r w:rsidRPr="00942BA4">
        <w:t>321 Aikman Avenue</w:t>
      </w:r>
    </w:p>
    <w:p w14:paraId="3EDE65ED" w14:textId="77777777" w:rsidR="00942BA4" w:rsidRDefault="00942BA4" w:rsidP="00942BA4">
      <w:pPr>
        <w:spacing w:after="0"/>
        <w:ind w:left="142"/>
      </w:pPr>
    </w:p>
    <w:p w14:paraId="568F3AA4" w14:textId="446A58D3" w:rsidR="00942BA4" w:rsidRPr="00942BA4" w:rsidRDefault="00942BA4" w:rsidP="00942BA4">
      <w:pPr>
        <w:spacing w:after="0"/>
        <w:ind w:left="142"/>
      </w:pPr>
      <w:r w:rsidRPr="00942BA4">
        <w:t>Beat Surgery at One Stop Shop on Stephenson Drive</w:t>
      </w:r>
    </w:p>
    <w:p w14:paraId="4FC97F57" w14:textId="77777777" w:rsidR="00942BA4" w:rsidRPr="00942BA4" w:rsidRDefault="00942BA4" w:rsidP="00942BA4">
      <w:pPr>
        <w:spacing w:after="0"/>
        <w:ind w:left="142"/>
      </w:pPr>
      <w:r w:rsidRPr="00942BA4">
        <w:t>11:00AM - 12:00PM, Mon 19 October 2026</w:t>
      </w:r>
    </w:p>
    <w:p w14:paraId="00271DAD" w14:textId="77777777" w:rsidR="00942BA4" w:rsidRPr="00942BA4" w:rsidRDefault="00942BA4" w:rsidP="00942BA4">
      <w:pPr>
        <w:spacing w:after="0"/>
        <w:ind w:left="142"/>
      </w:pPr>
      <w:r w:rsidRPr="00942BA4">
        <w:t>One Stop Shop, 155 Stephenson Drive, Leicester</w:t>
      </w:r>
    </w:p>
    <w:p w14:paraId="6B5A3889" w14:textId="77777777" w:rsidR="00942BA4" w:rsidRDefault="00942BA4" w:rsidP="00942BA4">
      <w:pPr>
        <w:spacing w:after="0"/>
        <w:ind w:left="142"/>
      </w:pPr>
    </w:p>
    <w:p w14:paraId="568D007D" w14:textId="2739B179" w:rsidR="00942BA4" w:rsidRPr="00942BA4" w:rsidRDefault="00942BA4" w:rsidP="00942BA4">
      <w:pPr>
        <w:spacing w:after="0"/>
        <w:ind w:left="142"/>
      </w:pPr>
      <w:r w:rsidRPr="00942BA4">
        <w:t xml:space="preserve">Beat Surgery at New Parks Salvation Army </w:t>
      </w:r>
      <w:proofErr w:type="spellStart"/>
      <w:r w:rsidRPr="00942BA4">
        <w:t>Center</w:t>
      </w:r>
      <w:proofErr w:type="spellEnd"/>
      <w:r w:rsidRPr="00942BA4">
        <w:t>.</w:t>
      </w:r>
    </w:p>
    <w:p w14:paraId="7A589924" w14:textId="77777777" w:rsidR="00942BA4" w:rsidRPr="00942BA4" w:rsidRDefault="00942BA4" w:rsidP="00942BA4">
      <w:pPr>
        <w:spacing w:after="0"/>
        <w:ind w:left="142"/>
      </w:pPr>
      <w:r w:rsidRPr="00942BA4">
        <w:t>11:00AM - 12:00PM, Wed 04 November 2026</w:t>
      </w:r>
    </w:p>
    <w:p w14:paraId="33F80333" w14:textId="77777777" w:rsidR="00942BA4" w:rsidRPr="00942BA4" w:rsidRDefault="00942BA4" w:rsidP="00942BA4">
      <w:pPr>
        <w:spacing w:after="0"/>
        <w:ind w:left="142"/>
      </w:pPr>
      <w:r w:rsidRPr="00942BA4">
        <w:t>New Parks Salvation Army Centre, 330 Aikman Ave, New Parks, Leicester LE3 9PW</w:t>
      </w:r>
    </w:p>
    <w:p w14:paraId="07C68BF0" w14:textId="77777777" w:rsidR="00942BA4" w:rsidRDefault="00942BA4" w:rsidP="00942BA4">
      <w:pPr>
        <w:spacing w:after="0"/>
        <w:ind w:left="142"/>
      </w:pPr>
    </w:p>
    <w:p w14:paraId="3485A9CE" w14:textId="77777777" w:rsidR="005C6774" w:rsidRDefault="005C6774" w:rsidP="00603F1D">
      <w:pPr>
        <w:spacing w:after="0"/>
        <w:ind w:left="142"/>
        <w:jc w:val="center"/>
        <w:rPr>
          <w:b/>
          <w:sz w:val="28"/>
          <w:szCs w:val="28"/>
          <w:u w:val="single"/>
        </w:rPr>
      </w:pPr>
    </w:p>
    <w:p w14:paraId="70E2D64F" w14:textId="77777777" w:rsidR="00C341FC" w:rsidRPr="00C341FC" w:rsidRDefault="00C341FC" w:rsidP="00C341FC">
      <w:pPr>
        <w:jc w:val="center"/>
        <w:rPr>
          <w:b/>
          <w:bCs/>
          <w:sz w:val="36"/>
          <w:szCs w:val="36"/>
          <w:u w:val="single"/>
        </w:rPr>
      </w:pPr>
      <w:r w:rsidRPr="00C341FC">
        <w:rPr>
          <w:b/>
          <w:bCs/>
          <w:sz w:val="36"/>
          <w:szCs w:val="36"/>
        </w:rPr>
        <w:t>#NeighbourhoodPolicing #SaferStreets #WesternWard</w:t>
      </w:r>
    </w:p>
    <w:p w14:paraId="3B7C6367" w14:textId="2B940F1E" w:rsidR="002B487B" w:rsidRDefault="002B487B" w:rsidP="00603F1D">
      <w:pPr>
        <w:pStyle w:val="NormalWeb"/>
      </w:pPr>
      <w:r>
        <w:rPr>
          <w:noProof/>
        </w:rPr>
        <mc:AlternateContent>
          <mc:Choice Requires="wpg">
            <w:drawing>
              <wp:inline distT="0" distB="0" distL="0" distR="0" wp14:anchorId="5CE1AEEA" wp14:editId="63BE5233">
                <wp:extent cx="6301105" cy="351155"/>
                <wp:effectExtent l="0" t="0" r="4445" b="0"/>
                <wp:docPr id="2819" name="Group 2819"/>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2820"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21" name="Rectangle 2821"/>
                        <wps:cNvSpPr/>
                        <wps:spPr>
                          <a:xfrm>
                            <a:off x="90894" y="872433"/>
                            <a:ext cx="6331442" cy="285778"/>
                          </a:xfrm>
                          <a:prstGeom prst="rect">
                            <a:avLst/>
                          </a:prstGeom>
                          <a:ln>
                            <a:noFill/>
                          </a:ln>
                        </wps:spPr>
                        <wps:txbx>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13" w:tgtFrame="_blank" w:history="1">
                                <w:r w:rsidRPr="00541CDC">
                                  <w:rPr>
                                    <w:rStyle w:val="Hyperlink"/>
                                    <w:rFonts w:ascii="Arial" w:eastAsia="Arial" w:hAnsi="Arial" w:cs="Arial"/>
                                    <w:b/>
                                    <w:sz w:val="36"/>
                                  </w:rPr>
                                  <w:t>@LPWestLeicester</w:t>
                                </w:r>
                              </w:hyperlink>
                            </w:p>
                          </w:txbxContent>
                        </wps:txbx>
                        <wps:bodyPr horzOverflow="overflow" vert="horz" lIns="0" tIns="0" rIns="0" bIns="0" rtlCol="0">
                          <a:noAutofit/>
                        </wps:bodyPr>
                      </wps:wsp>
                      <wps:wsp>
                        <wps:cNvPr id="2822" name="Rectangle 2822"/>
                        <wps:cNvSpPr/>
                        <wps:spPr>
                          <a:xfrm>
                            <a:off x="4092283" y="872433"/>
                            <a:ext cx="84523" cy="285778"/>
                          </a:xfrm>
                          <a:prstGeom prst="rect">
                            <a:avLst/>
                          </a:prstGeom>
                          <a:ln>
                            <a:noFill/>
                          </a:ln>
                        </wps:spPr>
                        <wps:txbx>
                          <w:txbxContent>
                            <w:p w14:paraId="4403E82C" w14:textId="77777777" w:rsidR="002B487B" w:rsidRDefault="002B487B" w:rsidP="002B487B">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5CE1AEEA" id="Group 2819" o:spid="_x0000_s1079"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">
                <v:shape id="Shape 217" o:spid="_x0000_s1080"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" path="m270904,l6543002,r,290322c6543002,322453,6421717,348487,6272112,348487l,348487,,58038c,26035,121285,,270904,xe" fillcolor="#003057" stroked="f" strokeweight="0">
                  <v:stroke miterlimit="83231f" joinstyle="miter"/>
                  <v:path arrowok="t" textboxrect="0,0,6543002,348487"/>
                </v:shape>
                <v:rect id="Rectangle 2821" o:spid="_x0000_s1081" style="position:absolute;left:908;top:8724;width:6331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ndQ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kxlc34QnIJcXAAAA//8DAFBLAQItABQABgAIAAAAIQDb4fbL7gAAAIUBAAATAAAAAAAA&#10;AAAAAAAAAAAAAABbQ29udGVudF9UeXBlc10ueG1sUEsBAi0AFAAGAAgAAAAhAFr0LFu/AAAAFQEA&#10;AAsAAAAAAAAAAAAAAAAAHwEAAF9yZWxzLy5yZWxzUEsBAi0AFAAGAAgAAAAhAMImd1DHAAAA3QAA&#10;AA8AAAAAAAAAAAAAAAAABwIAAGRycy9kb3ducmV2LnhtbFBLBQYAAAAAAwADALcAAAD7AgAAAAA=&#10;" filled="f" stroked="f">
                  <v:textbox inset="0,0,0,0">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14" w:tgtFrame="_blank" w:history="1">
                          <w:r w:rsidRPr="00541CDC">
                            <w:rPr>
                              <w:rStyle w:val="Hyperlink"/>
                              <w:rFonts w:ascii="Arial" w:eastAsia="Arial" w:hAnsi="Arial" w:cs="Arial"/>
                              <w:b/>
                              <w:sz w:val="36"/>
                            </w:rPr>
                            <w:t>@LPWestLeicester</w:t>
                          </w:r>
                        </w:hyperlink>
                      </w:p>
                    </w:txbxContent>
                  </v:textbox>
                </v:rect>
                <v:rect id="Rectangle 2822" o:spid="_x0000_s1082"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" filled="f" stroked="f">
                  <v:textbox inset="0,0,0,0">
                    <w:txbxContent>
                      <w:p w14:paraId="4403E82C" w14:textId="77777777" w:rsidR="002B487B" w:rsidRDefault="002B487B" w:rsidP="002B487B">
                        <w:r>
                          <w:rPr>
                            <w:rFonts w:ascii="Arial" w:eastAsia="Arial" w:hAnsi="Arial" w:cs="Arial"/>
                            <w:b/>
                            <w:color w:val="FF0000"/>
                            <w:sz w:val="36"/>
                          </w:rPr>
                          <w:t xml:space="preserve"> </w:t>
                        </w:r>
                      </w:p>
                    </w:txbxContent>
                  </v:textbox>
                </v:rect>
                <w10:anchorlock/>
              </v:group>
            </w:pict>
          </mc:Fallback>
        </mc:AlternateContent>
      </w:r>
    </w:p>
    <w:p w14:paraId="3290BCDF" w14:textId="3BB7D3F2" w:rsidR="00035354" w:rsidRDefault="00541CDC">
      <w:pPr>
        <w:spacing w:after="0"/>
        <w:ind w:left="142"/>
      </w:pPr>
      <w:r>
        <w:rPr>
          <w:noProof/>
        </w:rPr>
        <w:drawing>
          <wp:inline distT="0" distB="0" distL="0" distR="0" wp14:anchorId="0EF9156F" wp14:editId="164AAE47">
            <wp:extent cx="6301105" cy="2751455"/>
            <wp:effectExtent l="0" t="0" r="4445" b="0"/>
            <wp:docPr id="390251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51718" name=""/>
                    <pic:cNvPicPr/>
                  </pic:nvPicPr>
                  <pic:blipFill>
                    <a:blip r:embed="rId15"/>
                    <a:stretch>
                      <a:fillRect/>
                    </a:stretch>
                  </pic:blipFill>
                  <pic:spPr>
                    <a:xfrm>
                      <a:off x="0" y="0"/>
                      <a:ext cx="6301105" cy="2751455"/>
                    </a:xfrm>
                    <a:prstGeom prst="rect">
                      <a:avLst/>
                    </a:prstGeom>
                  </pic:spPr>
                </pic:pic>
              </a:graphicData>
            </a:graphic>
          </wp:inline>
        </w:drawing>
      </w:r>
    </w:p>
    <w:p w14:paraId="1252D601" w14:textId="0841DE28" w:rsidR="002B487B" w:rsidRDefault="002B487B">
      <w:pPr>
        <w:spacing w:after="0"/>
        <w:ind w:left="142"/>
      </w:pPr>
      <w:proofErr w:type="spellStart"/>
      <w:r>
        <w:rPr>
          <w:rFonts w:ascii="Arial" w:eastAsia="Arial" w:hAnsi="Arial" w:cs="Arial"/>
          <w:b/>
          <w:color w:val="FFFFFF"/>
          <w:sz w:val="36"/>
        </w:rPr>
        <w:t>nts</w:t>
      </w:r>
      <w:proofErr w:type="spellEnd"/>
      <w:r>
        <w:rPr>
          <w:rFonts w:ascii="Arial" w:eastAsia="Arial" w:hAnsi="Arial" w:cs="Arial"/>
          <w:b/>
          <w:color w:val="FFFFFF"/>
          <w:sz w:val="36"/>
        </w:rPr>
        <w:t xml:space="preserve"> November 25</w:t>
      </w:r>
    </w:p>
    <w:p w14:paraId="7E16F2F7" w14:textId="139B711C" w:rsidR="00B161C4" w:rsidRDefault="00B161C4">
      <w:pPr>
        <w:spacing w:after="0"/>
        <w:ind w:left="142"/>
      </w:pPr>
    </w:p>
    <w:p w14:paraId="36792450" w14:textId="77777777" w:rsidR="00BE5CE6" w:rsidRDefault="00BE5CE6">
      <w:pPr>
        <w:spacing w:after="0"/>
        <w:ind w:left="142"/>
      </w:pPr>
    </w:p>
    <w:p w14:paraId="3490673F" w14:textId="77777777" w:rsidR="00BE5CE6" w:rsidRDefault="00BE5CE6">
      <w:pPr>
        <w:spacing w:after="0"/>
        <w:ind w:left="142"/>
      </w:pPr>
    </w:p>
    <w:p w14:paraId="67593D1F" w14:textId="6764B422" w:rsidR="00B161C4" w:rsidRDefault="00B161C4">
      <w:pPr>
        <w:spacing w:after="0"/>
        <w:ind w:left="142"/>
      </w:pPr>
    </w:p>
    <w:p w14:paraId="00FCB2DE" w14:textId="7DF9B126" w:rsidR="00CC5CA7" w:rsidRDefault="00CC5CA7" w:rsidP="00CC5CA7">
      <w:pPr>
        <w:spacing w:after="0"/>
        <w:ind w:left="142"/>
      </w:pPr>
      <w:r>
        <w:rPr>
          <w:noProof/>
        </w:rPr>
        <w:lastRenderedPageBreak/>
        <mc:AlternateContent>
          <mc:Choice Requires="wpg">
            <w:drawing>
              <wp:inline distT="0" distB="0" distL="0" distR="0" wp14:anchorId="732CA2DD" wp14:editId="3E29AF79">
                <wp:extent cx="6301105" cy="693080"/>
                <wp:effectExtent l="0" t="0" r="4445" b="0"/>
                <wp:docPr id="2843" name="Group 2843"/>
                <wp:cNvGraphicFramePr/>
                <a:graphic xmlns:a="http://schemas.openxmlformats.org/drawingml/2006/main">
                  <a:graphicData uri="http://schemas.microsoft.com/office/word/2010/wordprocessingGroup">
                    <wpg:wgp>
                      <wpg:cNvGrpSpPr/>
                      <wpg:grpSpPr>
                        <a:xfrm>
                          <a:off x="0" y="0"/>
                          <a:ext cx="6301105" cy="693080"/>
                          <a:chOff x="0" y="793116"/>
                          <a:chExt cx="6543002" cy="365095"/>
                        </a:xfrm>
                      </wpg:grpSpPr>
                      <wps:wsp>
                        <wps:cNvPr id="2844"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45" name="Rectangle 2845"/>
                        <wps:cNvSpPr/>
                        <wps:spPr>
                          <a:xfrm>
                            <a:off x="90894" y="872392"/>
                            <a:ext cx="5797346" cy="126017"/>
                          </a:xfrm>
                          <a:prstGeom prst="rect">
                            <a:avLst/>
                          </a:prstGeom>
                          <a:ln>
                            <a:noFill/>
                          </a:ln>
                        </wps:spPr>
                        <wps:txbx>
                          <w:txbxContent>
                            <w:p w14:paraId="37D37B70" w14:textId="6D597A0C" w:rsidR="00D26E26" w:rsidRDefault="002F7FB2" w:rsidP="00515856">
                              <w:pPr>
                                <w:jc w:val="center"/>
                              </w:pPr>
                              <w:r>
                                <w:rPr>
                                  <w:rFonts w:ascii="Arial" w:eastAsia="Arial" w:hAnsi="Arial" w:cs="Arial"/>
                                  <w:b/>
                                  <w:bCs/>
                                  <w:color w:val="FFFFFF"/>
                                  <w:sz w:val="36"/>
                                </w:rPr>
                                <w:t xml:space="preserve">Your Beat Team </w:t>
                              </w:r>
                              <w:r w:rsidR="00BE5CE6">
                                <w:rPr>
                                  <w:rFonts w:ascii="Arial" w:eastAsia="Arial" w:hAnsi="Arial" w:cs="Arial"/>
                                  <w:b/>
                                  <w:bCs/>
                                  <w:color w:val="FFFFFF"/>
                                  <w:sz w:val="36"/>
                                </w:rPr>
                                <w:t xml:space="preserve">in action  </w:t>
                              </w:r>
                              <w:r w:rsidR="00D26E26">
                                <w:rPr>
                                  <w:rFonts w:ascii="Arial" w:eastAsia="Arial" w:hAnsi="Arial" w:cs="Arial"/>
                                  <w:b/>
                                  <w:bCs/>
                                  <w:color w:val="FFFFFF"/>
                                  <w:sz w:val="36"/>
                                </w:rPr>
                                <w:t xml:space="preserve"> </w:t>
                              </w:r>
                            </w:p>
                          </w:txbxContent>
                        </wps:txbx>
                        <wps:bodyPr horzOverflow="overflow" vert="horz" lIns="0" tIns="0" rIns="0" bIns="0" rtlCol="0">
                          <a:noAutofit/>
                        </wps:bodyPr>
                      </wps:wsp>
                      <wps:wsp>
                        <wps:cNvPr id="2847" name="Rectangle 2847"/>
                        <wps:cNvSpPr/>
                        <wps:spPr>
                          <a:xfrm>
                            <a:off x="4092283" y="872433"/>
                            <a:ext cx="84523" cy="285778"/>
                          </a:xfrm>
                          <a:prstGeom prst="rect">
                            <a:avLst/>
                          </a:prstGeom>
                          <a:ln>
                            <a:noFill/>
                          </a:ln>
                        </wps:spPr>
                        <wps:txbx>
                          <w:txbxContent>
                            <w:p w14:paraId="2ABBCF25" w14:textId="77777777" w:rsidR="00CC5CA7" w:rsidRDefault="00CC5CA7" w:rsidP="00CC5CA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732CA2DD" id="Group 2843" o:spid="_x0000_s1083" style="width:496.15pt;height:54.5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">
                <v:shape id="Shape 217" o:spid="_x0000_s1084"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" path="m270904,l6543002,r,290322c6543002,322453,6421717,348487,6272112,348487l,348487,,58038c,26035,121285,,270904,xe" fillcolor="#003057" stroked="f" strokeweight="0">
                  <v:stroke miterlimit="83231f" joinstyle="miter"/>
                  <v:path arrowok="t" textboxrect="0,0,6543002,348487"/>
                </v:shape>
                <v:rect id="Rectangle 2845" o:spid="_x0000_s1085" style="position:absolute;left:908;top:8723;width:57974;height:1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Tz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Ovb3i8CU9ATu4AAAD//wMAUEsBAi0AFAAGAAgAAAAhANvh9svuAAAAhQEAABMAAAAAAAAA&#10;AAAAAAAAAAAAAFtDb250ZW50X1R5cGVzXS54bWxQSwECLQAUAAYACAAAACEAWvQsW78AAAAVAQAA&#10;CwAAAAAAAAAAAAAAAAAfAQAAX3JlbHMvLnJlbHNQSwECLQAUAAYACAAAACEAYMKU88YAAADdAAAA&#10;DwAAAAAAAAAAAAAAAAAHAgAAZHJzL2Rvd25yZXYueG1sUEsFBgAAAAADAAMAtwAAAPoCAAAAAA==&#10;" filled="f" stroked="f">
                  <v:textbox inset="0,0,0,0">
                    <w:txbxContent>
                      <w:p w14:paraId="37D37B70" w14:textId="6D597A0C" w:rsidR="00D26E26" w:rsidRDefault="002F7FB2" w:rsidP="00515856">
                        <w:pPr>
                          <w:jc w:val="center"/>
                        </w:pPr>
                        <w:r>
                          <w:rPr>
                            <w:rFonts w:ascii="Arial" w:eastAsia="Arial" w:hAnsi="Arial" w:cs="Arial"/>
                            <w:b/>
                            <w:bCs/>
                            <w:color w:val="FFFFFF"/>
                            <w:sz w:val="36"/>
                          </w:rPr>
                          <w:t xml:space="preserve">Your Beat Team </w:t>
                        </w:r>
                        <w:r w:rsidR="00BE5CE6">
                          <w:rPr>
                            <w:rFonts w:ascii="Arial" w:eastAsia="Arial" w:hAnsi="Arial" w:cs="Arial"/>
                            <w:b/>
                            <w:bCs/>
                            <w:color w:val="FFFFFF"/>
                            <w:sz w:val="36"/>
                          </w:rPr>
                          <w:t xml:space="preserve">in action  </w:t>
                        </w:r>
                        <w:r w:rsidR="00D26E26">
                          <w:rPr>
                            <w:rFonts w:ascii="Arial" w:eastAsia="Arial" w:hAnsi="Arial" w:cs="Arial"/>
                            <w:b/>
                            <w:bCs/>
                            <w:color w:val="FFFFFF"/>
                            <w:sz w:val="36"/>
                          </w:rPr>
                          <w:t xml:space="preserve"> </w:t>
                        </w:r>
                      </w:p>
                    </w:txbxContent>
                  </v:textbox>
                </v:rect>
                <v:rect id="Rectangle 2847" o:spid="_x0000_s1086"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8f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1yvH8YAAADdAAAA&#10;DwAAAAAAAAAAAAAAAAAHAgAAZHJzL2Rvd25yZXYueG1sUEsFBgAAAAADAAMAtwAAAPoCAAAAAA==&#10;" filled="f" stroked="f">
                  <v:textbox inset="0,0,0,0">
                    <w:txbxContent>
                      <w:p w14:paraId="2ABBCF25" w14:textId="77777777" w:rsidR="00CC5CA7" w:rsidRDefault="00CC5CA7" w:rsidP="00CC5CA7">
                        <w:r>
                          <w:rPr>
                            <w:rFonts w:ascii="Arial" w:eastAsia="Arial" w:hAnsi="Arial" w:cs="Arial"/>
                            <w:b/>
                            <w:color w:val="FF0000"/>
                            <w:sz w:val="36"/>
                          </w:rPr>
                          <w:t xml:space="preserve"> </w:t>
                        </w:r>
                      </w:p>
                    </w:txbxContent>
                  </v:textbox>
                </v:rect>
                <w10:anchorlock/>
              </v:group>
            </w:pict>
          </mc:Fallback>
        </mc:AlternateContent>
      </w:r>
    </w:p>
    <w:p w14:paraId="7966ADF6" w14:textId="4F680EE2" w:rsidR="00CC5CA7" w:rsidRDefault="00CC5CA7" w:rsidP="00CC5CA7">
      <w:pPr>
        <w:spacing w:after="0"/>
        <w:ind w:left="142"/>
      </w:pPr>
    </w:p>
    <w:p w14:paraId="09ACD884" w14:textId="3F829738" w:rsidR="00D26E26" w:rsidRPr="00D26E26" w:rsidRDefault="00C1482E" w:rsidP="00541CDC">
      <w:pPr>
        <w:rPr>
          <w:b/>
          <w:bCs/>
          <w:u w:val="single"/>
        </w:rPr>
      </w:pPr>
      <w:r>
        <w:rPr>
          <w:noProof/>
        </w:rPr>
        <w:drawing>
          <wp:anchor distT="0" distB="0" distL="114300" distR="114300" simplePos="0" relativeHeight="251723776" behindDoc="0" locked="0" layoutInCell="1" allowOverlap="1" wp14:anchorId="6F84D580" wp14:editId="74FA82BE">
            <wp:simplePos x="0" y="0"/>
            <wp:positionH relativeFrom="margin">
              <wp:posOffset>5238750</wp:posOffset>
            </wp:positionH>
            <wp:positionV relativeFrom="paragraph">
              <wp:posOffset>4445</wp:posOffset>
            </wp:positionV>
            <wp:extent cx="1064895" cy="1421130"/>
            <wp:effectExtent l="0" t="0" r="1905" b="7620"/>
            <wp:wrapSquare wrapText="bothSides"/>
            <wp:docPr id="666490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4895" cy="142113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777">
        <w:rPr>
          <w:b/>
          <w:bCs/>
          <w:u w:val="single"/>
        </w:rPr>
        <w:t xml:space="preserve">Pool Car Taken of the road </w:t>
      </w:r>
    </w:p>
    <w:p w14:paraId="18DB2E78" w14:textId="5D9F388B" w:rsidR="008F64FA" w:rsidRDefault="00314E33" w:rsidP="00541CDC">
      <w:r>
        <w:t>concerned resident called in an abandoned vehicle on the street</w:t>
      </w:r>
      <w:r w:rsidR="002D5E34">
        <w:t xml:space="preserve">, vehicle </w:t>
      </w:r>
      <w:r w:rsidR="00531527">
        <w:t xml:space="preserve">was insecure and full of </w:t>
      </w:r>
      <w:r w:rsidR="00AD3F3A">
        <w:t xml:space="preserve">nitrous oxide cannisters, </w:t>
      </w:r>
      <w:r w:rsidR="00360C18">
        <w:t xml:space="preserve">Vehicle had no Tax , No insurance and </w:t>
      </w:r>
      <w:r w:rsidR="00342CD5">
        <w:t xml:space="preserve">no MOT and had been </w:t>
      </w:r>
      <w:r w:rsidR="006B38AD">
        <w:t xml:space="preserve">see being driven in and around the New Parks Area, the vehicle was in very poor condition and was recovered by Police </w:t>
      </w:r>
      <w:r w:rsidR="00626D1E">
        <w:t xml:space="preserve">so the user could commit any more offences’ </w:t>
      </w:r>
      <w:r w:rsidR="006B38AD">
        <w:t xml:space="preserve"> </w:t>
      </w:r>
      <w:r w:rsidR="00AD3F3A">
        <w:t xml:space="preserve"> </w:t>
      </w:r>
      <w:r>
        <w:t xml:space="preserve"> </w:t>
      </w:r>
    </w:p>
    <w:p w14:paraId="2F7A9E46" w14:textId="52D26415" w:rsidR="00D26E26" w:rsidRPr="008F64FA" w:rsidRDefault="002D3738" w:rsidP="00541CDC">
      <w:pPr>
        <w:rPr>
          <w:b/>
          <w:bCs/>
          <w:u w:val="single"/>
        </w:rPr>
      </w:pPr>
      <w:r>
        <w:rPr>
          <w:noProof/>
        </w:rPr>
        <w:drawing>
          <wp:anchor distT="0" distB="0" distL="114300" distR="114300" simplePos="0" relativeHeight="251726848" behindDoc="0" locked="0" layoutInCell="1" allowOverlap="1" wp14:anchorId="359F1B08" wp14:editId="58E46D50">
            <wp:simplePos x="0" y="0"/>
            <wp:positionH relativeFrom="margin">
              <wp:posOffset>72281</wp:posOffset>
            </wp:positionH>
            <wp:positionV relativeFrom="paragraph">
              <wp:posOffset>3539</wp:posOffset>
            </wp:positionV>
            <wp:extent cx="1001395" cy="1336040"/>
            <wp:effectExtent l="0" t="0" r="8255" b="0"/>
            <wp:wrapSquare wrapText="bothSides"/>
            <wp:docPr id="318417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01395" cy="13360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37B6">
        <w:rPr>
          <w:b/>
          <w:bCs/>
          <w:u w:val="single"/>
        </w:rPr>
        <w:t>P</w:t>
      </w:r>
      <w:r w:rsidR="006421CF">
        <w:rPr>
          <w:b/>
          <w:bCs/>
          <w:u w:val="single"/>
        </w:rPr>
        <w:t>CSO</w:t>
      </w:r>
      <w:r w:rsidR="006D5CFC">
        <w:rPr>
          <w:b/>
          <w:bCs/>
          <w:u w:val="single"/>
        </w:rPr>
        <w:t xml:space="preserve">s Andy &amp; Sabra </w:t>
      </w:r>
      <w:r w:rsidR="006573A2">
        <w:rPr>
          <w:b/>
          <w:bCs/>
          <w:u w:val="single"/>
        </w:rPr>
        <w:t xml:space="preserve">School Parking Patrol </w:t>
      </w:r>
      <w:r w:rsidR="006421CF">
        <w:rPr>
          <w:b/>
          <w:bCs/>
          <w:u w:val="single"/>
        </w:rPr>
        <w:t xml:space="preserve"> </w:t>
      </w:r>
    </w:p>
    <w:p w14:paraId="557E9280" w14:textId="6FE34E6E" w:rsidR="006573A2" w:rsidRDefault="006573A2" w:rsidP="00C768DB">
      <w:pPr>
        <w:rPr>
          <w:sz w:val="24"/>
          <w:szCs w:val="24"/>
        </w:rPr>
      </w:pPr>
      <w:r>
        <w:rPr>
          <w:sz w:val="24"/>
          <w:szCs w:val="24"/>
        </w:rPr>
        <w:t xml:space="preserve">Both officers attended </w:t>
      </w:r>
      <w:proofErr w:type="spellStart"/>
      <w:r w:rsidR="00F97486">
        <w:rPr>
          <w:sz w:val="24"/>
          <w:szCs w:val="24"/>
        </w:rPr>
        <w:t>Bro</w:t>
      </w:r>
      <w:r w:rsidR="00771386">
        <w:rPr>
          <w:sz w:val="24"/>
          <w:szCs w:val="24"/>
        </w:rPr>
        <w:t>okme</w:t>
      </w:r>
      <w:r w:rsidR="00C768DB">
        <w:rPr>
          <w:sz w:val="24"/>
          <w:szCs w:val="24"/>
        </w:rPr>
        <w:t>a</w:t>
      </w:r>
      <w:r w:rsidR="00771386">
        <w:rPr>
          <w:sz w:val="24"/>
          <w:szCs w:val="24"/>
        </w:rPr>
        <w:t>d</w:t>
      </w:r>
      <w:proofErr w:type="spellEnd"/>
      <w:r w:rsidR="00C768DB">
        <w:rPr>
          <w:sz w:val="24"/>
          <w:szCs w:val="24"/>
        </w:rPr>
        <w:t xml:space="preserve"> S</w:t>
      </w:r>
      <w:r w:rsidR="00F97486">
        <w:rPr>
          <w:sz w:val="24"/>
          <w:szCs w:val="24"/>
        </w:rPr>
        <w:t>chool</w:t>
      </w:r>
      <w:r w:rsidR="00C768DB">
        <w:rPr>
          <w:sz w:val="24"/>
          <w:szCs w:val="24"/>
        </w:rPr>
        <w:t xml:space="preserve"> Garland crescent Leicester to educate </w:t>
      </w:r>
      <w:r w:rsidR="00AA3FC4">
        <w:rPr>
          <w:sz w:val="24"/>
          <w:szCs w:val="24"/>
        </w:rPr>
        <w:t xml:space="preserve">drivers and challenge any </w:t>
      </w:r>
      <w:r w:rsidRPr="00214202">
        <w:rPr>
          <w:sz w:val="24"/>
          <w:szCs w:val="24"/>
        </w:rPr>
        <w:t xml:space="preserve">dangerous parking outside </w:t>
      </w:r>
      <w:r w:rsidR="00AA3FC4">
        <w:rPr>
          <w:sz w:val="24"/>
          <w:szCs w:val="24"/>
        </w:rPr>
        <w:t xml:space="preserve">the </w:t>
      </w:r>
      <w:r w:rsidR="00781B93" w:rsidRPr="00214202">
        <w:rPr>
          <w:sz w:val="24"/>
          <w:szCs w:val="24"/>
        </w:rPr>
        <w:t>schools</w:t>
      </w:r>
      <w:r w:rsidRPr="00214202">
        <w:rPr>
          <w:sz w:val="24"/>
          <w:szCs w:val="24"/>
        </w:rPr>
        <w:t xml:space="preserve"> </w:t>
      </w:r>
      <w:r w:rsidR="00AA3FC4">
        <w:rPr>
          <w:sz w:val="24"/>
          <w:szCs w:val="24"/>
        </w:rPr>
        <w:t xml:space="preserve">this has </w:t>
      </w:r>
      <w:r w:rsidRPr="00214202">
        <w:rPr>
          <w:sz w:val="24"/>
          <w:szCs w:val="24"/>
        </w:rPr>
        <w:t>been highlighted.</w:t>
      </w:r>
      <w:r w:rsidR="00781B93">
        <w:rPr>
          <w:sz w:val="24"/>
          <w:szCs w:val="24"/>
        </w:rPr>
        <w:t xml:space="preserve"> As one of our beat priorities </w:t>
      </w:r>
    </w:p>
    <w:p w14:paraId="245F5C14" w14:textId="6D1048DF" w:rsidR="008F64FA" w:rsidRPr="00C0108B" w:rsidRDefault="00FD4C1E" w:rsidP="00541CDC">
      <w:pPr>
        <w:rPr>
          <w:b/>
          <w:bCs/>
          <w:u w:val="single"/>
        </w:rPr>
      </w:pPr>
      <w:r w:rsidRPr="00A53BE4">
        <w:rPr>
          <w:b/>
          <w:bCs/>
          <w:noProof/>
          <w:u w:val="single"/>
        </w:rPr>
        <w:drawing>
          <wp:anchor distT="0" distB="0" distL="114300" distR="114300" simplePos="0" relativeHeight="251729920" behindDoc="0" locked="0" layoutInCell="1" allowOverlap="1" wp14:anchorId="227B3193" wp14:editId="0E6E837A">
            <wp:simplePos x="0" y="0"/>
            <wp:positionH relativeFrom="margin">
              <wp:posOffset>5232096</wp:posOffset>
            </wp:positionH>
            <wp:positionV relativeFrom="paragraph">
              <wp:posOffset>4691</wp:posOffset>
            </wp:positionV>
            <wp:extent cx="1035685" cy="1384300"/>
            <wp:effectExtent l="0" t="0" r="0" b="6350"/>
            <wp:wrapSquare wrapText="bothSides"/>
            <wp:docPr id="1180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7061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35685" cy="1384300"/>
                    </a:xfrm>
                    <a:prstGeom prst="rect">
                      <a:avLst/>
                    </a:prstGeom>
                  </pic:spPr>
                </pic:pic>
              </a:graphicData>
            </a:graphic>
            <wp14:sizeRelH relativeFrom="page">
              <wp14:pctWidth>0</wp14:pctWidth>
            </wp14:sizeRelH>
            <wp14:sizeRelV relativeFrom="page">
              <wp14:pctHeight>0</wp14:pctHeight>
            </wp14:sizeRelV>
          </wp:anchor>
        </w:drawing>
      </w:r>
      <w:r w:rsidR="00E037B6">
        <w:t xml:space="preserve">      </w:t>
      </w:r>
      <w:r w:rsidR="00D26E26">
        <w:t xml:space="preserve"> </w:t>
      </w:r>
      <w:r w:rsidR="0081182D">
        <w:t>V</w:t>
      </w:r>
      <w:r w:rsidR="00C0108B" w:rsidRPr="0089340B">
        <w:rPr>
          <w:b/>
          <w:bCs/>
          <w:u w:val="single"/>
        </w:rPr>
        <w:t>ulnerable pe</w:t>
      </w:r>
      <w:r w:rsidR="00C0108B" w:rsidRPr="00C0108B">
        <w:rPr>
          <w:b/>
          <w:bCs/>
          <w:u w:val="single"/>
        </w:rPr>
        <w:t xml:space="preserve">rson Check </w:t>
      </w:r>
    </w:p>
    <w:p w14:paraId="5E001E23" w14:textId="033ED9F7" w:rsidR="0089340B" w:rsidRPr="0089340B" w:rsidRDefault="0089340B" w:rsidP="0089340B">
      <w:r w:rsidRPr="0089340B">
        <w:t>PC Georgia and PC Paige from the Braunstone beat team carry out visits to vulnerable people that might be being exploited or taken advantage of. This is important so we can protect vulnerable people from harm. If you are worried about someone you know that might be being exploited, please contact Leicestershire police and we can investigate safeguarding matters. </w:t>
      </w:r>
    </w:p>
    <w:p w14:paraId="4CF2B3DC" w14:textId="496B11A4" w:rsidR="00736512" w:rsidRPr="00850AEC" w:rsidRDefault="0081182D" w:rsidP="00E037B6">
      <w:pPr>
        <w:rPr>
          <w:b/>
          <w:bCs/>
          <w:u w:val="single"/>
        </w:rPr>
      </w:pPr>
      <w:r w:rsidRPr="00364006">
        <w:rPr>
          <w:noProof/>
        </w:rPr>
        <w:drawing>
          <wp:anchor distT="0" distB="0" distL="114300" distR="114300" simplePos="0" relativeHeight="251730944" behindDoc="0" locked="0" layoutInCell="1" allowOverlap="1" wp14:anchorId="6C445FBC" wp14:editId="19E8AE2C">
            <wp:simplePos x="0" y="0"/>
            <wp:positionH relativeFrom="column">
              <wp:posOffset>41593</wp:posOffset>
            </wp:positionH>
            <wp:positionV relativeFrom="paragraph">
              <wp:posOffset>-4308</wp:posOffset>
            </wp:positionV>
            <wp:extent cx="1395730" cy="1202055"/>
            <wp:effectExtent l="0" t="0" r="0" b="0"/>
            <wp:wrapSquare wrapText="bothSides"/>
            <wp:docPr id="1698649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4980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95730" cy="1202055"/>
                    </a:xfrm>
                    <a:prstGeom prst="rect">
                      <a:avLst/>
                    </a:prstGeom>
                  </pic:spPr>
                </pic:pic>
              </a:graphicData>
            </a:graphic>
            <wp14:sizeRelH relativeFrom="page">
              <wp14:pctWidth>0</wp14:pctWidth>
            </wp14:sizeRelH>
            <wp14:sizeRelV relativeFrom="page">
              <wp14:pctHeight>0</wp14:pctHeight>
            </wp14:sizeRelV>
          </wp:anchor>
        </w:drawing>
      </w:r>
      <w:r w:rsidR="00736512" w:rsidRPr="00850AEC">
        <w:rPr>
          <w:b/>
          <w:bCs/>
          <w:u w:val="single"/>
        </w:rPr>
        <w:t>P</w:t>
      </w:r>
      <w:r w:rsidR="00736512" w:rsidRPr="00797E6C">
        <w:rPr>
          <w:b/>
          <w:bCs/>
          <w:u w:val="single"/>
        </w:rPr>
        <w:t>atch walk with housing officer</w:t>
      </w:r>
    </w:p>
    <w:p w14:paraId="2027C252" w14:textId="3D77A57E" w:rsidR="00797E6C" w:rsidRPr="00797E6C" w:rsidRDefault="00797E6C" w:rsidP="0081182D">
      <w:pPr>
        <w:jc w:val="center"/>
      </w:pPr>
      <w:r w:rsidRPr="00797E6C">
        <w:t>2</w:t>
      </w:r>
      <w:r w:rsidRPr="00797E6C">
        <w:rPr>
          <w:vertAlign w:val="superscript"/>
        </w:rPr>
        <w:t>nd</w:t>
      </w:r>
      <w:r w:rsidRPr="00797E6C">
        <w:t> &amp; 3</w:t>
      </w:r>
      <w:r w:rsidRPr="00797E6C">
        <w:rPr>
          <w:vertAlign w:val="superscript"/>
        </w:rPr>
        <w:t>rd</w:t>
      </w:r>
      <w:r w:rsidRPr="00797E6C">
        <w:t> - PC Dave and PC Georgia carry out a patch walk with housing officer Kelly around Dupont gardens area.</w:t>
      </w:r>
    </w:p>
    <w:p w14:paraId="02F99083" w14:textId="01070B83" w:rsidR="00EC2795" w:rsidRDefault="00E037B6" w:rsidP="00EC2795">
      <w:pPr>
        <w:pStyle w:val="NormalWeb"/>
      </w:pPr>
      <w:r w:rsidRPr="0091528E">
        <w:rPr>
          <w:noProof/>
        </w:rPr>
        <w:drawing>
          <wp:anchor distT="0" distB="0" distL="114300" distR="114300" simplePos="0" relativeHeight="251738112" behindDoc="0" locked="0" layoutInCell="1" allowOverlap="1" wp14:anchorId="749F5D60" wp14:editId="094FB3BB">
            <wp:simplePos x="0" y="0"/>
            <wp:positionH relativeFrom="page">
              <wp:posOffset>479425</wp:posOffset>
            </wp:positionH>
            <wp:positionV relativeFrom="paragraph">
              <wp:posOffset>788035</wp:posOffset>
            </wp:positionV>
            <wp:extent cx="1282065" cy="929640"/>
            <wp:effectExtent l="4763" t="0" r="0" b="0"/>
            <wp:wrapSquare wrapText="bothSides"/>
            <wp:docPr id="15406605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1282065"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70841" w14:textId="5ACD4DB1" w:rsidR="00FD3D56" w:rsidRPr="00FD3D56" w:rsidRDefault="00E037B6" w:rsidP="00FD3D56">
      <w:pPr>
        <w:jc w:val="center"/>
      </w:pPr>
      <w:r>
        <w:rPr>
          <w:noProof/>
        </w:rPr>
        <w:drawing>
          <wp:anchor distT="0" distB="0" distL="114300" distR="114300" simplePos="0" relativeHeight="251739136" behindDoc="0" locked="0" layoutInCell="1" allowOverlap="1" wp14:anchorId="29007A89" wp14:editId="7DC6D997">
            <wp:simplePos x="0" y="0"/>
            <wp:positionH relativeFrom="column">
              <wp:posOffset>3409950</wp:posOffset>
            </wp:positionH>
            <wp:positionV relativeFrom="paragraph">
              <wp:posOffset>351155</wp:posOffset>
            </wp:positionV>
            <wp:extent cx="1235075" cy="926465"/>
            <wp:effectExtent l="1905" t="0" r="5080" b="508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235075"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3C4">
        <w:rPr>
          <w:noProof/>
        </w:rPr>
        <w:drawing>
          <wp:anchor distT="0" distB="0" distL="114300" distR="114300" simplePos="0" relativeHeight="251736064" behindDoc="0" locked="0" layoutInCell="1" allowOverlap="1" wp14:anchorId="6DE1D87E" wp14:editId="63036F2B">
            <wp:simplePos x="0" y="0"/>
            <wp:positionH relativeFrom="column">
              <wp:posOffset>4708347</wp:posOffset>
            </wp:positionH>
            <wp:positionV relativeFrom="paragraph">
              <wp:posOffset>188688</wp:posOffset>
            </wp:positionV>
            <wp:extent cx="1619885" cy="1221740"/>
            <wp:effectExtent l="0" t="0" r="0" b="0"/>
            <wp:wrapSquare wrapText="bothSides"/>
            <wp:docPr id="97560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0223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19885" cy="1221740"/>
                    </a:xfrm>
                    <a:prstGeom prst="rect">
                      <a:avLst/>
                    </a:prstGeom>
                  </pic:spPr>
                </pic:pic>
              </a:graphicData>
            </a:graphic>
            <wp14:sizeRelH relativeFrom="page">
              <wp14:pctWidth>0</wp14:pctWidth>
            </wp14:sizeRelH>
            <wp14:sizeRelV relativeFrom="page">
              <wp14:pctHeight>0</wp14:pctHeight>
            </wp14:sizeRelV>
          </wp:anchor>
        </w:drawing>
      </w:r>
      <w:r w:rsidRPr="0019620F">
        <w:rPr>
          <w:noProof/>
        </w:rPr>
        <w:drawing>
          <wp:anchor distT="0" distB="0" distL="114300" distR="114300" simplePos="0" relativeHeight="251737088" behindDoc="0" locked="0" layoutInCell="1" allowOverlap="1" wp14:anchorId="354D4EC7" wp14:editId="0872DD70">
            <wp:simplePos x="0" y="0"/>
            <wp:positionH relativeFrom="column">
              <wp:posOffset>2275840</wp:posOffset>
            </wp:positionH>
            <wp:positionV relativeFrom="paragraph">
              <wp:posOffset>363855</wp:posOffset>
            </wp:positionV>
            <wp:extent cx="1247140" cy="939165"/>
            <wp:effectExtent l="1587" t="0" r="0" b="0"/>
            <wp:wrapSquare wrapText="bothSides"/>
            <wp:docPr id="4477647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247140" cy="939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0160" behindDoc="0" locked="0" layoutInCell="1" allowOverlap="1" wp14:anchorId="1E3C6C98" wp14:editId="4C2AF145">
            <wp:simplePos x="0" y="0"/>
            <wp:positionH relativeFrom="column">
              <wp:posOffset>1251347</wp:posOffset>
            </wp:positionH>
            <wp:positionV relativeFrom="paragraph">
              <wp:posOffset>199717</wp:posOffset>
            </wp:positionV>
            <wp:extent cx="946785" cy="1257935"/>
            <wp:effectExtent l="0" t="0" r="5715" b="0"/>
            <wp:wrapSquare wrapText="bothSides"/>
            <wp:docPr id="1419748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946785" cy="1257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30C1F" w14:textId="37C2BECE" w:rsidR="00C33244" w:rsidRDefault="00F8242F" w:rsidP="007B7538">
      <w:r>
        <w:t xml:space="preserve">PC 1544 </w:t>
      </w:r>
      <w:r w:rsidR="005035FB">
        <w:t>&amp; team have had a productive month</w:t>
      </w:r>
      <w:r w:rsidR="00E30578">
        <w:t xml:space="preserve">, stolen motorcycle </w:t>
      </w:r>
      <w:r w:rsidR="00BF7EDC">
        <w:t xml:space="preserve">recovered, </w:t>
      </w:r>
      <w:r w:rsidR="00B602EB">
        <w:t xml:space="preserve">Fost Lodge school request from </w:t>
      </w:r>
      <w:r w:rsidR="0035480B">
        <w:t>residents</w:t>
      </w:r>
      <w:r w:rsidR="00B602EB">
        <w:t xml:space="preserve"> and the school </w:t>
      </w:r>
      <w:r w:rsidR="00BD31BD">
        <w:t xml:space="preserve">re parking issues outside the primary </w:t>
      </w:r>
      <w:r w:rsidR="004A476C">
        <w:t>school, num</w:t>
      </w:r>
      <w:r w:rsidR="00D55377">
        <w:t>erous cars ticketed and seizures</w:t>
      </w:r>
      <w:r w:rsidR="002311D3">
        <w:t xml:space="preserve">, </w:t>
      </w:r>
      <w:r w:rsidR="0030438F">
        <w:t>vehicle recovered in relation to causing ASB for local residence.</w:t>
      </w:r>
      <w:r w:rsidR="00C33244">
        <w:t xml:space="preserve"> Sweet Tooth prolific Shoplifters caught, 2 x shoplifters arrested and charged </w:t>
      </w:r>
    </w:p>
    <w:p w14:paraId="54F6BE46" w14:textId="519F1C7C" w:rsidR="002D3738" w:rsidRDefault="00293D0B" w:rsidP="007B7538">
      <w:r>
        <w:t>PCSO</w:t>
      </w:r>
      <w:r w:rsidR="002A12C7">
        <w:t xml:space="preserve"> </w:t>
      </w:r>
      <w:r w:rsidR="0035316C" w:rsidRPr="0035316C">
        <w:t>Sabra Babai (6121</w:t>
      </w:r>
      <w:r w:rsidR="0016236F" w:rsidRPr="0035316C">
        <w:t xml:space="preserve">) </w:t>
      </w:r>
      <w:r w:rsidR="0016236F">
        <w:t>quick</w:t>
      </w:r>
      <w:r w:rsidR="0035316C">
        <w:t xml:space="preserve"> response to </w:t>
      </w:r>
      <w:r w:rsidR="00E818DF">
        <w:t xml:space="preserve">stolen motorbike </w:t>
      </w:r>
      <w:r w:rsidR="0016236F">
        <w:t xml:space="preserve">recovered with few hours of theft reported </w:t>
      </w:r>
    </w:p>
    <w:p w14:paraId="15175101" w14:textId="19B5AA62" w:rsidR="00F60F93" w:rsidRPr="00942BA4" w:rsidRDefault="00F60F93" w:rsidP="002F147C">
      <w:pPr>
        <w:spacing w:after="0"/>
        <w:ind w:left="142"/>
        <w:jc w:val="center"/>
      </w:pPr>
      <w:r w:rsidRPr="00942BA4">
        <w:t>Beat Surgery at One Stop Shop on Stephenson Drive</w:t>
      </w:r>
    </w:p>
    <w:p w14:paraId="3A8B505B" w14:textId="697C70BB" w:rsidR="00F60F93" w:rsidRPr="00942BA4" w:rsidRDefault="002F147C" w:rsidP="002F147C">
      <w:pPr>
        <w:spacing w:after="0"/>
        <w:ind w:left="142"/>
        <w:jc w:val="center"/>
      </w:pPr>
      <w:r w:rsidRPr="002D3738">
        <w:rPr>
          <w:b/>
          <w:bCs/>
          <w:noProof/>
          <w:u w:val="single"/>
        </w:rPr>
        <w:drawing>
          <wp:anchor distT="0" distB="0" distL="114300" distR="114300" simplePos="0" relativeHeight="251741184" behindDoc="0" locked="0" layoutInCell="1" allowOverlap="1" wp14:anchorId="13AB55AE" wp14:editId="50F85697">
            <wp:simplePos x="0" y="0"/>
            <wp:positionH relativeFrom="margin">
              <wp:posOffset>255291</wp:posOffset>
            </wp:positionH>
            <wp:positionV relativeFrom="paragraph">
              <wp:posOffset>4445</wp:posOffset>
            </wp:positionV>
            <wp:extent cx="2242318" cy="1303981"/>
            <wp:effectExtent l="0" t="0" r="5715" b="0"/>
            <wp:wrapSquare wrapText="bothSides"/>
            <wp:docPr id="897291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91397" name=""/>
                    <pic:cNvPicPr/>
                  </pic:nvPicPr>
                  <pic:blipFill>
                    <a:blip r:embed="rId25">
                      <a:extLst>
                        <a:ext uri="{28A0092B-C50C-407E-A947-70E740481C1C}">
                          <a14:useLocalDpi xmlns:a14="http://schemas.microsoft.com/office/drawing/2010/main" val="0"/>
                        </a:ext>
                      </a:extLst>
                    </a:blip>
                    <a:stretch>
                      <a:fillRect/>
                    </a:stretch>
                  </pic:blipFill>
                  <pic:spPr>
                    <a:xfrm>
                      <a:off x="0" y="0"/>
                      <a:ext cx="2242318" cy="1303981"/>
                    </a:xfrm>
                    <a:prstGeom prst="rect">
                      <a:avLst/>
                    </a:prstGeom>
                  </pic:spPr>
                </pic:pic>
              </a:graphicData>
            </a:graphic>
            <wp14:sizeRelH relativeFrom="page">
              <wp14:pctWidth>0</wp14:pctWidth>
            </wp14:sizeRelH>
            <wp14:sizeRelV relativeFrom="page">
              <wp14:pctHeight>0</wp14:pctHeight>
            </wp14:sizeRelV>
          </wp:anchor>
        </w:drawing>
      </w:r>
      <w:r w:rsidRPr="00B75A90">
        <w:rPr>
          <w:b/>
          <w:bCs/>
          <w:noProof/>
          <w:u w:val="single"/>
        </w:rPr>
        <w:drawing>
          <wp:anchor distT="0" distB="0" distL="114300" distR="114300" simplePos="0" relativeHeight="251742208" behindDoc="0" locked="0" layoutInCell="1" allowOverlap="1" wp14:anchorId="7EE7920B" wp14:editId="4740CCA2">
            <wp:simplePos x="0" y="0"/>
            <wp:positionH relativeFrom="column">
              <wp:posOffset>4216392</wp:posOffset>
            </wp:positionH>
            <wp:positionV relativeFrom="paragraph">
              <wp:posOffset>19819</wp:posOffset>
            </wp:positionV>
            <wp:extent cx="2023110" cy="1285240"/>
            <wp:effectExtent l="0" t="0" r="0" b="0"/>
            <wp:wrapSquare wrapText="bothSides"/>
            <wp:docPr id="109156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2311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F60F93" w:rsidRPr="00942BA4">
        <w:t>11:00AM - 12:00PM, Mon 19 October 2026</w:t>
      </w:r>
    </w:p>
    <w:p w14:paraId="0D96875B" w14:textId="77777777" w:rsidR="00F60F93" w:rsidRPr="00942BA4" w:rsidRDefault="00F60F93" w:rsidP="002F147C">
      <w:pPr>
        <w:spacing w:after="0"/>
        <w:ind w:left="142"/>
        <w:jc w:val="center"/>
      </w:pPr>
      <w:r w:rsidRPr="00942BA4">
        <w:t>One Stop Shop, 155 Stephenson Drive, Leicester</w:t>
      </w:r>
    </w:p>
    <w:p w14:paraId="0E069484" w14:textId="2AE281E7" w:rsidR="002D3738" w:rsidRDefault="002D3738" w:rsidP="002F147C">
      <w:pPr>
        <w:jc w:val="center"/>
      </w:pPr>
    </w:p>
    <w:p w14:paraId="413156D9" w14:textId="77777777" w:rsidR="00B75A90" w:rsidRPr="00850AEC" w:rsidRDefault="00B75A90" w:rsidP="007B7538">
      <w:pPr>
        <w:rPr>
          <w:b/>
          <w:bCs/>
          <w:u w:val="single"/>
        </w:rPr>
      </w:pPr>
    </w:p>
    <w:p w14:paraId="1C29A60B" w14:textId="4F5ED485" w:rsidR="007874B6" w:rsidRPr="00B45982" w:rsidRDefault="0030438F" w:rsidP="00AE7327">
      <w:pPr>
        <w:jc w:val="center"/>
      </w:pPr>
      <w:r>
        <w:t xml:space="preserve">  </w:t>
      </w:r>
      <w:r w:rsidR="006B7B0D">
        <w:t xml:space="preserve"> </w:t>
      </w:r>
      <w:r w:rsidR="004A476C">
        <w:t xml:space="preserve"> </w:t>
      </w:r>
      <w:r w:rsidR="00BF7EDC">
        <w:t xml:space="preserve"> </w:t>
      </w:r>
      <w:r w:rsidR="005035FB">
        <w:t xml:space="preserve"> </w:t>
      </w:r>
    </w:p>
    <w:sectPr w:rsidR="007874B6" w:rsidRPr="00B45982">
      <w:pgSz w:w="11906" w:h="16838"/>
      <w:pgMar w:top="819" w:right="1107" w:bottom="0" w:left="8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B6AA3"/>
    <w:multiLevelType w:val="multilevel"/>
    <w:tmpl w:val="88689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87FA1"/>
    <w:multiLevelType w:val="hybridMultilevel"/>
    <w:tmpl w:val="2F6C9F44"/>
    <w:lvl w:ilvl="0" w:tplc="8F0EB174">
      <w:start w:val="1"/>
      <w:numFmt w:val="bullet"/>
      <w:lvlText w:val="•"/>
      <w:lvlJc w:val="left"/>
      <w:pPr>
        <w:ind w:left="36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1" w:tplc="5EE0271E">
      <w:start w:val="1"/>
      <w:numFmt w:val="bullet"/>
      <w:lvlText w:val="o"/>
      <w:lvlJc w:val="left"/>
      <w:pPr>
        <w:ind w:left="108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2" w:tplc="003A2048">
      <w:start w:val="1"/>
      <w:numFmt w:val="bullet"/>
      <w:lvlText w:val="▪"/>
      <w:lvlJc w:val="left"/>
      <w:pPr>
        <w:ind w:left="18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3" w:tplc="C480D3CE">
      <w:start w:val="1"/>
      <w:numFmt w:val="bullet"/>
      <w:lvlText w:val="•"/>
      <w:lvlJc w:val="left"/>
      <w:pPr>
        <w:ind w:left="252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4" w:tplc="0E04F54C">
      <w:start w:val="1"/>
      <w:numFmt w:val="bullet"/>
      <w:lvlText w:val="o"/>
      <w:lvlJc w:val="left"/>
      <w:pPr>
        <w:ind w:left="324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5" w:tplc="F6E8CE00">
      <w:start w:val="1"/>
      <w:numFmt w:val="bullet"/>
      <w:lvlText w:val="▪"/>
      <w:lvlJc w:val="left"/>
      <w:pPr>
        <w:ind w:left="396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6" w:tplc="7EE8F3DC">
      <w:start w:val="1"/>
      <w:numFmt w:val="bullet"/>
      <w:lvlText w:val="•"/>
      <w:lvlJc w:val="left"/>
      <w:pPr>
        <w:ind w:left="468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7" w:tplc="BE2E6E36">
      <w:start w:val="1"/>
      <w:numFmt w:val="bullet"/>
      <w:lvlText w:val="o"/>
      <w:lvlJc w:val="left"/>
      <w:pPr>
        <w:ind w:left="54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8" w:tplc="AF42FA68">
      <w:start w:val="1"/>
      <w:numFmt w:val="bullet"/>
      <w:lvlText w:val="▪"/>
      <w:lvlJc w:val="left"/>
      <w:pPr>
        <w:ind w:left="612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abstractNum>
  <w:abstractNum w:abstractNumId="2" w15:restartNumberingAfterBreak="0">
    <w:nsid w:val="711B7969"/>
    <w:multiLevelType w:val="multilevel"/>
    <w:tmpl w:val="5AD63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58413711">
    <w:abstractNumId w:val="1"/>
  </w:num>
  <w:num w:numId="2" w16cid:durableId="1142308895">
    <w:abstractNumId w:val="0"/>
  </w:num>
  <w:num w:numId="3" w16cid:durableId="943609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959"/>
    <w:rsid w:val="0000021A"/>
    <w:rsid w:val="00035354"/>
    <w:rsid w:val="00046B91"/>
    <w:rsid w:val="00047B3C"/>
    <w:rsid w:val="000855E6"/>
    <w:rsid w:val="00085B46"/>
    <w:rsid w:val="000A04E9"/>
    <w:rsid w:val="000A73C4"/>
    <w:rsid w:val="000B12D4"/>
    <w:rsid w:val="000C256F"/>
    <w:rsid w:val="001210D8"/>
    <w:rsid w:val="00125E35"/>
    <w:rsid w:val="00156466"/>
    <w:rsid w:val="0016236F"/>
    <w:rsid w:val="001634A7"/>
    <w:rsid w:val="00180DEE"/>
    <w:rsid w:val="0019620F"/>
    <w:rsid w:val="001A0947"/>
    <w:rsid w:val="001A3178"/>
    <w:rsid w:val="001D05CA"/>
    <w:rsid w:val="001E4F16"/>
    <w:rsid w:val="001F05F2"/>
    <w:rsid w:val="001F381F"/>
    <w:rsid w:val="002112E1"/>
    <w:rsid w:val="00214202"/>
    <w:rsid w:val="002311D3"/>
    <w:rsid w:val="00234240"/>
    <w:rsid w:val="00263263"/>
    <w:rsid w:val="00267D13"/>
    <w:rsid w:val="002728E1"/>
    <w:rsid w:val="00277819"/>
    <w:rsid w:val="00293D0B"/>
    <w:rsid w:val="002972E0"/>
    <w:rsid w:val="002A12C7"/>
    <w:rsid w:val="002B3D22"/>
    <w:rsid w:val="002B487B"/>
    <w:rsid w:val="002D3738"/>
    <w:rsid w:val="002D5E34"/>
    <w:rsid w:val="002F147C"/>
    <w:rsid w:val="002F7FB2"/>
    <w:rsid w:val="0030438F"/>
    <w:rsid w:val="00311822"/>
    <w:rsid w:val="00314E33"/>
    <w:rsid w:val="00342CD5"/>
    <w:rsid w:val="0035147B"/>
    <w:rsid w:val="0035316C"/>
    <w:rsid w:val="0035480B"/>
    <w:rsid w:val="00360C18"/>
    <w:rsid w:val="00364006"/>
    <w:rsid w:val="003679E4"/>
    <w:rsid w:val="0038403C"/>
    <w:rsid w:val="00385763"/>
    <w:rsid w:val="003B24AD"/>
    <w:rsid w:val="00461E84"/>
    <w:rsid w:val="00473797"/>
    <w:rsid w:val="004A476C"/>
    <w:rsid w:val="004D7829"/>
    <w:rsid w:val="004E4E18"/>
    <w:rsid w:val="004F5FB7"/>
    <w:rsid w:val="005035FB"/>
    <w:rsid w:val="005048FF"/>
    <w:rsid w:val="00515856"/>
    <w:rsid w:val="00531527"/>
    <w:rsid w:val="00541CDC"/>
    <w:rsid w:val="00552A00"/>
    <w:rsid w:val="00580B93"/>
    <w:rsid w:val="005A4BBB"/>
    <w:rsid w:val="005A7157"/>
    <w:rsid w:val="005C6774"/>
    <w:rsid w:val="005D58BF"/>
    <w:rsid w:val="005F689C"/>
    <w:rsid w:val="00603F1D"/>
    <w:rsid w:val="00625188"/>
    <w:rsid w:val="00626D1E"/>
    <w:rsid w:val="006421CF"/>
    <w:rsid w:val="006573A2"/>
    <w:rsid w:val="00673E43"/>
    <w:rsid w:val="006779B4"/>
    <w:rsid w:val="006B03CD"/>
    <w:rsid w:val="006B38AD"/>
    <w:rsid w:val="006B7B0D"/>
    <w:rsid w:val="006C50ED"/>
    <w:rsid w:val="006D5CFC"/>
    <w:rsid w:val="006E564B"/>
    <w:rsid w:val="006F1B91"/>
    <w:rsid w:val="006F7DEE"/>
    <w:rsid w:val="00716B66"/>
    <w:rsid w:val="00736512"/>
    <w:rsid w:val="00736BF7"/>
    <w:rsid w:val="00747358"/>
    <w:rsid w:val="007545C6"/>
    <w:rsid w:val="00771386"/>
    <w:rsid w:val="00776A80"/>
    <w:rsid w:val="00781B93"/>
    <w:rsid w:val="007874B6"/>
    <w:rsid w:val="00790625"/>
    <w:rsid w:val="00797E6C"/>
    <w:rsid w:val="007A2F40"/>
    <w:rsid w:val="007B0FF0"/>
    <w:rsid w:val="007B7538"/>
    <w:rsid w:val="007C6976"/>
    <w:rsid w:val="007F3F49"/>
    <w:rsid w:val="0080318C"/>
    <w:rsid w:val="0081182D"/>
    <w:rsid w:val="00823F6B"/>
    <w:rsid w:val="00830AB9"/>
    <w:rsid w:val="00842081"/>
    <w:rsid w:val="0084327F"/>
    <w:rsid w:val="00850AEC"/>
    <w:rsid w:val="00863BBC"/>
    <w:rsid w:val="0089340B"/>
    <w:rsid w:val="008A40BF"/>
    <w:rsid w:val="008A7777"/>
    <w:rsid w:val="008C4C1B"/>
    <w:rsid w:val="008D3E51"/>
    <w:rsid w:val="008D5AD7"/>
    <w:rsid w:val="008D6906"/>
    <w:rsid w:val="008F64FA"/>
    <w:rsid w:val="008F76C4"/>
    <w:rsid w:val="009031AA"/>
    <w:rsid w:val="00904C76"/>
    <w:rsid w:val="0091280A"/>
    <w:rsid w:val="0091528E"/>
    <w:rsid w:val="00927C03"/>
    <w:rsid w:val="0093477F"/>
    <w:rsid w:val="00936600"/>
    <w:rsid w:val="00942BA4"/>
    <w:rsid w:val="00975437"/>
    <w:rsid w:val="009914B2"/>
    <w:rsid w:val="009A535B"/>
    <w:rsid w:val="009B773E"/>
    <w:rsid w:val="009C79B9"/>
    <w:rsid w:val="009D2A5F"/>
    <w:rsid w:val="009D3C77"/>
    <w:rsid w:val="009E6677"/>
    <w:rsid w:val="009F7531"/>
    <w:rsid w:val="00A01151"/>
    <w:rsid w:val="00A018A2"/>
    <w:rsid w:val="00A312C3"/>
    <w:rsid w:val="00A53BE4"/>
    <w:rsid w:val="00A76C2E"/>
    <w:rsid w:val="00A824CA"/>
    <w:rsid w:val="00A917F3"/>
    <w:rsid w:val="00A953BE"/>
    <w:rsid w:val="00AA1607"/>
    <w:rsid w:val="00AA3FC4"/>
    <w:rsid w:val="00AC02A6"/>
    <w:rsid w:val="00AD3F3A"/>
    <w:rsid w:val="00AE5918"/>
    <w:rsid w:val="00AE7327"/>
    <w:rsid w:val="00B161C4"/>
    <w:rsid w:val="00B268FA"/>
    <w:rsid w:val="00B45982"/>
    <w:rsid w:val="00B55558"/>
    <w:rsid w:val="00B57900"/>
    <w:rsid w:val="00B602EB"/>
    <w:rsid w:val="00B716B8"/>
    <w:rsid w:val="00B72AF6"/>
    <w:rsid w:val="00B75A90"/>
    <w:rsid w:val="00B85C0C"/>
    <w:rsid w:val="00B9348E"/>
    <w:rsid w:val="00BD31BD"/>
    <w:rsid w:val="00BE5CE6"/>
    <w:rsid w:val="00BE603B"/>
    <w:rsid w:val="00BF03E2"/>
    <w:rsid w:val="00BF2542"/>
    <w:rsid w:val="00BF7EDC"/>
    <w:rsid w:val="00C0108B"/>
    <w:rsid w:val="00C1482E"/>
    <w:rsid w:val="00C22959"/>
    <w:rsid w:val="00C26431"/>
    <w:rsid w:val="00C33244"/>
    <w:rsid w:val="00C341FC"/>
    <w:rsid w:val="00C614AA"/>
    <w:rsid w:val="00C768DB"/>
    <w:rsid w:val="00C90D00"/>
    <w:rsid w:val="00C955F9"/>
    <w:rsid w:val="00CC5CA7"/>
    <w:rsid w:val="00CE268D"/>
    <w:rsid w:val="00CF426F"/>
    <w:rsid w:val="00CF4D05"/>
    <w:rsid w:val="00D11C26"/>
    <w:rsid w:val="00D161F9"/>
    <w:rsid w:val="00D20071"/>
    <w:rsid w:val="00D26E26"/>
    <w:rsid w:val="00D271C7"/>
    <w:rsid w:val="00D330D8"/>
    <w:rsid w:val="00D47E79"/>
    <w:rsid w:val="00D51F31"/>
    <w:rsid w:val="00D52DF1"/>
    <w:rsid w:val="00D55377"/>
    <w:rsid w:val="00D57DBA"/>
    <w:rsid w:val="00D67B06"/>
    <w:rsid w:val="00D777BB"/>
    <w:rsid w:val="00D85CD1"/>
    <w:rsid w:val="00D95578"/>
    <w:rsid w:val="00DA3456"/>
    <w:rsid w:val="00DB3EBC"/>
    <w:rsid w:val="00DC3B5D"/>
    <w:rsid w:val="00DF3D9E"/>
    <w:rsid w:val="00DF6DEF"/>
    <w:rsid w:val="00E0373B"/>
    <w:rsid w:val="00E037B6"/>
    <w:rsid w:val="00E135FB"/>
    <w:rsid w:val="00E26537"/>
    <w:rsid w:val="00E30578"/>
    <w:rsid w:val="00E33AF5"/>
    <w:rsid w:val="00E513F6"/>
    <w:rsid w:val="00E52398"/>
    <w:rsid w:val="00E80D99"/>
    <w:rsid w:val="00E818DF"/>
    <w:rsid w:val="00EB4900"/>
    <w:rsid w:val="00EC2795"/>
    <w:rsid w:val="00F07A48"/>
    <w:rsid w:val="00F11E65"/>
    <w:rsid w:val="00F16980"/>
    <w:rsid w:val="00F238FF"/>
    <w:rsid w:val="00F433CA"/>
    <w:rsid w:val="00F45604"/>
    <w:rsid w:val="00F578A5"/>
    <w:rsid w:val="00F60F93"/>
    <w:rsid w:val="00F8242F"/>
    <w:rsid w:val="00F97486"/>
    <w:rsid w:val="00FA1524"/>
    <w:rsid w:val="00FA5047"/>
    <w:rsid w:val="00FD0B84"/>
    <w:rsid w:val="00FD3D56"/>
    <w:rsid w:val="00FD4C1E"/>
    <w:rsid w:val="00FF6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F4D8"/>
  <w15:docId w15:val="{F0066BEA-9D8C-42DE-8ED9-93C874E8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C2643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214202"/>
    <w:rPr>
      <w:color w:val="0563C1" w:themeColor="hyperlink"/>
      <w:u w:val="single"/>
    </w:rPr>
  </w:style>
  <w:style w:type="character" w:styleId="UnresolvedMention">
    <w:name w:val="Unresolved Mention"/>
    <w:basedOn w:val="DefaultParagraphFont"/>
    <w:uiPriority w:val="99"/>
    <w:semiHidden/>
    <w:unhideWhenUsed/>
    <w:rsid w:val="00214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14540">
      <w:bodyDiv w:val="1"/>
      <w:marLeft w:val="0"/>
      <w:marRight w:val="0"/>
      <w:marTop w:val="0"/>
      <w:marBottom w:val="0"/>
      <w:divBdr>
        <w:top w:val="none" w:sz="0" w:space="0" w:color="auto"/>
        <w:left w:val="none" w:sz="0" w:space="0" w:color="auto"/>
        <w:bottom w:val="none" w:sz="0" w:space="0" w:color="auto"/>
        <w:right w:val="none" w:sz="0" w:space="0" w:color="auto"/>
      </w:divBdr>
    </w:div>
    <w:div w:id="272786425">
      <w:bodyDiv w:val="1"/>
      <w:marLeft w:val="0"/>
      <w:marRight w:val="0"/>
      <w:marTop w:val="0"/>
      <w:marBottom w:val="0"/>
      <w:divBdr>
        <w:top w:val="none" w:sz="0" w:space="0" w:color="auto"/>
        <w:left w:val="none" w:sz="0" w:space="0" w:color="auto"/>
        <w:bottom w:val="none" w:sz="0" w:space="0" w:color="auto"/>
        <w:right w:val="none" w:sz="0" w:space="0" w:color="auto"/>
      </w:divBdr>
    </w:div>
    <w:div w:id="314377068">
      <w:bodyDiv w:val="1"/>
      <w:marLeft w:val="0"/>
      <w:marRight w:val="0"/>
      <w:marTop w:val="0"/>
      <w:marBottom w:val="0"/>
      <w:divBdr>
        <w:top w:val="none" w:sz="0" w:space="0" w:color="auto"/>
        <w:left w:val="none" w:sz="0" w:space="0" w:color="auto"/>
        <w:bottom w:val="none" w:sz="0" w:space="0" w:color="auto"/>
        <w:right w:val="none" w:sz="0" w:space="0" w:color="auto"/>
      </w:divBdr>
    </w:div>
    <w:div w:id="500438070">
      <w:bodyDiv w:val="1"/>
      <w:marLeft w:val="0"/>
      <w:marRight w:val="0"/>
      <w:marTop w:val="0"/>
      <w:marBottom w:val="0"/>
      <w:divBdr>
        <w:top w:val="none" w:sz="0" w:space="0" w:color="auto"/>
        <w:left w:val="none" w:sz="0" w:space="0" w:color="auto"/>
        <w:bottom w:val="none" w:sz="0" w:space="0" w:color="auto"/>
        <w:right w:val="none" w:sz="0" w:space="0" w:color="auto"/>
      </w:divBdr>
    </w:div>
    <w:div w:id="671883617">
      <w:bodyDiv w:val="1"/>
      <w:marLeft w:val="0"/>
      <w:marRight w:val="0"/>
      <w:marTop w:val="0"/>
      <w:marBottom w:val="0"/>
      <w:divBdr>
        <w:top w:val="none" w:sz="0" w:space="0" w:color="auto"/>
        <w:left w:val="none" w:sz="0" w:space="0" w:color="auto"/>
        <w:bottom w:val="none" w:sz="0" w:space="0" w:color="auto"/>
        <w:right w:val="none" w:sz="0" w:space="0" w:color="auto"/>
      </w:divBdr>
    </w:div>
    <w:div w:id="880244202">
      <w:bodyDiv w:val="1"/>
      <w:marLeft w:val="0"/>
      <w:marRight w:val="0"/>
      <w:marTop w:val="0"/>
      <w:marBottom w:val="0"/>
      <w:divBdr>
        <w:top w:val="none" w:sz="0" w:space="0" w:color="auto"/>
        <w:left w:val="none" w:sz="0" w:space="0" w:color="auto"/>
        <w:bottom w:val="none" w:sz="0" w:space="0" w:color="auto"/>
        <w:right w:val="none" w:sz="0" w:space="0" w:color="auto"/>
      </w:divBdr>
    </w:div>
    <w:div w:id="1145782540">
      <w:bodyDiv w:val="1"/>
      <w:marLeft w:val="0"/>
      <w:marRight w:val="0"/>
      <w:marTop w:val="0"/>
      <w:marBottom w:val="0"/>
      <w:divBdr>
        <w:top w:val="none" w:sz="0" w:space="0" w:color="auto"/>
        <w:left w:val="none" w:sz="0" w:space="0" w:color="auto"/>
        <w:bottom w:val="none" w:sz="0" w:space="0" w:color="auto"/>
        <w:right w:val="none" w:sz="0" w:space="0" w:color="auto"/>
      </w:divBdr>
    </w:div>
    <w:div w:id="1329862870">
      <w:bodyDiv w:val="1"/>
      <w:marLeft w:val="0"/>
      <w:marRight w:val="0"/>
      <w:marTop w:val="0"/>
      <w:marBottom w:val="0"/>
      <w:divBdr>
        <w:top w:val="none" w:sz="0" w:space="0" w:color="auto"/>
        <w:left w:val="none" w:sz="0" w:space="0" w:color="auto"/>
        <w:bottom w:val="none" w:sz="0" w:space="0" w:color="auto"/>
        <w:right w:val="none" w:sz="0" w:space="0" w:color="auto"/>
      </w:divBdr>
    </w:div>
    <w:div w:id="1526478494">
      <w:bodyDiv w:val="1"/>
      <w:marLeft w:val="0"/>
      <w:marRight w:val="0"/>
      <w:marTop w:val="0"/>
      <w:marBottom w:val="0"/>
      <w:divBdr>
        <w:top w:val="none" w:sz="0" w:space="0" w:color="auto"/>
        <w:left w:val="none" w:sz="0" w:space="0" w:color="auto"/>
        <w:bottom w:val="none" w:sz="0" w:space="0" w:color="auto"/>
        <w:right w:val="none" w:sz="0" w:space="0" w:color="auto"/>
      </w:divBdr>
    </w:div>
    <w:div w:id="2145584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facebook.com/LPWestLeicester" TargetMode="External"/><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hyperlink" Target="mailto:andrew.brown@leics.police.uk"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facebook.com/LPWestLeicester" TargetMode="External"/><Relationship Id="rId22" Type="http://schemas.openxmlformats.org/officeDocument/2006/relationships/image" Target="media/image14.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538\AppData\Local\Microsoft\Windows\INetCache\Content.Outlook\25YC3B0P\9cfaf28a-cd9f-47c2-aae1-f748804e46c0%20Aug%20News%20Letter.pd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B24D1-A1DE-49E2-B7D9-EDED06119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9cfaf28a-cd9f-47c2-aae1-f748804e46c0 Aug News Letter.pdf</Template>
  <TotalTime>319</TotalTime>
  <Pages>4</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Peter (6538)</dc:creator>
  <cp:keywords/>
  <cp:lastModifiedBy>Peter Smith (6538)</cp:lastModifiedBy>
  <cp:revision>131</cp:revision>
  <dcterms:created xsi:type="dcterms:W3CDTF">2026-08-06T14:25:00Z</dcterms:created>
  <dcterms:modified xsi:type="dcterms:W3CDTF">2026-09-23T14:29:00Z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2025-09-02T12:13:53Z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396a0b1b-c482-4167-a5cd-2b5ce0bd4b77</vt:lpwstr>
  </property>
  <property fmtid="{D5CDD505-2E9C-101B-9397-08002B2CF9AE}" pid="8" name="MSIP_Label_86ff228e-d67e-4e3c-8add-5ac11aebedac_ContentBits">
    <vt:lpwstr>0</vt:lpwstr>
  </property>
</Properties>
</file>