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5563" w14:textId="1441A046" w:rsidR="005F6B6C" w:rsidRDefault="006353BE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A3182B" wp14:editId="6D60423E">
                <wp:simplePos x="0" y="0"/>
                <wp:positionH relativeFrom="page">
                  <wp:posOffset>19050</wp:posOffset>
                </wp:positionH>
                <wp:positionV relativeFrom="paragraph">
                  <wp:posOffset>-584835</wp:posOffset>
                </wp:positionV>
                <wp:extent cx="4429125" cy="6096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A4037" w14:textId="34DCAEC8" w:rsidR="004249A7" w:rsidRPr="00CA5107" w:rsidRDefault="004D5FB9" w:rsidP="004D5FB9">
                            <w:pPr>
                              <w:pStyle w:val="Quote"/>
                              <w:jc w:val="left"/>
                              <w:rPr>
                                <w:rStyle w:val="IntenseEmphasis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Update from</w:t>
                            </w:r>
                            <w:r w:rsidR="00942B3B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7144D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May</w:t>
                            </w:r>
                            <w:r w:rsidR="00652FAA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3182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5pt;margin-top:-46.05pt;width:348.75pt;height:48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" fillcolor="white [3201]" stroked="f" strokeweight=".5pt">
                <v:textbox>
                  <w:txbxContent>
                    <w:p w14:paraId="37EA4037" w14:textId="34DCAEC8" w:rsidR="004249A7" w:rsidRPr="00CA5107" w:rsidRDefault="004D5FB9" w:rsidP="004D5FB9">
                      <w:pPr>
                        <w:pStyle w:val="Quote"/>
                        <w:jc w:val="left"/>
                        <w:rPr>
                          <w:rStyle w:val="IntenseEmphasis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Update from</w:t>
                      </w:r>
                      <w:r w:rsidR="00942B3B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7144D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May</w:t>
                      </w:r>
                      <w:r w:rsidR="00652FAA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0DC1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781E7FC" wp14:editId="014EAE12">
                <wp:simplePos x="0" y="0"/>
                <wp:positionH relativeFrom="margin">
                  <wp:align>left</wp:align>
                </wp:positionH>
                <wp:positionV relativeFrom="paragraph">
                  <wp:posOffset>-105410</wp:posOffset>
                </wp:positionV>
                <wp:extent cx="6400800" cy="4857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0BBEB" w14:textId="77777777" w:rsidR="004E0DC1" w:rsidRPr="005A40B4" w:rsidRDefault="004E0DC1" w:rsidP="004E0DC1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1E7FC" id="Text Box 6" o:spid="_x0000_s1027" type="#_x0000_t202" style="position:absolute;margin-left:0;margin-top:-8.3pt;width:7in;height:38.25pt;z-index:251667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" filled="f" stroked="f" strokeweight=".5pt">
                <v:textbox>
                  <w:txbxContent>
                    <w:p w14:paraId="5250BBEB" w14:textId="77777777" w:rsidR="004E0DC1" w:rsidRPr="005A40B4" w:rsidRDefault="004E0DC1" w:rsidP="004E0DC1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9C55E0" wp14:editId="2B9FA2B0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A05EE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5E0" id="Text Box 8" o:spid="_x0000_s1028" type="#_x0000_t202" style="position:absolute;margin-left:-4.05pt;margin-top:67.25pt;width:335.25pt;height:2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" filled="f" stroked="f" strokeweight=".5pt">
                <v:textbox>
                  <w:txbxContent>
                    <w:p w14:paraId="0D2A05EE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1A1B3B4" wp14:editId="5EF1619F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439EF" w14:textId="07ADCD50" w:rsidR="004249A7" w:rsidRPr="004249A7" w:rsidRDefault="0007144D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June</w:t>
                            </w:r>
                            <w:r w:rsidR="003A7CE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 202</w:t>
                            </w:r>
                            <w:r w:rsidR="00D8175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B3B4" id="Text Box 7" o:spid="_x0000_s1029" type="#_x0000_t202" style="position:absolute;margin-left:460.25pt;margin-top:68.75pt;width:94.5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" filled="f" stroked="f" strokeweight=".5pt">
                <v:textbox>
                  <w:txbxContent>
                    <w:p w14:paraId="394439EF" w14:textId="07ADCD50" w:rsidR="004249A7" w:rsidRPr="004249A7" w:rsidRDefault="0007144D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June</w:t>
                      </w:r>
                      <w:r w:rsidR="003A7CE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 xml:space="preserve"> 202</w:t>
                      </w:r>
                      <w:r w:rsidR="00D8175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ADCFD56" w14:textId="07C09F3D" w:rsidR="002E401A" w:rsidRPr="002E401A" w:rsidRDefault="00BC03AC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A46570" wp14:editId="20C9D6D6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6296025" cy="923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60C6F" w14:textId="3B3BDE62" w:rsidR="005A40B4" w:rsidRPr="00A875E9" w:rsidRDefault="00D53976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Matloc</w:t>
                            </w:r>
                            <w:r w:rsidR="00D00F71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</w:t>
                            </w:r>
                            <w:r w:rsidR="00A2289B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 xml:space="preserve"> &amp; Tansley</w:t>
                            </w:r>
                            <w:r w:rsidR="00A875E9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46570" id="Text Box 10" o:spid="_x0000_s1030" type="#_x0000_t202" style="position:absolute;margin-left:0;margin-top:8.35pt;width:495.75pt;height:72.7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usGwIAADM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" filled="f" stroked="f" strokeweight=".5pt">
                <v:textbox>
                  <w:txbxContent>
                    <w:p w14:paraId="56960C6F" w14:textId="3B3BDE62" w:rsidR="005A40B4" w:rsidRPr="00A875E9" w:rsidRDefault="00D53976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Matloc</w:t>
                      </w:r>
                      <w:r w:rsidR="00D00F71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</w:t>
                      </w:r>
                      <w:r w:rsidR="00A2289B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 xml:space="preserve"> &amp; Tansley</w:t>
                      </w:r>
                      <w:r w:rsidR="00A875E9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9D870" w14:textId="50FC48AE" w:rsidR="002E401A" w:rsidRPr="002E401A" w:rsidRDefault="002E401A" w:rsidP="002E401A"/>
    <w:p w14:paraId="7DCC83FF" w14:textId="450615AD" w:rsidR="002E401A" w:rsidRPr="002E401A" w:rsidRDefault="002E401A" w:rsidP="002E401A"/>
    <w:p w14:paraId="1757745F" w14:textId="4166B886" w:rsidR="002E401A" w:rsidRPr="002E401A" w:rsidRDefault="002E401A" w:rsidP="002E401A"/>
    <w:p w14:paraId="648FB966" w14:textId="1443F1BE" w:rsidR="002E401A" w:rsidRPr="002E401A" w:rsidRDefault="002E401A" w:rsidP="002E401A"/>
    <w:p w14:paraId="3AF485F0" w14:textId="48B64CA9" w:rsidR="002E401A" w:rsidRPr="002E401A" w:rsidRDefault="00C036F9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1249700" wp14:editId="66CA4050">
                <wp:simplePos x="0" y="0"/>
                <wp:positionH relativeFrom="column">
                  <wp:posOffset>-155575</wp:posOffset>
                </wp:positionH>
                <wp:positionV relativeFrom="paragraph">
                  <wp:posOffset>194945</wp:posOffset>
                </wp:positionV>
                <wp:extent cx="3781425" cy="62865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4" y="21600"/>
                    <wp:lineTo x="2165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6286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A45A20" w14:textId="5E844241" w:rsidR="00AE639E" w:rsidRPr="00C036F9" w:rsidRDefault="00DE05E6" w:rsidP="00C036F9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1C587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What has the team been up to?</w:t>
                            </w:r>
                          </w:p>
                          <w:p w14:paraId="0F18BF6A" w14:textId="77777777" w:rsidR="00A414A8" w:rsidRDefault="00A414A8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3B4285E6" w14:textId="4215EC33" w:rsidR="00B30729" w:rsidRDefault="00F422B7" w:rsidP="00C75036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>-</w:t>
                            </w:r>
                            <w:r w:rsidR="00385E56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>Op Sceptre</w:t>
                            </w:r>
                            <w:r w:rsidR="00274061" w:rsidRPr="00B30729">
                              <w:rPr>
                                <w:b/>
                                <w:bCs/>
                                <w:color w:val="FFFFFF" w:themeColor="background1"/>
                                <w:highlight w:val="darkBlue"/>
                              </w:rPr>
                              <w:t xml:space="preserve"> </w:t>
                            </w:r>
                          </w:p>
                          <w:p w14:paraId="71EE0194" w14:textId="3AD67793" w:rsidR="00C036F9" w:rsidRDefault="00385E56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As usual, Op Sceptre had a huge positive reception from Matlock and other local areas</w:t>
                            </w:r>
                            <w:r w:rsidR="00744E3C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! The team were hard at work engaging with local store fronts, giving School inputs and setting up information stands in hotspot areas to help raise awareness around knife crime. </w:t>
                            </w:r>
                            <w:r w:rsidR="009E5F8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As a whole, the team had a large quantity of utility knives handed over that people were unsure of how to dispose of safely </w:t>
                            </w:r>
                            <w:r w:rsidR="00B33904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. We would like to thank all those who engaged with us during this period</w:t>
                            </w:r>
                            <w:r w:rsidR="000440F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7FC8F6E" w14:textId="0CBAE1DA" w:rsidR="00C036F9" w:rsidRDefault="00C036F9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7E162106" w14:textId="03759B09" w:rsidR="00C036F9" w:rsidRPr="00C036F9" w:rsidRDefault="00AF185E" w:rsidP="00C036F9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2B3A9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="00C7040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Patrols/community engagements </w:t>
                            </w:r>
                          </w:p>
                          <w:p w14:paraId="5396F83F" w14:textId="3ECBB6D0" w:rsidR="00C70406" w:rsidRDefault="000440FD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With the increase in staff</w:t>
                            </w:r>
                            <w:r w:rsidR="00373EE3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, we are happy to say that there has been a huge uplift in the quantity of street engagements the past month. </w:t>
                            </w:r>
                            <w:r w:rsidR="00FF6E4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This also has allowed the team to cover much more ground more regularly</w:t>
                            </w:r>
                            <w:r w:rsidR="006C58A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to help provide reassurance to those seldom heard communities and to tackle those hot spot areas for effectively. </w:t>
                            </w:r>
                            <w:r w:rsidR="00FF6E4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DAC0FAF" w14:textId="77777777" w:rsidR="00FE632B" w:rsidRDefault="00FE632B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1E05BA80" w14:textId="370D9A46" w:rsidR="00046585" w:rsidRDefault="00046585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More notably, this month the team responded to an emergency call in Wirksworth regarding suspicious behaviour at a vacant property. The team arrived with a dog unit and a male soon tried to flee </w:t>
                            </w:r>
                            <w:r w:rsidR="004A034E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, however the male was soon found hiding in a garden by our 4 legged friend and he was swiftly arrested.</w:t>
                            </w:r>
                          </w:p>
                          <w:p w14:paraId="671417A1" w14:textId="77777777" w:rsidR="00FE632B" w:rsidRDefault="00FE632B" w:rsidP="00C7503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1ED642B7" w14:textId="0DEBA645" w:rsidR="006519A2" w:rsidRDefault="00805414" w:rsidP="00F576E6">
                            <w:pPr>
                              <w:shd w:val="clear" w:color="auto" w:fill="00206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F576E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="00BF2B85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Dangerous Drivers off the Road </w:t>
                            </w:r>
                          </w:p>
                          <w:p w14:paraId="1EC392DB" w14:textId="205D94F6" w:rsidR="00F243B6" w:rsidRDefault="00F243B6" w:rsidP="00F243B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This month</w:t>
                            </w:r>
                            <w:r w:rsidR="00455095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our colleagues have had a couple positive stops and seizures for those driving with no insurance or under the influence of illegal substances. </w:t>
                            </w:r>
                            <w:r w:rsidR="006E556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One of such is PC HUSSAIN stopping a vehicle that appeared to be unsuitable </w:t>
                            </w:r>
                            <w:r w:rsidR="0099199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to be driven due to a crack on the windshield, this stop later turned into one of the passengers of said vehicle being in possession of cannabis. </w:t>
                            </w:r>
                          </w:p>
                          <w:p w14:paraId="2C6427DA" w14:textId="77777777" w:rsidR="00046585" w:rsidRPr="00F243B6" w:rsidRDefault="00046585" w:rsidP="00F243B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071271F" w14:textId="1AC768CB" w:rsidR="00145C31" w:rsidRPr="00145C31" w:rsidRDefault="00145C31" w:rsidP="003D51D6">
                            <w:pPr>
                              <w:jc w:val="right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9700" id="Text Box 1" o:spid="_x0000_s1031" type="#_x0000_t202" style="position:absolute;margin-left:-12.25pt;margin-top:15.35pt;width:297.75pt;height:49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" fillcolor="#4472c4 [3204]" strokecolor="#09101d [484]" strokeweight="1pt">
                <v:textbox>
                  <w:txbxContent>
                    <w:p w14:paraId="08A45A20" w14:textId="5E844241" w:rsidR="00AE639E" w:rsidRPr="00C036F9" w:rsidRDefault="00DE05E6" w:rsidP="00C036F9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1C587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What has the team been up to?</w:t>
                      </w:r>
                    </w:p>
                    <w:p w14:paraId="0F18BF6A" w14:textId="77777777" w:rsidR="00A414A8" w:rsidRDefault="00A414A8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3B4285E6" w14:textId="4215EC33" w:rsidR="00B30729" w:rsidRDefault="00F422B7" w:rsidP="00C75036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>-</w:t>
                      </w:r>
                      <w:r w:rsidR="00385E56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>Op Sceptre</w:t>
                      </w:r>
                      <w:r w:rsidR="00274061" w:rsidRPr="00B30729">
                        <w:rPr>
                          <w:b/>
                          <w:bCs/>
                          <w:color w:val="FFFFFF" w:themeColor="background1"/>
                          <w:highlight w:val="darkBlue"/>
                        </w:rPr>
                        <w:t xml:space="preserve"> </w:t>
                      </w:r>
                    </w:p>
                    <w:p w14:paraId="71EE0194" w14:textId="3AD67793" w:rsidR="00C036F9" w:rsidRDefault="00385E56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As usual, Op Sceptre had a huge positive reception from Matlock and other local areas</w:t>
                      </w:r>
                      <w:r w:rsidR="00744E3C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! The team were hard at work engaging with local store fronts, giving School inputs and setting up information stands in hotspot areas to help raise awareness around knife crime. </w:t>
                      </w:r>
                      <w:r w:rsidR="009E5F84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As a whole, the team had a large quantity of utility knives handed over that people were unsure of how to dispose of safely </w:t>
                      </w:r>
                      <w:r w:rsidR="00B33904">
                        <w:rPr>
                          <w:color w:val="FFFFFF" w:themeColor="background1"/>
                          <w:sz w:val="22"/>
                          <w:szCs w:val="22"/>
                        </w:rPr>
                        <w:t>. We would like to thank all those who engaged with us during this period</w:t>
                      </w:r>
                      <w:r w:rsidR="000440FD">
                        <w:rPr>
                          <w:color w:val="FFFFFF" w:themeColor="background1"/>
                          <w:sz w:val="22"/>
                          <w:szCs w:val="22"/>
                        </w:rPr>
                        <w:t>.</w:t>
                      </w:r>
                    </w:p>
                    <w:p w14:paraId="57FC8F6E" w14:textId="0CBAE1DA" w:rsidR="00C036F9" w:rsidRDefault="00C036F9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7E162106" w14:textId="03759B09" w:rsidR="00C036F9" w:rsidRPr="00C036F9" w:rsidRDefault="00AF185E" w:rsidP="00C036F9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2B3A9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="00C7040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Patrols/community engagements </w:t>
                      </w:r>
                    </w:p>
                    <w:p w14:paraId="5396F83F" w14:textId="3ECBB6D0" w:rsidR="00C70406" w:rsidRDefault="000440FD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With the increase in staff</w:t>
                      </w:r>
                      <w:r w:rsidR="00373EE3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, we are happy to say that there has been a huge uplift in the quantity of street engagements the past month. </w:t>
                      </w:r>
                      <w:r w:rsidR="00FF6E47">
                        <w:rPr>
                          <w:color w:val="FFFFFF" w:themeColor="background1"/>
                          <w:sz w:val="22"/>
                          <w:szCs w:val="22"/>
                        </w:rPr>
                        <w:t>This also has allowed the team to cover much more ground more regularly</w:t>
                      </w:r>
                      <w:r w:rsidR="006C58A0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to help provide reassurance to those seldom heard communities and to tackle those hot spot areas for effectively. </w:t>
                      </w:r>
                      <w:r w:rsidR="00FF6E47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DAC0FAF" w14:textId="77777777" w:rsidR="00FE632B" w:rsidRDefault="00FE632B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1E05BA80" w14:textId="370D9A46" w:rsidR="00046585" w:rsidRDefault="00046585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More notably, this month the team responded to an emergency call in Wirksworth regarding suspicious behaviour at a vacant property. The team arrived with a dog unit and a male soon tried to flee </w:t>
                      </w:r>
                      <w:r w:rsidR="004A034E">
                        <w:rPr>
                          <w:color w:val="FFFFFF" w:themeColor="background1"/>
                          <w:sz w:val="22"/>
                          <w:szCs w:val="22"/>
                        </w:rPr>
                        <w:t>, however the male was soon found hiding in a garden by our 4 legged friend and he was swiftly arrested.</w:t>
                      </w:r>
                    </w:p>
                    <w:p w14:paraId="671417A1" w14:textId="77777777" w:rsidR="00FE632B" w:rsidRDefault="00FE632B" w:rsidP="00C7503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1ED642B7" w14:textId="0DEBA645" w:rsidR="006519A2" w:rsidRDefault="00805414" w:rsidP="00F576E6">
                      <w:pPr>
                        <w:shd w:val="clear" w:color="auto" w:fill="00206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F576E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="00BF2B85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Dangerous Drivers off the Road </w:t>
                      </w:r>
                    </w:p>
                    <w:p w14:paraId="1EC392DB" w14:textId="205D94F6" w:rsidR="00F243B6" w:rsidRDefault="00F243B6" w:rsidP="00F243B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This month</w:t>
                      </w:r>
                      <w:r w:rsidR="00455095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our colleagues have had a couple positive stops and seizures for those driving with no insurance or under the influence of illegal substances. </w:t>
                      </w:r>
                      <w:r w:rsidR="006E5566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One of such is PC HUSSAIN stopping a vehicle that appeared to be unsuitable </w:t>
                      </w:r>
                      <w:r w:rsidR="0099199D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to be driven due to a crack on the windshield, this stop later turned into one of the passengers of said vehicle being in possession of cannabis. </w:t>
                      </w:r>
                    </w:p>
                    <w:p w14:paraId="2C6427DA" w14:textId="77777777" w:rsidR="00046585" w:rsidRPr="00F243B6" w:rsidRDefault="00046585" w:rsidP="00F243B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071271F" w14:textId="1AC768CB" w:rsidR="00145C31" w:rsidRPr="00145C31" w:rsidRDefault="00145C31" w:rsidP="003D51D6">
                      <w:pPr>
                        <w:jc w:val="right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E859E2" w14:textId="7298FA15" w:rsidR="00050A69" w:rsidRPr="00BC469C" w:rsidRDefault="00E758E5" w:rsidP="00667843">
      <w:pPr>
        <w:sectPr w:rsidR="00050A69" w:rsidRPr="00BC469C" w:rsidSect="00DD4B7C">
          <w:headerReference w:type="default" r:id="rId11"/>
          <w:footerReference w:type="default" r:id="rId12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26857" behindDoc="0" locked="0" layoutInCell="1" allowOverlap="1" wp14:anchorId="71BEDB0E" wp14:editId="68D0CFB5">
            <wp:simplePos x="0" y="0"/>
            <wp:positionH relativeFrom="column">
              <wp:posOffset>4253865</wp:posOffset>
            </wp:positionH>
            <wp:positionV relativeFrom="paragraph">
              <wp:posOffset>4780915</wp:posOffset>
            </wp:positionV>
            <wp:extent cx="1786255" cy="1524000"/>
            <wp:effectExtent l="0" t="0" r="4445" b="0"/>
            <wp:wrapThrough wrapText="bothSides">
              <wp:wrapPolygon edited="0">
                <wp:start x="0" y="0"/>
                <wp:lineTo x="0" y="21330"/>
                <wp:lineTo x="21423" y="21330"/>
                <wp:lineTo x="21423" y="0"/>
                <wp:lineTo x="0" y="0"/>
              </wp:wrapPolygon>
            </wp:wrapThrough>
            <wp:docPr id="908828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85164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9D50DE" wp14:editId="5C60C007">
                <wp:simplePos x="0" y="0"/>
                <wp:positionH relativeFrom="column">
                  <wp:posOffset>3997325</wp:posOffset>
                </wp:positionH>
                <wp:positionV relativeFrom="paragraph">
                  <wp:posOffset>8891</wp:posOffset>
                </wp:positionV>
                <wp:extent cx="2667000" cy="46863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468630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27F56" id="Rectangle 9" o:spid="_x0000_s1026" style="position:absolute;margin-left:314.75pt;margin-top:.7pt;width:210pt;height:369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" fillcolor="#e9ec8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8FB7DEC" wp14:editId="3FEC363F">
                <wp:simplePos x="0" y="0"/>
                <wp:positionH relativeFrom="margin">
                  <wp:align>right</wp:align>
                </wp:positionH>
                <wp:positionV relativeFrom="paragraph">
                  <wp:posOffset>66040</wp:posOffset>
                </wp:positionV>
                <wp:extent cx="2714625" cy="4705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470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A5B25" w14:textId="77777777" w:rsidR="00B64554" w:rsidRDefault="00454C8A" w:rsidP="007D358F">
                            <w:pPr>
                              <w:spacing w:line="360" w:lineRule="exact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D709B">
                              <w:rPr>
                                <w:b/>
                                <w:bCs/>
                                <w:u w:val="single"/>
                              </w:rPr>
                              <w:t>Street me</w:t>
                            </w:r>
                            <w:r w:rsidR="008C39B7">
                              <w:rPr>
                                <w:b/>
                                <w:bCs/>
                                <w:u w:val="single"/>
                              </w:rPr>
                              <w:t>et dates</w:t>
                            </w:r>
                          </w:p>
                          <w:p w14:paraId="438AD311" w14:textId="41464FCA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520798AE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Wed 3rd- 1330-1400- Market Day, </w:t>
                            </w:r>
                          </w:p>
                          <w:p w14:paraId="296F80B8" w14:textId="177BCB58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Hall Leys Park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1922258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5A9EE2F" w14:textId="171B904E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Thurs 4th-1300-1330, Sainsburys, Matlock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049114A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32344A9" w14:textId="279B97CE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Mon 8th- 1000-1030, Hall Leys Park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BD32375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B0DDB18" w14:textId="74B321DE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Fri 12th- 1500-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1600, Tansley</w:t>
                            </w: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Primary School</w:t>
                            </w:r>
                          </w:p>
                          <w:p w14:paraId="4A8A21F7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421F3EC" w14:textId="3694783B" w:rsidR="00411321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Sat 13th- 1330-1430, Matlock 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Market Day</w:t>
                            </w:r>
                          </w:p>
                          <w:p w14:paraId="2D9AD713" w14:textId="142D4422" w:rsidR="00BA02D6" w:rsidRPr="008E0CE5" w:rsidRDefault="00411321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, Hall</w:t>
                            </w:r>
                            <w:r w:rsidR="00BA02D6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Leys Park</w:t>
                            </w: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2B98665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14F30C62" w14:textId="77777777" w:rsidR="00411321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Sat 20th- 1100-1200, Matlock Market, </w:t>
                            </w:r>
                          </w:p>
                          <w:p w14:paraId="2839C5F3" w14:textId="701C9E55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Hall Leys Park</w:t>
                            </w:r>
                            <w:r w:rsidR="00411321"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DC27DD2" w14:textId="77777777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9F5447D" w14:textId="77777777" w:rsidR="00411321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Sun 21st- 1000-1030, Church in the Peak.</w:t>
                            </w:r>
                          </w:p>
                          <w:p w14:paraId="4B6BD125" w14:textId="1AB27D0A" w:rsidR="00BA02D6" w:rsidRPr="008E0CE5" w:rsidRDefault="00BA02D6" w:rsidP="00BA02D6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E0CE5">
                              <w:rPr>
                                <w:rFonts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Lime tree road.</w:t>
                            </w:r>
                          </w:p>
                          <w:p w14:paraId="24074ECA" w14:textId="63478FEB" w:rsidR="00643240" w:rsidRPr="00432773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7DEC" id="Text Box 4" o:spid="_x0000_s1032" type="#_x0000_t202" style="position:absolute;margin-left:162.55pt;margin-top:5.2pt;width:213.75pt;height:370.5pt;z-index:251643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" filled="f" stroked="f" strokeweight=".5pt">
                <v:textbox>
                  <w:txbxContent>
                    <w:p w14:paraId="7C3A5B25" w14:textId="77777777" w:rsidR="00B64554" w:rsidRDefault="00454C8A" w:rsidP="007D358F">
                      <w:pPr>
                        <w:spacing w:line="360" w:lineRule="exact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9D709B">
                        <w:rPr>
                          <w:b/>
                          <w:bCs/>
                          <w:u w:val="single"/>
                        </w:rPr>
                        <w:t>Street me</w:t>
                      </w:r>
                      <w:r w:rsidR="008C39B7">
                        <w:rPr>
                          <w:b/>
                          <w:bCs/>
                          <w:u w:val="single"/>
                        </w:rPr>
                        <w:t>et dates</w:t>
                      </w:r>
                    </w:p>
                    <w:p w14:paraId="438AD311" w14:textId="41464FCA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520798AE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Wed 3rd- 1330-1400- Market Day, </w:t>
                      </w:r>
                    </w:p>
                    <w:p w14:paraId="296F80B8" w14:textId="177BCB58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Hall Leys Park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71922258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5A9EE2F" w14:textId="171B904E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Thurs 4th-1300-1330, Sainsburys, Matlock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4049114A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532344A9" w14:textId="279B97CE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Mon 8th- 1000-1030, Hall Leys Park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1BD32375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0B0DDB18" w14:textId="74B321DE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Fri 12th- 1500-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1600, Tansley</w:t>
                      </w: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 Primary School</w:t>
                      </w:r>
                    </w:p>
                    <w:p w14:paraId="4A8A21F7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421F3EC" w14:textId="3694783B" w:rsidR="00411321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Sat 13th- 1330-1430, Matlock 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Market Day</w:t>
                      </w:r>
                    </w:p>
                    <w:p w14:paraId="2D9AD713" w14:textId="142D4422" w:rsidR="00BA02D6" w:rsidRPr="008E0CE5" w:rsidRDefault="00411321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, Hall</w:t>
                      </w:r>
                      <w:r w:rsidR="00BA02D6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 Leys Park</w:t>
                      </w: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02B98665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14F30C62" w14:textId="77777777" w:rsidR="00411321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Sat 20th- 1100-1200, Matlock Market, </w:t>
                      </w:r>
                    </w:p>
                    <w:p w14:paraId="2839C5F3" w14:textId="701C9E55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Hall Leys Park</w:t>
                      </w:r>
                      <w:r w:rsidR="00411321"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</w:p>
                    <w:p w14:paraId="2DC27DD2" w14:textId="77777777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59F5447D" w14:textId="77777777" w:rsidR="00411321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>Sun 21st- 1000-1030, Church in the Peak.</w:t>
                      </w:r>
                    </w:p>
                    <w:p w14:paraId="4B6BD125" w14:textId="1AB27D0A" w:rsidR="00BA02D6" w:rsidRPr="008E0CE5" w:rsidRDefault="00BA02D6" w:rsidP="00BA02D6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8E0CE5">
                        <w:rPr>
                          <w:rFonts w:cstheme="minorHAnsi"/>
                          <w:b/>
                          <w:bCs/>
                          <w:sz w:val="22"/>
                          <w:szCs w:val="22"/>
                        </w:rPr>
                        <w:t xml:space="preserve"> Lime tree road.</w:t>
                      </w:r>
                    </w:p>
                    <w:p w14:paraId="24074ECA" w14:textId="63478FEB" w:rsidR="00643240" w:rsidRPr="00432773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4E020D" w14:textId="74A9288F" w:rsidR="0026311D" w:rsidRDefault="00916AF6" w:rsidP="00B826E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705" behindDoc="0" locked="0" layoutInCell="1" allowOverlap="1" wp14:anchorId="345D64CF" wp14:editId="1BC8A0DE">
                <wp:simplePos x="0" y="0"/>
                <wp:positionH relativeFrom="margin">
                  <wp:posOffset>-28575</wp:posOffset>
                </wp:positionH>
                <wp:positionV relativeFrom="paragraph">
                  <wp:posOffset>4445</wp:posOffset>
                </wp:positionV>
                <wp:extent cx="6400800" cy="485775"/>
                <wp:effectExtent l="0" t="0" r="0" b="0"/>
                <wp:wrapNone/>
                <wp:docPr id="1428887976" name="Text Box 1428887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2DE61" w14:textId="77777777" w:rsidR="00BA22B5" w:rsidRPr="005A40B4" w:rsidRDefault="00BA22B5" w:rsidP="00BA22B5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64CF" id="Text Box 1428887976" o:spid="_x0000_s1033" type="#_x0000_t202" style="position:absolute;margin-left:-2.25pt;margin-top:.35pt;width:7in;height:38.25pt;z-index:2516777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R6GgIAADM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" filled="f" stroked="f" strokeweight=".5pt">
                <v:textbox>
                  <w:txbxContent>
                    <w:p w14:paraId="4AC2DE61" w14:textId="77777777" w:rsidR="00BA22B5" w:rsidRPr="005A40B4" w:rsidRDefault="00BA22B5" w:rsidP="00BA22B5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5354CB" w14:textId="78E07584" w:rsidR="00B826E0" w:rsidRPr="00B826E0" w:rsidRDefault="00916AF6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53" behindDoc="0" locked="0" layoutInCell="1" allowOverlap="1" wp14:anchorId="7A23A7E1" wp14:editId="74E8F98D">
                <wp:simplePos x="0" y="0"/>
                <wp:positionH relativeFrom="margin">
                  <wp:posOffset>-79375</wp:posOffset>
                </wp:positionH>
                <wp:positionV relativeFrom="paragraph">
                  <wp:posOffset>144145</wp:posOffset>
                </wp:positionV>
                <wp:extent cx="6296025" cy="523875"/>
                <wp:effectExtent l="0" t="0" r="0" b="0"/>
                <wp:wrapNone/>
                <wp:docPr id="939594765" name="Text Box 93959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40829" w14:textId="3461651A" w:rsidR="00BA22B5" w:rsidRPr="00A875E9" w:rsidRDefault="00C036F9" w:rsidP="00BA22B5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M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atloc</w:t>
                            </w:r>
                            <w:r w:rsidR="00BA22B5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k &amp; Tansley</w:t>
                            </w:r>
                            <w:r w:rsidR="00BA22B5" w:rsidRPr="00A875E9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A7E1" id="Text Box 939594765" o:spid="_x0000_s1034" type="#_x0000_t202" style="position:absolute;margin-left:-6.25pt;margin-top:11.35pt;width:495.75pt;height:41.25pt;z-index:2516797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" filled="f" stroked="f" strokeweight=".5pt">
                <v:textbox>
                  <w:txbxContent>
                    <w:p w14:paraId="50340829" w14:textId="3461651A" w:rsidR="00BA22B5" w:rsidRPr="00A875E9" w:rsidRDefault="00C036F9" w:rsidP="00BA22B5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M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atloc</w:t>
                      </w:r>
                      <w:r w:rsidR="00BA22B5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k &amp; Tansley</w:t>
                      </w:r>
                      <w:r w:rsidR="00BA22B5" w:rsidRPr="00A875E9"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F760BE" w14:textId="3AD0D74D" w:rsidR="00B826E0" w:rsidRDefault="00B826E0" w:rsidP="00B826E0">
      <w:pPr>
        <w:rPr>
          <w:sz w:val="22"/>
          <w:szCs w:val="22"/>
        </w:rPr>
      </w:pPr>
    </w:p>
    <w:p w14:paraId="3CB42548" w14:textId="0214F273" w:rsidR="00B826E0" w:rsidRDefault="00B826E0" w:rsidP="00B826E0">
      <w:pPr>
        <w:ind w:firstLine="720"/>
        <w:rPr>
          <w:sz w:val="22"/>
          <w:szCs w:val="22"/>
        </w:rPr>
      </w:pPr>
    </w:p>
    <w:p w14:paraId="25AA3E08" w14:textId="46EB1E89" w:rsidR="00BA22B5" w:rsidRPr="00BA22B5" w:rsidRDefault="00BA22B5" w:rsidP="00BA22B5">
      <w:pPr>
        <w:rPr>
          <w:sz w:val="22"/>
          <w:szCs w:val="22"/>
        </w:rPr>
      </w:pPr>
    </w:p>
    <w:p w14:paraId="21BBDE9D" w14:textId="5149D881" w:rsidR="00BA22B5" w:rsidRPr="006519A2" w:rsidRDefault="00BA22B5" w:rsidP="006519A2">
      <w:pPr>
        <w:tabs>
          <w:tab w:val="left" w:pos="5895"/>
        </w:tabs>
        <w:rPr>
          <w:sz w:val="22"/>
          <w:szCs w:val="22"/>
        </w:rPr>
      </w:pPr>
    </w:p>
    <w:p w14:paraId="2D9CA19A" w14:textId="1D86E006" w:rsidR="00BA22B5" w:rsidRPr="00BA22B5" w:rsidRDefault="009639F3" w:rsidP="00BA22B5">
      <w:pPr>
        <w:rPr>
          <w:sz w:val="22"/>
          <w:szCs w:val="22"/>
        </w:rPr>
      </w:pPr>
      <w:r w:rsidRPr="00A361A1">
        <w:rPr>
          <w:sz w:val="22"/>
          <w:szCs w:val="22"/>
        </w:rPr>
        <w:drawing>
          <wp:anchor distT="0" distB="0" distL="114300" distR="114300" simplePos="0" relativeHeight="251728905" behindDoc="1" locked="0" layoutInCell="1" allowOverlap="1" wp14:anchorId="196825A4" wp14:editId="0BD64B15">
            <wp:simplePos x="0" y="0"/>
            <wp:positionH relativeFrom="column">
              <wp:posOffset>3626485</wp:posOffset>
            </wp:positionH>
            <wp:positionV relativeFrom="paragraph">
              <wp:posOffset>186690</wp:posOffset>
            </wp:positionV>
            <wp:extent cx="3408680" cy="3390900"/>
            <wp:effectExtent l="0" t="0" r="1270" b="0"/>
            <wp:wrapTight wrapText="bothSides">
              <wp:wrapPolygon edited="0">
                <wp:start x="0" y="0"/>
                <wp:lineTo x="0" y="21479"/>
                <wp:lineTo x="21487" y="21479"/>
                <wp:lineTo x="21487" y="0"/>
                <wp:lineTo x="0" y="0"/>
              </wp:wrapPolygon>
            </wp:wrapTight>
            <wp:docPr id="1077464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46440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0F6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81774D9" wp14:editId="50AA7002">
                <wp:simplePos x="0" y="0"/>
                <wp:positionH relativeFrom="margin">
                  <wp:posOffset>-88900</wp:posOffset>
                </wp:positionH>
                <wp:positionV relativeFrom="paragraph">
                  <wp:posOffset>186690</wp:posOffset>
                </wp:positionV>
                <wp:extent cx="3676650" cy="5676900"/>
                <wp:effectExtent l="0" t="0" r="19050" b="19050"/>
                <wp:wrapNone/>
                <wp:docPr id="1097706345" name="Text Box 1097706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5676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7A484" w14:textId="1F2AB815" w:rsidR="008A2FB2" w:rsidRPr="007C4097" w:rsidRDefault="007C4097" w:rsidP="006F30F6">
                            <w:pPr>
                              <w:jc w:val="center"/>
                              <w:rPr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  <w:u w:val="single"/>
                              </w:rPr>
                              <w:t>What has the team got planned?</w:t>
                            </w:r>
                          </w:p>
                          <w:p w14:paraId="547092CD" w14:textId="6A00D2F0" w:rsidR="00295739" w:rsidRPr="008A2FB2" w:rsidRDefault="00295739" w:rsidP="003530A6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09E69177" w14:textId="202EF6B2" w:rsidR="00A911D0" w:rsidRPr="006F19E6" w:rsidRDefault="006F19E6" w:rsidP="006F19E6">
                            <w:pPr>
                              <w:shd w:val="clear" w:color="auto" w:fill="1F3864" w:themeFill="accent1" w:themeFillShade="8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6F19E6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-Joint School visit alongside Fire &amp; Rescue</w:t>
                            </w:r>
                          </w:p>
                          <w:p w14:paraId="04762927" w14:textId="0BBA3FA6" w:rsidR="00FA3CDB" w:rsidRDefault="00F7228A" w:rsidP="00B872D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As the summer holidays are coming rolling round and (hopefully) some nice weather, </w:t>
                            </w:r>
                            <w:r w:rsidR="0047328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you SNT and the local Derbyshire Fire and Rescue community Officer will be visiting your local schools. The aim of this joint work is to promote safety </w:t>
                            </w:r>
                            <w:r w:rsidR="00430E2D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and highlight the dangers of several issues in the area, namely Derelict Buildings, Fire safety and water safety.</w:t>
                            </w:r>
                            <w:r w:rsidR="0066228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We hope that through this joint work</w:t>
                            </w:r>
                            <w:r w:rsidR="006A392E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it will keep kids safe, but also keep them having fun outside during the coming holidays. </w:t>
                            </w:r>
                          </w:p>
                          <w:p w14:paraId="37B3705A" w14:textId="77777777" w:rsidR="0097409B" w:rsidRDefault="0097409B" w:rsidP="00B872D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22F53CD7" w14:textId="00DEE81E" w:rsidR="0097409B" w:rsidRDefault="0097409B" w:rsidP="00B872D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On top of this, the team are also visiting several schools in the area </w:t>
                            </w:r>
                            <w:r w:rsidR="00645BE6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to touch on other important subjects, including what a Digital Footprint is, and how to look out for County Lines.</w:t>
                            </w:r>
                          </w:p>
                          <w:p w14:paraId="6AEB3EF5" w14:textId="77777777" w:rsidR="006E583D" w:rsidRDefault="006E583D" w:rsidP="00B872DE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  <w:p w14:paraId="3E8E6E96" w14:textId="72FAA879" w:rsidR="006E583D" w:rsidRPr="006E583D" w:rsidRDefault="006E583D" w:rsidP="006E583D">
                            <w:pPr>
                              <w:shd w:val="clear" w:color="auto" w:fill="1F3864" w:themeFill="accent1" w:themeFillShade="80"/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Anti-Social Awareness week</w:t>
                            </w:r>
                          </w:p>
                          <w:p w14:paraId="4292196C" w14:textId="3070EF43" w:rsidR="00FA3CDB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This month, starting Monday 29</w:t>
                            </w:r>
                            <w:r w:rsidRPr="00A5379E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your local </w:t>
                            </w:r>
                            <w:r w:rsidR="00D0477C">
                              <w:rPr>
                                <w:sz w:val="22"/>
                                <w:szCs w:val="22"/>
                              </w:rPr>
                              <w:t xml:space="preserve">Safer Neighbourhood Team </w:t>
                            </w:r>
                            <w:r w:rsidR="00A21222">
                              <w:rPr>
                                <w:sz w:val="22"/>
                                <w:szCs w:val="22"/>
                              </w:rPr>
                              <w:t>will be raising awareness around Anti-Social behaviour. This will cover all the aspects of ASB, including the negative effects it can have on people</w:t>
                            </w:r>
                            <w:r w:rsidR="002A07EE">
                              <w:rPr>
                                <w:sz w:val="22"/>
                                <w:szCs w:val="22"/>
                              </w:rPr>
                              <w:t xml:space="preserve">, the long term impacts it can have on victims and the community, and what counts as ASB. </w:t>
                            </w:r>
                          </w:p>
                          <w:p w14:paraId="063B5D9A" w14:textId="5BD101D3" w:rsidR="00C85C3E" w:rsidRDefault="00C85C3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Keep an eye out for our Officers, who will be present with leaflets and other resources throughout Matlock </w:t>
                            </w:r>
                            <w:r w:rsidR="00C72C0E">
                              <w:rPr>
                                <w:sz w:val="22"/>
                                <w:szCs w:val="22"/>
                              </w:rPr>
                              <w:t xml:space="preserve">to help raise awareness around the issue. </w:t>
                            </w:r>
                          </w:p>
                          <w:p w14:paraId="470EE9A3" w14:textId="77777777" w:rsidR="00A5379E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6A686B0" w14:textId="77777777" w:rsidR="00A5379E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ACD7A2A" w14:textId="77777777" w:rsidR="00A5379E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66696C3" w14:textId="7C3FD231" w:rsidR="00A5379E" w:rsidRPr="006E583D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774D9" id="Text Box 1097706345" o:spid="_x0000_s1035" type="#_x0000_t202" style="position:absolute;margin-left:-7pt;margin-top:14.7pt;width:289.5pt;height:447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" fillcolor="#4472c4 [3204]" strokecolor="#09101d [484]" strokeweight="1pt">
                <v:textbox>
                  <w:txbxContent>
                    <w:p w14:paraId="3937A484" w14:textId="1F2AB815" w:rsidR="008A2FB2" w:rsidRPr="007C4097" w:rsidRDefault="007C4097" w:rsidP="006F30F6">
                      <w:pPr>
                        <w:jc w:val="center"/>
                        <w:rPr>
                          <w:color w:val="FFFFFF" w:themeColor="background1"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  <w:u w:val="single"/>
                        </w:rPr>
                        <w:t>What has the team got planned?</w:t>
                      </w:r>
                    </w:p>
                    <w:p w14:paraId="547092CD" w14:textId="6A00D2F0" w:rsidR="00295739" w:rsidRPr="008A2FB2" w:rsidRDefault="00295739" w:rsidP="003530A6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09E69177" w14:textId="202EF6B2" w:rsidR="00A911D0" w:rsidRPr="006F19E6" w:rsidRDefault="006F19E6" w:rsidP="006F19E6">
                      <w:pPr>
                        <w:shd w:val="clear" w:color="auto" w:fill="1F3864" w:themeFill="accent1" w:themeFillShade="8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6F19E6"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-Joint School visit alongside Fire &amp; Rescue</w:t>
                      </w:r>
                    </w:p>
                    <w:p w14:paraId="04762927" w14:textId="0BBA3FA6" w:rsidR="00FA3CDB" w:rsidRDefault="00F7228A" w:rsidP="00B872DE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As the summer holidays are coming rolling round and (hopefully) some nice weather, </w:t>
                      </w:r>
                      <w:r w:rsidR="00473287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you SNT and the local Derbyshire Fire and Rescue community Officer will be visiting your local schools. The aim of this joint work is to promote safety </w:t>
                      </w:r>
                      <w:r w:rsidR="00430E2D">
                        <w:rPr>
                          <w:color w:val="FFFFFF" w:themeColor="background1"/>
                          <w:sz w:val="22"/>
                          <w:szCs w:val="22"/>
                        </w:rPr>
                        <w:t>and highlight the dangers of several issues in the area, namely Derelict Buildings, Fire safety and water safety.</w:t>
                      </w:r>
                      <w:r w:rsidR="00662286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We hope that through this joint work</w:t>
                      </w:r>
                      <w:r w:rsidR="006A392E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it will keep kids safe, but also keep them having fun outside during the coming holidays. </w:t>
                      </w:r>
                    </w:p>
                    <w:p w14:paraId="37B3705A" w14:textId="77777777" w:rsidR="0097409B" w:rsidRDefault="0097409B" w:rsidP="00B872DE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22F53CD7" w14:textId="00DEE81E" w:rsidR="0097409B" w:rsidRDefault="0097409B" w:rsidP="00B872DE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On top of this, the team are also visiting several schools in the area </w:t>
                      </w:r>
                      <w:r w:rsidR="00645BE6">
                        <w:rPr>
                          <w:color w:val="FFFFFF" w:themeColor="background1"/>
                          <w:sz w:val="22"/>
                          <w:szCs w:val="22"/>
                        </w:rPr>
                        <w:t>to touch on other important subjects, including what a Digital Footprint is, and how to look out for County Lines.</w:t>
                      </w:r>
                    </w:p>
                    <w:p w14:paraId="6AEB3EF5" w14:textId="77777777" w:rsidR="006E583D" w:rsidRDefault="006E583D" w:rsidP="00B872DE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  <w:p w14:paraId="3E8E6E96" w14:textId="72FAA879" w:rsidR="006E583D" w:rsidRPr="006E583D" w:rsidRDefault="006E583D" w:rsidP="006E583D">
                      <w:pPr>
                        <w:shd w:val="clear" w:color="auto" w:fill="1F3864" w:themeFill="accent1" w:themeFillShade="80"/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Anti-Social Awareness week</w:t>
                      </w:r>
                    </w:p>
                    <w:p w14:paraId="4292196C" w14:textId="3070EF43" w:rsidR="00FA3CDB" w:rsidRDefault="00A5379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This month, starting Monday 29</w:t>
                      </w:r>
                      <w:r w:rsidRPr="00A5379E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sz w:val="22"/>
                          <w:szCs w:val="22"/>
                        </w:rPr>
                        <w:t xml:space="preserve"> your local </w:t>
                      </w:r>
                      <w:r w:rsidR="00D0477C">
                        <w:rPr>
                          <w:sz w:val="22"/>
                          <w:szCs w:val="22"/>
                        </w:rPr>
                        <w:t xml:space="preserve">Safer Neighbourhood Team </w:t>
                      </w:r>
                      <w:r w:rsidR="00A21222">
                        <w:rPr>
                          <w:sz w:val="22"/>
                          <w:szCs w:val="22"/>
                        </w:rPr>
                        <w:t>will be raising awareness around Anti-Social behaviour. This will cover all the aspects of ASB, including the negative effects it can have on people</w:t>
                      </w:r>
                      <w:r w:rsidR="002A07EE">
                        <w:rPr>
                          <w:sz w:val="22"/>
                          <w:szCs w:val="22"/>
                        </w:rPr>
                        <w:t xml:space="preserve">, the long term impacts it can have on victims and the community, and what counts as ASB. </w:t>
                      </w:r>
                    </w:p>
                    <w:p w14:paraId="063B5D9A" w14:textId="5BD101D3" w:rsidR="00C85C3E" w:rsidRDefault="00C85C3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Keep an eye out for our Officers, who will be present with leaflets and other resources throughout Matlock </w:t>
                      </w:r>
                      <w:r w:rsidR="00C72C0E">
                        <w:rPr>
                          <w:sz w:val="22"/>
                          <w:szCs w:val="22"/>
                        </w:rPr>
                        <w:t xml:space="preserve">to help raise awareness around the issue. </w:t>
                      </w:r>
                    </w:p>
                    <w:p w14:paraId="470EE9A3" w14:textId="77777777" w:rsidR="00A5379E" w:rsidRDefault="00A5379E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26A686B0" w14:textId="77777777" w:rsidR="00A5379E" w:rsidRDefault="00A5379E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0ACD7A2A" w14:textId="77777777" w:rsidR="00A5379E" w:rsidRDefault="00A5379E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66696C3" w14:textId="7C3FD231" w:rsidR="00A5379E" w:rsidRPr="006E583D" w:rsidRDefault="00A5379E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BC4405" w14:textId="34257F06" w:rsidR="00BA22B5" w:rsidRDefault="00F63775" w:rsidP="00F63775">
      <w:pPr>
        <w:tabs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CBDBC75" w14:textId="6C6BEEB2" w:rsidR="005103F7" w:rsidRPr="005103F7" w:rsidRDefault="008655D3" w:rsidP="00346A36">
      <w:pPr>
        <w:tabs>
          <w:tab w:val="left" w:pos="29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9C1EE3" w14:textId="4FE7B889" w:rsidR="005103F7" w:rsidRPr="005103F7" w:rsidRDefault="005103F7" w:rsidP="005103F7">
      <w:pPr>
        <w:rPr>
          <w:sz w:val="22"/>
          <w:szCs w:val="22"/>
        </w:rPr>
      </w:pPr>
    </w:p>
    <w:p w14:paraId="5E2EF424" w14:textId="3D49E211" w:rsidR="005103F7" w:rsidRPr="005103F7" w:rsidRDefault="009639F3" w:rsidP="005103F7">
      <w:pPr>
        <w:rPr>
          <w:sz w:val="22"/>
          <w:szCs w:val="22"/>
        </w:rPr>
      </w:pPr>
      <w:r w:rsidRPr="002F2877">
        <w:rPr>
          <w:sz w:val="22"/>
          <w:szCs w:val="22"/>
        </w:rPr>
        <w:drawing>
          <wp:anchor distT="0" distB="0" distL="114300" distR="114300" simplePos="0" relativeHeight="251727881" behindDoc="1" locked="0" layoutInCell="1" allowOverlap="1" wp14:anchorId="5A1E25D2" wp14:editId="2E4055A0">
            <wp:simplePos x="0" y="0"/>
            <wp:positionH relativeFrom="column">
              <wp:posOffset>3687445</wp:posOffset>
            </wp:positionH>
            <wp:positionV relativeFrom="paragraph">
              <wp:posOffset>56515</wp:posOffset>
            </wp:positionV>
            <wp:extent cx="3302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4" y="21360"/>
                <wp:lineTo x="21434" y="0"/>
                <wp:lineTo x="0" y="0"/>
              </wp:wrapPolygon>
            </wp:wrapTight>
            <wp:docPr id="1911264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264537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BBCC53" w14:textId="1F9E34A9" w:rsidR="005103F7" w:rsidRPr="005103F7" w:rsidRDefault="009C2E7B" w:rsidP="00346A36">
      <w:pPr>
        <w:tabs>
          <w:tab w:val="left" w:pos="88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EF69409" w14:textId="0C2E7786" w:rsidR="005103F7" w:rsidRPr="005103F7" w:rsidRDefault="005103F7" w:rsidP="005103F7">
      <w:pPr>
        <w:rPr>
          <w:sz w:val="22"/>
          <w:szCs w:val="22"/>
        </w:rPr>
      </w:pPr>
    </w:p>
    <w:p w14:paraId="03788A07" w14:textId="1313DB1A" w:rsidR="005103F7" w:rsidRPr="005103F7" w:rsidRDefault="005103F7" w:rsidP="005103F7">
      <w:pPr>
        <w:rPr>
          <w:sz w:val="22"/>
          <w:szCs w:val="22"/>
        </w:rPr>
      </w:pPr>
    </w:p>
    <w:p w14:paraId="254F5FCB" w14:textId="4EFDF119" w:rsidR="005103F7" w:rsidRPr="005103F7" w:rsidRDefault="005103F7" w:rsidP="005103F7">
      <w:pPr>
        <w:rPr>
          <w:sz w:val="22"/>
          <w:szCs w:val="22"/>
        </w:rPr>
      </w:pPr>
    </w:p>
    <w:p w14:paraId="2AB65DDD" w14:textId="7E11D3B6" w:rsidR="005103F7" w:rsidRPr="005103F7" w:rsidRDefault="005103F7" w:rsidP="005103F7">
      <w:pPr>
        <w:rPr>
          <w:sz w:val="22"/>
          <w:szCs w:val="22"/>
        </w:rPr>
      </w:pPr>
    </w:p>
    <w:p w14:paraId="5CB1B731" w14:textId="20D3F728" w:rsidR="005103F7" w:rsidRPr="005103F7" w:rsidRDefault="005103F7" w:rsidP="005103F7">
      <w:pPr>
        <w:rPr>
          <w:sz w:val="22"/>
          <w:szCs w:val="22"/>
        </w:rPr>
      </w:pPr>
    </w:p>
    <w:p w14:paraId="77C08617" w14:textId="53074B32" w:rsidR="005103F7" w:rsidRPr="005103F7" w:rsidRDefault="005103F7" w:rsidP="005103F7">
      <w:pPr>
        <w:rPr>
          <w:sz w:val="22"/>
          <w:szCs w:val="22"/>
        </w:rPr>
      </w:pPr>
    </w:p>
    <w:p w14:paraId="00D78577" w14:textId="346DA845" w:rsidR="005103F7" w:rsidRPr="005103F7" w:rsidRDefault="005103F7" w:rsidP="005103F7">
      <w:pPr>
        <w:rPr>
          <w:sz w:val="22"/>
          <w:szCs w:val="22"/>
        </w:rPr>
      </w:pPr>
    </w:p>
    <w:p w14:paraId="7C2E8513" w14:textId="737F3917" w:rsidR="005103F7" w:rsidRPr="005103F7" w:rsidRDefault="005103F7" w:rsidP="005103F7">
      <w:pPr>
        <w:rPr>
          <w:sz w:val="22"/>
          <w:szCs w:val="22"/>
        </w:rPr>
      </w:pPr>
    </w:p>
    <w:p w14:paraId="5C4A705E" w14:textId="79516403" w:rsidR="005103F7" w:rsidRPr="005103F7" w:rsidRDefault="005103F7" w:rsidP="005103F7">
      <w:pPr>
        <w:rPr>
          <w:sz w:val="22"/>
          <w:szCs w:val="22"/>
        </w:rPr>
      </w:pPr>
    </w:p>
    <w:p w14:paraId="3AEE461E" w14:textId="79C41D91" w:rsidR="005103F7" w:rsidRPr="00573B41" w:rsidRDefault="00E232AC" w:rsidP="00733602">
      <w:pPr>
        <w:tabs>
          <w:tab w:val="left" w:pos="9630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9" behindDoc="0" locked="0" layoutInCell="1" allowOverlap="1" wp14:anchorId="18934599" wp14:editId="0BDD9327">
                <wp:simplePos x="0" y="0"/>
                <wp:positionH relativeFrom="margin">
                  <wp:posOffset>0</wp:posOffset>
                </wp:positionH>
                <wp:positionV relativeFrom="paragraph">
                  <wp:posOffset>304165</wp:posOffset>
                </wp:positionV>
                <wp:extent cx="6296025" cy="923925"/>
                <wp:effectExtent l="0" t="0" r="0" b="0"/>
                <wp:wrapNone/>
                <wp:docPr id="682476060" name="Text Box 682476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16B99" w14:textId="04795B66" w:rsidR="00E232AC" w:rsidRPr="00A875E9" w:rsidRDefault="00E232AC" w:rsidP="00E232AC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599" id="Text Box 682476060" o:spid="_x0000_s1036" type="#_x0000_t202" style="position:absolute;margin-left:0;margin-top:23.95pt;width:495.75pt;height:72.75pt;z-index:2517248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" filled="f" stroked="f" strokeweight=".5pt">
                <v:textbox>
                  <w:txbxContent>
                    <w:p w14:paraId="76C16B99" w14:textId="04795B66" w:rsidR="00E232AC" w:rsidRPr="00A875E9" w:rsidRDefault="00E232AC" w:rsidP="00E232AC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103F7" w:rsidRPr="00573B41" w:rsidSect="00EB14C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C5265" w14:textId="77777777" w:rsidR="001F2057" w:rsidRDefault="001F2057" w:rsidP="005F6B6C">
      <w:r>
        <w:separator/>
      </w:r>
    </w:p>
  </w:endnote>
  <w:endnote w:type="continuationSeparator" w:id="0">
    <w:p w14:paraId="3D88C6E6" w14:textId="77777777" w:rsidR="001F2057" w:rsidRDefault="001F2057" w:rsidP="005F6B6C">
      <w:r>
        <w:continuationSeparator/>
      </w:r>
    </w:p>
  </w:endnote>
  <w:endnote w:type="continuationNotice" w:id="1">
    <w:p w14:paraId="04DE4323" w14:textId="77777777" w:rsidR="001F2057" w:rsidRDefault="001F20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 w:rsidR="190AA9FF" w14:paraId="00007319" w14:textId="77777777" w:rsidTr="190AA9FF">
      <w:trPr>
        <w:trHeight w:val="300"/>
      </w:trPr>
      <w:tc>
        <w:tcPr>
          <w:tcW w:w="3515" w:type="dxa"/>
        </w:tcPr>
        <w:p w14:paraId="78CF535F" w14:textId="7C50B075" w:rsidR="190AA9FF" w:rsidRDefault="190AA9FF" w:rsidP="190AA9FF">
          <w:pPr>
            <w:pStyle w:val="Header"/>
            <w:ind w:left="-115"/>
          </w:pPr>
        </w:p>
      </w:tc>
      <w:tc>
        <w:tcPr>
          <w:tcW w:w="3515" w:type="dxa"/>
        </w:tcPr>
        <w:p w14:paraId="03B519A7" w14:textId="3412E537" w:rsidR="190AA9FF" w:rsidRDefault="190AA9FF" w:rsidP="190AA9FF">
          <w:pPr>
            <w:pStyle w:val="Header"/>
            <w:jc w:val="center"/>
          </w:pPr>
        </w:p>
      </w:tc>
      <w:tc>
        <w:tcPr>
          <w:tcW w:w="3515" w:type="dxa"/>
        </w:tcPr>
        <w:p w14:paraId="7916C53B" w14:textId="341E363B" w:rsidR="190AA9FF" w:rsidRDefault="190AA9FF" w:rsidP="190AA9FF">
          <w:pPr>
            <w:pStyle w:val="Header"/>
            <w:ind w:right="-115"/>
            <w:jc w:val="right"/>
          </w:pPr>
        </w:p>
      </w:tc>
    </w:tr>
  </w:tbl>
  <w:p w14:paraId="0464876D" w14:textId="13E75524" w:rsidR="190AA9FF" w:rsidRDefault="190AA9FF" w:rsidP="190AA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5E155" w14:textId="77777777" w:rsidR="001F2057" w:rsidRDefault="001F2057" w:rsidP="005F6B6C">
      <w:r>
        <w:separator/>
      </w:r>
    </w:p>
  </w:footnote>
  <w:footnote w:type="continuationSeparator" w:id="0">
    <w:p w14:paraId="45E0EF45" w14:textId="77777777" w:rsidR="001F2057" w:rsidRDefault="001F2057" w:rsidP="005F6B6C">
      <w:r>
        <w:continuationSeparator/>
      </w:r>
    </w:p>
  </w:footnote>
  <w:footnote w:type="continuationNotice" w:id="1">
    <w:p w14:paraId="23DBC0AB" w14:textId="77777777" w:rsidR="001F2057" w:rsidRDefault="001F20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2CD1" w14:textId="54DF0C8E" w:rsidR="005F6B6C" w:rsidRDefault="00984A26" w:rsidP="00A955A0">
    <w:pPr>
      <w:pStyle w:val="Header"/>
      <w:tabs>
        <w:tab w:val="clear" w:pos="4513"/>
        <w:tab w:val="clear" w:pos="9026"/>
        <w:tab w:val="right" w:pos="1054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A4BD4" wp14:editId="37304DA6">
          <wp:simplePos x="0" y="0"/>
          <wp:positionH relativeFrom="column">
            <wp:posOffset>-469900</wp:posOffset>
          </wp:positionH>
          <wp:positionV relativeFrom="paragraph">
            <wp:posOffset>-487680</wp:posOffset>
          </wp:positionV>
          <wp:extent cx="7605895" cy="10751820"/>
          <wp:effectExtent l="0" t="0" r="0" b="0"/>
          <wp:wrapNone/>
          <wp:docPr id="16" name="Picture 1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screenshot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895" cy="1075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5A0">
      <w:tab/>
    </w:r>
  </w:p>
  <w:p w14:paraId="4BB12059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A4381"/>
    <w:multiLevelType w:val="multilevel"/>
    <w:tmpl w:val="C302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603F2"/>
    <w:multiLevelType w:val="hybridMultilevel"/>
    <w:tmpl w:val="F4EA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94E4E"/>
    <w:multiLevelType w:val="hybridMultilevel"/>
    <w:tmpl w:val="3A4E543E"/>
    <w:lvl w:ilvl="0" w:tplc="767A9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721"/>
    <w:multiLevelType w:val="multilevel"/>
    <w:tmpl w:val="8A9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05C14"/>
    <w:multiLevelType w:val="hybridMultilevel"/>
    <w:tmpl w:val="62BE98AA"/>
    <w:lvl w:ilvl="0" w:tplc="1E96B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1B0"/>
    <w:multiLevelType w:val="hybridMultilevel"/>
    <w:tmpl w:val="F9108D26"/>
    <w:lvl w:ilvl="0" w:tplc="94786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A47DD"/>
    <w:multiLevelType w:val="multilevel"/>
    <w:tmpl w:val="64C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3A3DFC"/>
    <w:multiLevelType w:val="hybridMultilevel"/>
    <w:tmpl w:val="163412C4"/>
    <w:lvl w:ilvl="0" w:tplc="08EA71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B5E"/>
    <w:multiLevelType w:val="hybridMultilevel"/>
    <w:tmpl w:val="0F860AD6"/>
    <w:lvl w:ilvl="0" w:tplc="3040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35016"/>
    <w:multiLevelType w:val="multilevel"/>
    <w:tmpl w:val="4BEE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B74976"/>
    <w:multiLevelType w:val="hybridMultilevel"/>
    <w:tmpl w:val="FB82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1126D"/>
    <w:multiLevelType w:val="hybridMultilevel"/>
    <w:tmpl w:val="E83A8A18"/>
    <w:lvl w:ilvl="0" w:tplc="4F665E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4326B"/>
    <w:multiLevelType w:val="hybridMultilevel"/>
    <w:tmpl w:val="A4C0D92C"/>
    <w:lvl w:ilvl="0" w:tplc="8B7CA55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D40CB"/>
    <w:multiLevelType w:val="hybridMultilevel"/>
    <w:tmpl w:val="FF60C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85764"/>
    <w:multiLevelType w:val="hybridMultilevel"/>
    <w:tmpl w:val="C87AABBA"/>
    <w:lvl w:ilvl="0" w:tplc="FDD8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D39D0"/>
    <w:multiLevelType w:val="hybridMultilevel"/>
    <w:tmpl w:val="3A9E24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F37D1"/>
    <w:multiLevelType w:val="multilevel"/>
    <w:tmpl w:val="144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0406C4"/>
    <w:multiLevelType w:val="hybridMultilevel"/>
    <w:tmpl w:val="542691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87430"/>
    <w:multiLevelType w:val="multilevel"/>
    <w:tmpl w:val="6C02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82076"/>
    <w:multiLevelType w:val="hybridMultilevel"/>
    <w:tmpl w:val="EC04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22595"/>
    <w:multiLevelType w:val="hybridMultilevel"/>
    <w:tmpl w:val="318E92A6"/>
    <w:lvl w:ilvl="0" w:tplc="7CB464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37419"/>
    <w:multiLevelType w:val="hybridMultilevel"/>
    <w:tmpl w:val="D51084D6"/>
    <w:lvl w:ilvl="0" w:tplc="DDF48C0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657C9"/>
    <w:multiLevelType w:val="hybridMultilevel"/>
    <w:tmpl w:val="ACDC126A"/>
    <w:lvl w:ilvl="0" w:tplc="97DE9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614B71"/>
    <w:multiLevelType w:val="multilevel"/>
    <w:tmpl w:val="F21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FD1F7A"/>
    <w:multiLevelType w:val="hybridMultilevel"/>
    <w:tmpl w:val="33C685AA"/>
    <w:lvl w:ilvl="0" w:tplc="7CE29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B1157"/>
    <w:multiLevelType w:val="hybridMultilevel"/>
    <w:tmpl w:val="C9DA2AFE"/>
    <w:lvl w:ilvl="0" w:tplc="080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EDB4DE7"/>
    <w:multiLevelType w:val="hybridMultilevel"/>
    <w:tmpl w:val="349A4E1E"/>
    <w:lvl w:ilvl="0" w:tplc="3AC067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767B46"/>
    <w:multiLevelType w:val="hybridMultilevel"/>
    <w:tmpl w:val="ED3A512A"/>
    <w:lvl w:ilvl="0" w:tplc="9E849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674D8"/>
    <w:multiLevelType w:val="hybridMultilevel"/>
    <w:tmpl w:val="038461C6"/>
    <w:lvl w:ilvl="0" w:tplc="720A4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2E2D9C"/>
    <w:multiLevelType w:val="multilevel"/>
    <w:tmpl w:val="C51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4D1AC7"/>
    <w:multiLevelType w:val="hybridMultilevel"/>
    <w:tmpl w:val="AE0A5E0A"/>
    <w:lvl w:ilvl="0" w:tplc="142E7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BF66A1"/>
    <w:multiLevelType w:val="hybridMultilevel"/>
    <w:tmpl w:val="5A6C5844"/>
    <w:lvl w:ilvl="0" w:tplc="DD186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9B279F"/>
    <w:multiLevelType w:val="multilevel"/>
    <w:tmpl w:val="900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06112A"/>
    <w:multiLevelType w:val="multilevel"/>
    <w:tmpl w:val="31C2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A27DF4"/>
    <w:multiLevelType w:val="hybridMultilevel"/>
    <w:tmpl w:val="F33A9096"/>
    <w:lvl w:ilvl="0" w:tplc="C2747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592129">
    <w:abstractNumId w:val="0"/>
  </w:num>
  <w:num w:numId="2" w16cid:durableId="1608612244">
    <w:abstractNumId w:val="1"/>
  </w:num>
  <w:num w:numId="3" w16cid:durableId="745541591">
    <w:abstractNumId w:val="23"/>
  </w:num>
  <w:num w:numId="4" w16cid:durableId="165484773">
    <w:abstractNumId w:val="14"/>
  </w:num>
  <w:num w:numId="5" w16cid:durableId="276764974">
    <w:abstractNumId w:val="32"/>
  </w:num>
  <w:num w:numId="6" w16cid:durableId="464322882">
    <w:abstractNumId w:val="26"/>
  </w:num>
  <w:num w:numId="7" w16cid:durableId="1932348676">
    <w:abstractNumId w:val="19"/>
  </w:num>
  <w:num w:numId="8" w16cid:durableId="1514492061">
    <w:abstractNumId w:val="27"/>
  </w:num>
  <w:num w:numId="9" w16cid:durableId="1218972920">
    <w:abstractNumId w:val="15"/>
  </w:num>
  <w:num w:numId="10" w16cid:durableId="275063064">
    <w:abstractNumId w:val="17"/>
  </w:num>
  <w:num w:numId="11" w16cid:durableId="1908421418">
    <w:abstractNumId w:val="3"/>
  </w:num>
  <w:num w:numId="12" w16cid:durableId="366687219">
    <w:abstractNumId w:val="12"/>
  </w:num>
  <w:num w:numId="13" w16cid:durableId="1245914422">
    <w:abstractNumId w:val="20"/>
  </w:num>
  <w:num w:numId="14" w16cid:durableId="1171985835">
    <w:abstractNumId w:val="11"/>
  </w:num>
  <w:num w:numId="15" w16cid:durableId="1572764261">
    <w:abstractNumId w:val="35"/>
  </w:num>
  <w:num w:numId="16" w16cid:durableId="1473710715">
    <w:abstractNumId w:val="21"/>
  </w:num>
  <w:num w:numId="17" w16cid:durableId="498230674">
    <w:abstractNumId w:val="18"/>
  </w:num>
  <w:num w:numId="18" w16cid:durableId="1222667217">
    <w:abstractNumId w:val="25"/>
  </w:num>
  <w:num w:numId="19" w16cid:durableId="1500845123">
    <w:abstractNumId w:val="34"/>
  </w:num>
  <w:num w:numId="20" w16cid:durableId="861286063">
    <w:abstractNumId w:val="2"/>
  </w:num>
  <w:num w:numId="21" w16cid:durableId="220016810">
    <w:abstractNumId w:val="8"/>
  </w:num>
  <w:num w:numId="22" w16cid:durableId="250821101">
    <w:abstractNumId w:val="5"/>
  </w:num>
  <w:num w:numId="23" w16cid:durableId="1614361980">
    <w:abstractNumId w:val="31"/>
  </w:num>
  <w:num w:numId="24" w16cid:durableId="204371526">
    <w:abstractNumId w:val="30"/>
  </w:num>
  <w:num w:numId="25" w16cid:durableId="76295664">
    <w:abstractNumId w:val="10"/>
  </w:num>
  <w:num w:numId="26" w16cid:durableId="2077780656">
    <w:abstractNumId w:val="22"/>
  </w:num>
  <w:num w:numId="27" w16cid:durableId="1189442595">
    <w:abstractNumId w:val="4"/>
  </w:num>
  <w:num w:numId="28" w16cid:durableId="492913755">
    <w:abstractNumId w:val="28"/>
  </w:num>
  <w:num w:numId="29" w16cid:durableId="1445617023">
    <w:abstractNumId w:val="6"/>
  </w:num>
  <w:num w:numId="30" w16cid:durableId="1918787375">
    <w:abstractNumId w:val="7"/>
  </w:num>
  <w:num w:numId="31" w16cid:durableId="287126800">
    <w:abstractNumId w:val="36"/>
  </w:num>
  <w:num w:numId="32" w16cid:durableId="996499640">
    <w:abstractNumId w:val="29"/>
  </w:num>
  <w:num w:numId="33" w16cid:durableId="2042196357">
    <w:abstractNumId w:val="24"/>
  </w:num>
  <w:num w:numId="34" w16cid:durableId="408384569">
    <w:abstractNumId w:val="33"/>
  </w:num>
  <w:num w:numId="35" w16cid:durableId="855847635">
    <w:abstractNumId w:val="16"/>
  </w:num>
  <w:num w:numId="36" w16cid:durableId="1791165357">
    <w:abstractNumId w:val="13"/>
  </w:num>
  <w:num w:numId="37" w16cid:durableId="6303289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26"/>
    <w:rsid w:val="00000263"/>
    <w:rsid w:val="00001509"/>
    <w:rsid w:val="00002232"/>
    <w:rsid w:val="0000445D"/>
    <w:rsid w:val="00006071"/>
    <w:rsid w:val="000071F8"/>
    <w:rsid w:val="00007B9E"/>
    <w:rsid w:val="00007D64"/>
    <w:rsid w:val="00010E42"/>
    <w:rsid w:val="0001326D"/>
    <w:rsid w:val="000146BE"/>
    <w:rsid w:val="00014AC8"/>
    <w:rsid w:val="00016C54"/>
    <w:rsid w:val="0002027C"/>
    <w:rsid w:val="00021F16"/>
    <w:rsid w:val="00024C2B"/>
    <w:rsid w:val="000272B1"/>
    <w:rsid w:val="0002795C"/>
    <w:rsid w:val="000333BA"/>
    <w:rsid w:val="00033787"/>
    <w:rsid w:val="00033DFF"/>
    <w:rsid w:val="000356AC"/>
    <w:rsid w:val="000404F6"/>
    <w:rsid w:val="00040AEC"/>
    <w:rsid w:val="00041D64"/>
    <w:rsid w:val="00043215"/>
    <w:rsid w:val="00043FEF"/>
    <w:rsid w:val="000440AB"/>
    <w:rsid w:val="000440FD"/>
    <w:rsid w:val="00046585"/>
    <w:rsid w:val="00046AD9"/>
    <w:rsid w:val="00050A69"/>
    <w:rsid w:val="000521AE"/>
    <w:rsid w:val="0005409C"/>
    <w:rsid w:val="00054504"/>
    <w:rsid w:val="00055898"/>
    <w:rsid w:val="00062166"/>
    <w:rsid w:val="000649DB"/>
    <w:rsid w:val="00064CA7"/>
    <w:rsid w:val="00064F0A"/>
    <w:rsid w:val="00066BBA"/>
    <w:rsid w:val="00067CA5"/>
    <w:rsid w:val="00070527"/>
    <w:rsid w:val="000712CE"/>
    <w:rsid w:val="0007144D"/>
    <w:rsid w:val="00071E58"/>
    <w:rsid w:val="00074B43"/>
    <w:rsid w:val="000757BF"/>
    <w:rsid w:val="00076E78"/>
    <w:rsid w:val="000778D9"/>
    <w:rsid w:val="000800C4"/>
    <w:rsid w:val="000818B7"/>
    <w:rsid w:val="00084AF0"/>
    <w:rsid w:val="00086418"/>
    <w:rsid w:val="00087293"/>
    <w:rsid w:val="000872F2"/>
    <w:rsid w:val="00091178"/>
    <w:rsid w:val="00093457"/>
    <w:rsid w:val="00093541"/>
    <w:rsid w:val="0009474C"/>
    <w:rsid w:val="0009527B"/>
    <w:rsid w:val="0009558B"/>
    <w:rsid w:val="000969EE"/>
    <w:rsid w:val="000A1958"/>
    <w:rsid w:val="000A2E65"/>
    <w:rsid w:val="000A6693"/>
    <w:rsid w:val="000B1C4A"/>
    <w:rsid w:val="000B1DF6"/>
    <w:rsid w:val="000B20E2"/>
    <w:rsid w:val="000B3696"/>
    <w:rsid w:val="000B44EC"/>
    <w:rsid w:val="000B51DC"/>
    <w:rsid w:val="000B6874"/>
    <w:rsid w:val="000B6BBD"/>
    <w:rsid w:val="000C1106"/>
    <w:rsid w:val="000C1C99"/>
    <w:rsid w:val="000C34B8"/>
    <w:rsid w:val="000C3FD3"/>
    <w:rsid w:val="000C6281"/>
    <w:rsid w:val="000C68E3"/>
    <w:rsid w:val="000C6A65"/>
    <w:rsid w:val="000C74D5"/>
    <w:rsid w:val="000C77C3"/>
    <w:rsid w:val="000D1D7E"/>
    <w:rsid w:val="000D323C"/>
    <w:rsid w:val="000D37C1"/>
    <w:rsid w:val="000D4101"/>
    <w:rsid w:val="000D4D01"/>
    <w:rsid w:val="000D4F8E"/>
    <w:rsid w:val="000D4FA3"/>
    <w:rsid w:val="000D7F36"/>
    <w:rsid w:val="000E0566"/>
    <w:rsid w:val="000E22F9"/>
    <w:rsid w:val="000E35AF"/>
    <w:rsid w:val="000E4EEB"/>
    <w:rsid w:val="000E700C"/>
    <w:rsid w:val="000F00A0"/>
    <w:rsid w:val="000F12D1"/>
    <w:rsid w:val="000F1AE4"/>
    <w:rsid w:val="000F2C4B"/>
    <w:rsid w:val="000F2E2A"/>
    <w:rsid w:val="000F2EEC"/>
    <w:rsid w:val="000F3735"/>
    <w:rsid w:val="000F471B"/>
    <w:rsid w:val="000F5710"/>
    <w:rsid w:val="000F7E17"/>
    <w:rsid w:val="00103020"/>
    <w:rsid w:val="001039CB"/>
    <w:rsid w:val="00103D28"/>
    <w:rsid w:val="00106138"/>
    <w:rsid w:val="00106B10"/>
    <w:rsid w:val="00111617"/>
    <w:rsid w:val="00112A60"/>
    <w:rsid w:val="00113410"/>
    <w:rsid w:val="00113A0A"/>
    <w:rsid w:val="0011737F"/>
    <w:rsid w:val="00117DD5"/>
    <w:rsid w:val="00122D56"/>
    <w:rsid w:val="00123AEA"/>
    <w:rsid w:val="001249A2"/>
    <w:rsid w:val="00125D29"/>
    <w:rsid w:val="001272FC"/>
    <w:rsid w:val="00130CB3"/>
    <w:rsid w:val="001330FD"/>
    <w:rsid w:val="0013327D"/>
    <w:rsid w:val="001334C6"/>
    <w:rsid w:val="00134699"/>
    <w:rsid w:val="00136DD6"/>
    <w:rsid w:val="00140EAF"/>
    <w:rsid w:val="00141192"/>
    <w:rsid w:val="001414C1"/>
    <w:rsid w:val="00142374"/>
    <w:rsid w:val="00144574"/>
    <w:rsid w:val="00145C31"/>
    <w:rsid w:val="001506B1"/>
    <w:rsid w:val="00151EB9"/>
    <w:rsid w:val="00153666"/>
    <w:rsid w:val="00154093"/>
    <w:rsid w:val="00154410"/>
    <w:rsid w:val="0015483C"/>
    <w:rsid w:val="00155961"/>
    <w:rsid w:val="00160B98"/>
    <w:rsid w:val="001621F2"/>
    <w:rsid w:val="001627C3"/>
    <w:rsid w:val="00162933"/>
    <w:rsid w:val="00162A55"/>
    <w:rsid w:val="001660FC"/>
    <w:rsid w:val="00170F50"/>
    <w:rsid w:val="001737ED"/>
    <w:rsid w:val="00176AA8"/>
    <w:rsid w:val="00176D25"/>
    <w:rsid w:val="0017788C"/>
    <w:rsid w:val="00177C3E"/>
    <w:rsid w:val="00180E03"/>
    <w:rsid w:val="00180E1B"/>
    <w:rsid w:val="001812CD"/>
    <w:rsid w:val="00181B15"/>
    <w:rsid w:val="00183027"/>
    <w:rsid w:val="00184950"/>
    <w:rsid w:val="00184BB9"/>
    <w:rsid w:val="00185EC4"/>
    <w:rsid w:val="001863F6"/>
    <w:rsid w:val="00190D52"/>
    <w:rsid w:val="00191508"/>
    <w:rsid w:val="001939EC"/>
    <w:rsid w:val="00195E78"/>
    <w:rsid w:val="00195F9B"/>
    <w:rsid w:val="001A0628"/>
    <w:rsid w:val="001A140A"/>
    <w:rsid w:val="001A280B"/>
    <w:rsid w:val="001A282F"/>
    <w:rsid w:val="001A483F"/>
    <w:rsid w:val="001A4B67"/>
    <w:rsid w:val="001A5996"/>
    <w:rsid w:val="001A5ACE"/>
    <w:rsid w:val="001A6800"/>
    <w:rsid w:val="001A754E"/>
    <w:rsid w:val="001B01FD"/>
    <w:rsid w:val="001B1315"/>
    <w:rsid w:val="001B3859"/>
    <w:rsid w:val="001B4110"/>
    <w:rsid w:val="001B4884"/>
    <w:rsid w:val="001B5E3F"/>
    <w:rsid w:val="001B7114"/>
    <w:rsid w:val="001B7297"/>
    <w:rsid w:val="001B7B3F"/>
    <w:rsid w:val="001C088B"/>
    <w:rsid w:val="001C495D"/>
    <w:rsid w:val="001C5876"/>
    <w:rsid w:val="001C659B"/>
    <w:rsid w:val="001C7DB4"/>
    <w:rsid w:val="001D28DE"/>
    <w:rsid w:val="001D2D11"/>
    <w:rsid w:val="001D3DD3"/>
    <w:rsid w:val="001D69CA"/>
    <w:rsid w:val="001D6F22"/>
    <w:rsid w:val="001E069E"/>
    <w:rsid w:val="001E0999"/>
    <w:rsid w:val="001E0BC7"/>
    <w:rsid w:val="001E2FE4"/>
    <w:rsid w:val="001E4E95"/>
    <w:rsid w:val="001E5492"/>
    <w:rsid w:val="001E5884"/>
    <w:rsid w:val="001E5A43"/>
    <w:rsid w:val="001E7885"/>
    <w:rsid w:val="001F1D39"/>
    <w:rsid w:val="001F2057"/>
    <w:rsid w:val="001F2B3B"/>
    <w:rsid w:val="001F401F"/>
    <w:rsid w:val="001F6DF8"/>
    <w:rsid w:val="001F7678"/>
    <w:rsid w:val="00200818"/>
    <w:rsid w:val="00200D66"/>
    <w:rsid w:val="0020260F"/>
    <w:rsid w:val="00202E0C"/>
    <w:rsid w:val="0020380E"/>
    <w:rsid w:val="0020388E"/>
    <w:rsid w:val="00204A57"/>
    <w:rsid w:val="0020556B"/>
    <w:rsid w:val="002065EF"/>
    <w:rsid w:val="00206649"/>
    <w:rsid w:val="002067D0"/>
    <w:rsid w:val="00206995"/>
    <w:rsid w:val="002105D5"/>
    <w:rsid w:val="0021335C"/>
    <w:rsid w:val="00217FBA"/>
    <w:rsid w:val="002248A2"/>
    <w:rsid w:val="00225C00"/>
    <w:rsid w:val="002267FF"/>
    <w:rsid w:val="00227B7F"/>
    <w:rsid w:val="00227C17"/>
    <w:rsid w:val="002313DB"/>
    <w:rsid w:val="00231C96"/>
    <w:rsid w:val="002341DC"/>
    <w:rsid w:val="002368DC"/>
    <w:rsid w:val="00236A87"/>
    <w:rsid w:val="00237588"/>
    <w:rsid w:val="00240341"/>
    <w:rsid w:val="00242A10"/>
    <w:rsid w:val="0024447F"/>
    <w:rsid w:val="00247247"/>
    <w:rsid w:val="002475D6"/>
    <w:rsid w:val="00247F1A"/>
    <w:rsid w:val="002510F2"/>
    <w:rsid w:val="00251B3B"/>
    <w:rsid w:val="00251BA1"/>
    <w:rsid w:val="002526CF"/>
    <w:rsid w:val="00255465"/>
    <w:rsid w:val="002566F8"/>
    <w:rsid w:val="00257509"/>
    <w:rsid w:val="00257910"/>
    <w:rsid w:val="00260993"/>
    <w:rsid w:val="0026311D"/>
    <w:rsid w:val="00266C29"/>
    <w:rsid w:val="00266FDB"/>
    <w:rsid w:val="00267B23"/>
    <w:rsid w:val="00271EC5"/>
    <w:rsid w:val="0027240F"/>
    <w:rsid w:val="00273289"/>
    <w:rsid w:val="00273CB9"/>
    <w:rsid w:val="00274061"/>
    <w:rsid w:val="00274A9F"/>
    <w:rsid w:val="00274EB1"/>
    <w:rsid w:val="00276A06"/>
    <w:rsid w:val="0027740D"/>
    <w:rsid w:val="00280268"/>
    <w:rsid w:val="0028146F"/>
    <w:rsid w:val="00282F65"/>
    <w:rsid w:val="00283505"/>
    <w:rsid w:val="0028370A"/>
    <w:rsid w:val="00284A1C"/>
    <w:rsid w:val="00285833"/>
    <w:rsid w:val="00286E90"/>
    <w:rsid w:val="0029002F"/>
    <w:rsid w:val="0029204A"/>
    <w:rsid w:val="0029277D"/>
    <w:rsid w:val="00293726"/>
    <w:rsid w:val="0029409A"/>
    <w:rsid w:val="00294AA6"/>
    <w:rsid w:val="00295739"/>
    <w:rsid w:val="00296FE9"/>
    <w:rsid w:val="002976B6"/>
    <w:rsid w:val="002A0297"/>
    <w:rsid w:val="002A07EE"/>
    <w:rsid w:val="002A0E62"/>
    <w:rsid w:val="002A10EC"/>
    <w:rsid w:val="002A19DB"/>
    <w:rsid w:val="002A228E"/>
    <w:rsid w:val="002A24F0"/>
    <w:rsid w:val="002A2A85"/>
    <w:rsid w:val="002A2C52"/>
    <w:rsid w:val="002A649C"/>
    <w:rsid w:val="002A6E3D"/>
    <w:rsid w:val="002A6E91"/>
    <w:rsid w:val="002A748A"/>
    <w:rsid w:val="002B06FA"/>
    <w:rsid w:val="002B2313"/>
    <w:rsid w:val="002B25A1"/>
    <w:rsid w:val="002B3025"/>
    <w:rsid w:val="002B3A96"/>
    <w:rsid w:val="002B63F8"/>
    <w:rsid w:val="002B6E51"/>
    <w:rsid w:val="002B775A"/>
    <w:rsid w:val="002C086E"/>
    <w:rsid w:val="002C16E3"/>
    <w:rsid w:val="002C1F20"/>
    <w:rsid w:val="002C3072"/>
    <w:rsid w:val="002C3B3A"/>
    <w:rsid w:val="002C5176"/>
    <w:rsid w:val="002D18DE"/>
    <w:rsid w:val="002D2D6A"/>
    <w:rsid w:val="002D497D"/>
    <w:rsid w:val="002D5ABA"/>
    <w:rsid w:val="002E0691"/>
    <w:rsid w:val="002E314A"/>
    <w:rsid w:val="002E401A"/>
    <w:rsid w:val="002E5631"/>
    <w:rsid w:val="002F2877"/>
    <w:rsid w:val="002F2D4C"/>
    <w:rsid w:val="002F4199"/>
    <w:rsid w:val="002F5653"/>
    <w:rsid w:val="002F71A5"/>
    <w:rsid w:val="003017AB"/>
    <w:rsid w:val="0030206C"/>
    <w:rsid w:val="003037B9"/>
    <w:rsid w:val="00304854"/>
    <w:rsid w:val="00304866"/>
    <w:rsid w:val="00304C0A"/>
    <w:rsid w:val="00304D59"/>
    <w:rsid w:val="00305AF8"/>
    <w:rsid w:val="00305CBD"/>
    <w:rsid w:val="00306652"/>
    <w:rsid w:val="003107F6"/>
    <w:rsid w:val="00310A3F"/>
    <w:rsid w:val="00311578"/>
    <w:rsid w:val="00312164"/>
    <w:rsid w:val="003122C1"/>
    <w:rsid w:val="00312722"/>
    <w:rsid w:val="00312764"/>
    <w:rsid w:val="00313202"/>
    <w:rsid w:val="0031399E"/>
    <w:rsid w:val="003144AC"/>
    <w:rsid w:val="00314529"/>
    <w:rsid w:val="00314C11"/>
    <w:rsid w:val="0031576A"/>
    <w:rsid w:val="00316F5B"/>
    <w:rsid w:val="00317F74"/>
    <w:rsid w:val="00321BF1"/>
    <w:rsid w:val="00322F74"/>
    <w:rsid w:val="00323801"/>
    <w:rsid w:val="0032399B"/>
    <w:rsid w:val="003247CC"/>
    <w:rsid w:val="003269AB"/>
    <w:rsid w:val="00332068"/>
    <w:rsid w:val="00337965"/>
    <w:rsid w:val="00341138"/>
    <w:rsid w:val="003421D9"/>
    <w:rsid w:val="0034251C"/>
    <w:rsid w:val="00343A84"/>
    <w:rsid w:val="00345DCB"/>
    <w:rsid w:val="00346A36"/>
    <w:rsid w:val="00347D0E"/>
    <w:rsid w:val="00351C75"/>
    <w:rsid w:val="00352964"/>
    <w:rsid w:val="003530A6"/>
    <w:rsid w:val="00353B2A"/>
    <w:rsid w:val="003540AF"/>
    <w:rsid w:val="00355EE7"/>
    <w:rsid w:val="00357121"/>
    <w:rsid w:val="0035770D"/>
    <w:rsid w:val="0036127F"/>
    <w:rsid w:val="00361329"/>
    <w:rsid w:val="0036185C"/>
    <w:rsid w:val="00362537"/>
    <w:rsid w:val="00362687"/>
    <w:rsid w:val="0036352A"/>
    <w:rsid w:val="00365B5D"/>
    <w:rsid w:val="00365CBB"/>
    <w:rsid w:val="0036772D"/>
    <w:rsid w:val="003703E6"/>
    <w:rsid w:val="003703FD"/>
    <w:rsid w:val="00370BC6"/>
    <w:rsid w:val="00370FAD"/>
    <w:rsid w:val="00371374"/>
    <w:rsid w:val="00371BDD"/>
    <w:rsid w:val="00371D04"/>
    <w:rsid w:val="003728EB"/>
    <w:rsid w:val="00373E0F"/>
    <w:rsid w:val="00373EE3"/>
    <w:rsid w:val="003748C2"/>
    <w:rsid w:val="003801E3"/>
    <w:rsid w:val="0038054A"/>
    <w:rsid w:val="00380E68"/>
    <w:rsid w:val="00381CDF"/>
    <w:rsid w:val="003825E9"/>
    <w:rsid w:val="003828E4"/>
    <w:rsid w:val="00382FA5"/>
    <w:rsid w:val="00383990"/>
    <w:rsid w:val="00385466"/>
    <w:rsid w:val="00385E56"/>
    <w:rsid w:val="003871C8"/>
    <w:rsid w:val="00390B99"/>
    <w:rsid w:val="00394F6D"/>
    <w:rsid w:val="00395787"/>
    <w:rsid w:val="00395B62"/>
    <w:rsid w:val="00396A76"/>
    <w:rsid w:val="00397ED8"/>
    <w:rsid w:val="003A16F2"/>
    <w:rsid w:val="003A47BA"/>
    <w:rsid w:val="003A7CE5"/>
    <w:rsid w:val="003B0463"/>
    <w:rsid w:val="003B1308"/>
    <w:rsid w:val="003B1FCD"/>
    <w:rsid w:val="003B349F"/>
    <w:rsid w:val="003B3F0B"/>
    <w:rsid w:val="003B4512"/>
    <w:rsid w:val="003B4E5C"/>
    <w:rsid w:val="003B6777"/>
    <w:rsid w:val="003C0103"/>
    <w:rsid w:val="003C0485"/>
    <w:rsid w:val="003C28A8"/>
    <w:rsid w:val="003C34D6"/>
    <w:rsid w:val="003C3FFE"/>
    <w:rsid w:val="003C6321"/>
    <w:rsid w:val="003D09B4"/>
    <w:rsid w:val="003D2A12"/>
    <w:rsid w:val="003D36B1"/>
    <w:rsid w:val="003D3854"/>
    <w:rsid w:val="003D4225"/>
    <w:rsid w:val="003D45CC"/>
    <w:rsid w:val="003D4E04"/>
    <w:rsid w:val="003D51D6"/>
    <w:rsid w:val="003D5476"/>
    <w:rsid w:val="003D792F"/>
    <w:rsid w:val="003E1BA8"/>
    <w:rsid w:val="003E1E4A"/>
    <w:rsid w:val="003E2EDB"/>
    <w:rsid w:val="003E3CE4"/>
    <w:rsid w:val="003E4EF1"/>
    <w:rsid w:val="003E5222"/>
    <w:rsid w:val="003E6694"/>
    <w:rsid w:val="003E759A"/>
    <w:rsid w:val="003F0A5A"/>
    <w:rsid w:val="003F49BB"/>
    <w:rsid w:val="00400194"/>
    <w:rsid w:val="00401E73"/>
    <w:rsid w:val="00403ADE"/>
    <w:rsid w:val="00403FAD"/>
    <w:rsid w:val="00411321"/>
    <w:rsid w:val="00411DFC"/>
    <w:rsid w:val="004170D2"/>
    <w:rsid w:val="00420162"/>
    <w:rsid w:val="0042277E"/>
    <w:rsid w:val="004235BE"/>
    <w:rsid w:val="004249A7"/>
    <w:rsid w:val="0042744E"/>
    <w:rsid w:val="00427D79"/>
    <w:rsid w:val="00427E7A"/>
    <w:rsid w:val="00430E2D"/>
    <w:rsid w:val="0043172D"/>
    <w:rsid w:val="004323C1"/>
    <w:rsid w:val="00432494"/>
    <w:rsid w:val="00432773"/>
    <w:rsid w:val="004328D5"/>
    <w:rsid w:val="00433B4E"/>
    <w:rsid w:val="00436AC2"/>
    <w:rsid w:val="0043754F"/>
    <w:rsid w:val="004379CB"/>
    <w:rsid w:val="00440D76"/>
    <w:rsid w:val="00442ABC"/>
    <w:rsid w:val="0044365F"/>
    <w:rsid w:val="004461E0"/>
    <w:rsid w:val="00447668"/>
    <w:rsid w:val="004477C5"/>
    <w:rsid w:val="00447AF1"/>
    <w:rsid w:val="00450440"/>
    <w:rsid w:val="0045269C"/>
    <w:rsid w:val="00452B67"/>
    <w:rsid w:val="00454489"/>
    <w:rsid w:val="0045451D"/>
    <w:rsid w:val="00454C8A"/>
    <w:rsid w:val="00455095"/>
    <w:rsid w:val="004563E0"/>
    <w:rsid w:val="00456462"/>
    <w:rsid w:val="00457BB7"/>
    <w:rsid w:val="00460697"/>
    <w:rsid w:val="00460F1D"/>
    <w:rsid w:val="004617ED"/>
    <w:rsid w:val="004619E9"/>
    <w:rsid w:val="004623CA"/>
    <w:rsid w:val="004661F1"/>
    <w:rsid w:val="004666D3"/>
    <w:rsid w:val="00466FC3"/>
    <w:rsid w:val="0046728C"/>
    <w:rsid w:val="0046735F"/>
    <w:rsid w:val="004677A3"/>
    <w:rsid w:val="0047047E"/>
    <w:rsid w:val="00471BE4"/>
    <w:rsid w:val="00473287"/>
    <w:rsid w:val="004741AD"/>
    <w:rsid w:val="004749FB"/>
    <w:rsid w:val="00474F3F"/>
    <w:rsid w:val="00477032"/>
    <w:rsid w:val="00477AA8"/>
    <w:rsid w:val="00481DEF"/>
    <w:rsid w:val="0048200E"/>
    <w:rsid w:val="00482253"/>
    <w:rsid w:val="00483085"/>
    <w:rsid w:val="004831EF"/>
    <w:rsid w:val="00483854"/>
    <w:rsid w:val="00485A08"/>
    <w:rsid w:val="0049074F"/>
    <w:rsid w:val="0049092F"/>
    <w:rsid w:val="00491147"/>
    <w:rsid w:val="00492DCD"/>
    <w:rsid w:val="00493B51"/>
    <w:rsid w:val="00494DE4"/>
    <w:rsid w:val="00495D31"/>
    <w:rsid w:val="00497B93"/>
    <w:rsid w:val="004A034E"/>
    <w:rsid w:val="004A05E6"/>
    <w:rsid w:val="004A12EC"/>
    <w:rsid w:val="004A2399"/>
    <w:rsid w:val="004A319A"/>
    <w:rsid w:val="004A4214"/>
    <w:rsid w:val="004A4EB8"/>
    <w:rsid w:val="004A506E"/>
    <w:rsid w:val="004A58E1"/>
    <w:rsid w:val="004A5E56"/>
    <w:rsid w:val="004A7433"/>
    <w:rsid w:val="004B3FC0"/>
    <w:rsid w:val="004B5BE5"/>
    <w:rsid w:val="004B5DC9"/>
    <w:rsid w:val="004B61A1"/>
    <w:rsid w:val="004C0D79"/>
    <w:rsid w:val="004C6D98"/>
    <w:rsid w:val="004C7F5D"/>
    <w:rsid w:val="004D19CA"/>
    <w:rsid w:val="004D58C1"/>
    <w:rsid w:val="004D5AFE"/>
    <w:rsid w:val="004D5FB9"/>
    <w:rsid w:val="004D6082"/>
    <w:rsid w:val="004E054C"/>
    <w:rsid w:val="004E0DC1"/>
    <w:rsid w:val="004E2729"/>
    <w:rsid w:val="004E2732"/>
    <w:rsid w:val="004E60EF"/>
    <w:rsid w:val="004E6797"/>
    <w:rsid w:val="004F16F0"/>
    <w:rsid w:val="004F21E7"/>
    <w:rsid w:val="004F2F88"/>
    <w:rsid w:val="004F349A"/>
    <w:rsid w:val="004F4A67"/>
    <w:rsid w:val="004F6C33"/>
    <w:rsid w:val="004F7AA5"/>
    <w:rsid w:val="00501A10"/>
    <w:rsid w:val="00504DBD"/>
    <w:rsid w:val="00505AAE"/>
    <w:rsid w:val="005103F7"/>
    <w:rsid w:val="00512591"/>
    <w:rsid w:val="00512C6A"/>
    <w:rsid w:val="005154AA"/>
    <w:rsid w:val="00515960"/>
    <w:rsid w:val="00520561"/>
    <w:rsid w:val="00520782"/>
    <w:rsid w:val="00520B3A"/>
    <w:rsid w:val="00522776"/>
    <w:rsid w:val="00522FDB"/>
    <w:rsid w:val="005237F7"/>
    <w:rsid w:val="005249CE"/>
    <w:rsid w:val="0052529C"/>
    <w:rsid w:val="0052668E"/>
    <w:rsid w:val="00526A0A"/>
    <w:rsid w:val="00527702"/>
    <w:rsid w:val="00530553"/>
    <w:rsid w:val="005317A5"/>
    <w:rsid w:val="005321B0"/>
    <w:rsid w:val="00532851"/>
    <w:rsid w:val="005332C7"/>
    <w:rsid w:val="0053597D"/>
    <w:rsid w:val="0053641B"/>
    <w:rsid w:val="00540F85"/>
    <w:rsid w:val="00542D70"/>
    <w:rsid w:val="00543B11"/>
    <w:rsid w:val="00545689"/>
    <w:rsid w:val="00545B26"/>
    <w:rsid w:val="00545CC4"/>
    <w:rsid w:val="00546221"/>
    <w:rsid w:val="005500C0"/>
    <w:rsid w:val="005505CA"/>
    <w:rsid w:val="00552BFC"/>
    <w:rsid w:val="00553962"/>
    <w:rsid w:val="00555C4D"/>
    <w:rsid w:val="0055673F"/>
    <w:rsid w:val="005574A2"/>
    <w:rsid w:val="005645CE"/>
    <w:rsid w:val="005658FC"/>
    <w:rsid w:val="00567EF0"/>
    <w:rsid w:val="005706DC"/>
    <w:rsid w:val="00570BF9"/>
    <w:rsid w:val="005712CA"/>
    <w:rsid w:val="00571BC3"/>
    <w:rsid w:val="00573B41"/>
    <w:rsid w:val="00575BA2"/>
    <w:rsid w:val="0058027C"/>
    <w:rsid w:val="0058187D"/>
    <w:rsid w:val="00582A08"/>
    <w:rsid w:val="00582AB2"/>
    <w:rsid w:val="005831D4"/>
    <w:rsid w:val="00587248"/>
    <w:rsid w:val="00592A62"/>
    <w:rsid w:val="00596B92"/>
    <w:rsid w:val="005A1D9E"/>
    <w:rsid w:val="005A25B5"/>
    <w:rsid w:val="005A40B4"/>
    <w:rsid w:val="005A471C"/>
    <w:rsid w:val="005A571D"/>
    <w:rsid w:val="005A6FE8"/>
    <w:rsid w:val="005A76B2"/>
    <w:rsid w:val="005B0E69"/>
    <w:rsid w:val="005B2D76"/>
    <w:rsid w:val="005B40E7"/>
    <w:rsid w:val="005B7C7A"/>
    <w:rsid w:val="005C1620"/>
    <w:rsid w:val="005C3EA3"/>
    <w:rsid w:val="005C5A44"/>
    <w:rsid w:val="005C72BC"/>
    <w:rsid w:val="005C7F1B"/>
    <w:rsid w:val="005D088F"/>
    <w:rsid w:val="005D0900"/>
    <w:rsid w:val="005D157C"/>
    <w:rsid w:val="005D1EA6"/>
    <w:rsid w:val="005D2C2D"/>
    <w:rsid w:val="005D2FA1"/>
    <w:rsid w:val="005D34A4"/>
    <w:rsid w:val="005D5E2D"/>
    <w:rsid w:val="005D70EB"/>
    <w:rsid w:val="005E0380"/>
    <w:rsid w:val="005E16CB"/>
    <w:rsid w:val="005E1C89"/>
    <w:rsid w:val="005E2485"/>
    <w:rsid w:val="005E4485"/>
    <w:rsid w:val="005E44CF"/>
    <w:rsid w:val="005E4A26"/>
    <w:rsid w:val="005E5455"/>
    <w:rsid w:val="005E74CB"/>
    <w:rsid w:val="005F06EB"/>
    <w:rsid w:val="005F0D6F"/>
    <w:rsid w:val="005F379D"/>
    <w:rsid w:val="005F3CDE"/>
    <w:rsid w:val="005F4FBC"/>
    <w:rsid w:val="005F507F"/>
    <w:rsid w:val="005F5175"/>
    <w:rsid w:val="005F53BD"/>
    <w:rsid w:val="005F63DD"/>
    <w:rsid w:val="005F6B6C"/>
    <w:rsid w:val="005F724C"/>
    <w:rsid w:val="0060134E"/>
    <w:rsid w:val="00601840"/>
    <w:rsid w:val="00601D7A"/>
    <w:rsid w:val="006031F8"/>
    <w:rsid w:val="00604D70"/>
    <w:rsid w:val="00605990"/>
    <w:rsid w:val="00606EAF"/>
    <w:rsid w:val="00607399"/>
    <w:rsid w:val="0060765C"/>
    <w:rsid w:val="006104CC"/>
    <w:rsid w:val="0061126B"/>
    <w:rsid w:val="0061194A"/>
    <w:rsid w:val="00612B19"/>
    <w:rsid w:val="00612B84"/>
    <w:rsid w:val="006134A3"/>
    <w:rsid w:val="00615FF6"/>
    <w:rsid w:val="006165C0"/>
    <w:rsid w:val="006177A5"/>
    <w:rsid w:val="00617AF1"/>
    <w:rsid w:val="00617CF0"/>
    <w:rsid w:val="00620884"/>
    <w:rsid w:val="006245F6"/>
    <w:rsid w:val="00624702"/>
    <w:rsid w:val="006247EA"/>
    <w:rsid w:val="00624EDE"/>
    <w:rsid w:val="006255E6"/>
    <w:rsid w:val="00627893"/>
    <w:rsid w:val="00627991"/>
    <w:rsid w:val="00627A6A"/>
    <w:rsid w:val="00627E6A"/>
    <w:rsid w:val="006302AD"/>
    <w:rsid w:val="00630CFB"/>
    <w:rsid w:val="0063380C"/>
    <w:rsid w:val="00634561"/>
    <w:rsid w:val="006353BE"/>
    <w:rsid w:val="00636129"/>
    <w:rsid w:val="006375AB"/>
    <w:rsid w:val="006376F5"/>
    <w:rsid w:val="00637C7E"/>
    <w:rsid w:val="00637D8B"/>
    <w:rsid w:val="00640345"/>
    <w:rsid w:val="00640694"/>
    <w:rsid w:val="00641E08"/>
    <w:rsid w:val="00643053"/>
    <w:rsid w:val="00643240"/>
    <w:rsid w:val="0064568A"/>
    <w:rsid w:val="00645BE6"/>
    <w:rsid w:val="00646733"/>
    <w:rsid w:val="00646802"/>
    <w:rsid w:val="006519A2"/>
    <w:rsid w:val="00652FAA"/>
    <w:rsid w:val="00653654"/>
    <w:rsid w:val="0065569C"/>
    <w:rsid w:val="006574DF"/>
    <w:rsid w:val="00660A68"/>
    <w:rsid w:val="00662286"/>
    <w:rsid w:val="0066350B"/>
    <w:rsid w:val="00663965"/>
    <w:rsid w:val="0066654A"/>
    <w:rsid w:val="00667843"/>
    <w:rsid w:val="00667D21"/>
    <w:rsid w:val="006711F3"/>
    <w:rsid w:val="00672AC6"/>
    <w:rsid w:val="00673430"/>
    <w:rsid w:val="00675850"/>
    <w:rsid w:val="006767CE"/>
    <w:rsid w:val="0068040E"/>
    <w:rsid w:val="00680461"/>
    <w:rsid w:val="00680C63"/>
    <w:rsid w:val="0068132B"/>
    <w:rsid w:val="0068195B"/>
    <w:rsid w:val="00681BCC"/>
    <w:rsid w:val="0068282B"/>
    <w:rsid w:val="006842E1"/>
    <w:rsid w:val="00685C15"/>
    <w:rsid w:val="00686337"/>
    <w:rsid w:val="00687AF0"/>
    <w:rsid w:val="00687F1F"/>
    <w:rsid w:val="00691EFD"/>
    <w:rsid w:val="00693C28"/>
    <w:rsid w:val="00694034"/>
    <w:rsid w:val="00694BB2"/>
    <w:rsid w:val="00697434"/>
    <w:rsid w:val="006A1C26"/>
    <w:rsid w:val="006A1E7E"/>
    <w:rsid w:val="006A392E"/>
    <w:rsid w:val="006A4A0A"/>
    <w:rsid w:val="006A63C8"/>
    <w:rsid w:val="006A7C29"/>
    <w:rsid w:val="006A7EAC"/>
    <w:rsid w:val="006B016A"/>
    <w:rsid w:val="006B095C"/>
    <w:rsid w:val="006B0D0E"/>
    <w:rsid w:val="006B1C85"/>
    <w:rsid w:val="006B54D2"/>
    <w:rsid w:val="006B73B6"/>
    <w:rsid w:val="006B7522"/>
    <w:rsid w:val="006C0CD7"/>
    <w:rsid w:val="006C0E37"/>
    <w:rsid w:val="006C164E"/>
    <w:rsid w:val="006C175A"/>
    <w:rsid w:val="006C21E9"/>
    <w:rsid w:val="006C24A6"/>
    <w:rsid w:val="006C2542"/>
    <w:rsid w:val="006C2F68"/>
    <w:rsid w:val="006C3193"/>
    <w:rsid w:val="006C3B14"/>
    <w:rsid w:val="006C453E"/>
    <w:rsid w:val="006C4C41"/>
    <w:rsid w:val="006C58A0"/>
    <w:rsid w:val="006C5A2C"/>
    <w:rsid w:val="006C5D31"/>
    <w:rsid w:val="006D0086"/>
    <w:rsid w:val="006D030F"/>
    <w:rsid w:val="006D0D4E"/>
    <w:rsid w:val="006D17C8"/>
    <w:rsid w:val="006D2297"/>
    <w:rsid w:val="006D40EB"/>
    <w:rsid w:val="006D4376"/>
    <w:rsid w:val="006D44C3"/>
    <w:rsid w:val="006D4ABF"/>
    <w:rsid w:val="006D77E2"/>
    <w:rsid w:val="006D7A95"/>
    <w:rsid w:val="006E11EF"/>
    <w:rsid w:val="006E17B9"/>
    <w:rsid w:val="006E1BD9"/>
    <w:rsid w:val="006E26F8"/>
    <w:rsid w:val="006E3DDF"/>
    <w:rsid w:val="006E4697"/>
    <w:rsid w:val="006E5566"/>
    <w:rsid w:val="006E583D"/>
    <w:rsid w:val="006E5CC0"/>
    <w:rsid w:val="006F0C12"/>
    <w:rsid w:val="006F100F"/>
    <w:rsid w:val="006F1020"/>
    <w:rsid w:val="006F1945"/>
    <w:rsid w:val="006F19E6"/>
    <w:rsid w:val="006F240F"/>
    <w:rsid w:val="006F30F6"/>
    <w:rsid w:val="006F3DB7"/>
    <w:rsid w:val="006F40B3"/>
    <w:rsid w:val="006F4139"/>
    <w:rsid w:val="006F7DE4"/>
    <w:rsid w:val="007000E7"/>
    <w:rsid w:val="00702D12"/>
    <w:rsid w:val="00703ED8"/>
    <w:rsid w:val="0070493B"/>
    <w:rsid w:val="00705A19"/>
    <w:rsid w:val="00705FAB"/>
    <w:rsid w:val="007074D9"/>
    <w:rsid w:val="00707F2A"/>
    <w:rsid w:val="007103D0"/>
    <w:rsid w:val="00711954"/>
    <w:rsid w:val="007145D3"/>
    <w:rsid w:val="00715091"/>
    <w:rsid w:val="0071552F"/>
    <w:rsid w:val="007156F3"/>
    <w:rsid w:val="00715D55"/>
    <w:rsid w:val="00717166"/>
    <w:rsid w:val="00720180"/>
    <w:rsid w:val="00720CC0"/>
    <w:rsid w:val="00720F50"/>
    <w:rsid w:val="007216FB"/>
    <w:rsid w:val="00721CB4"/>
    <w:rsid w:val="0072237E"/>
    <w:rsid w:val="00722C9B"/>
    <w:rsid w:val="00725B05"/>
    <w:rsid w:val="00725F59"/>
    <w:rsid w:val="00726671"/>
    <w:rsid w:val="007278E9"/>
    <w:rsid w:val="00727C44"/>
    <w:rsid w:val="00731533"/>
    <w:rsid w:val="00732F0B"/>
    <w:rsid w:val="00733602"/>
    <w:rsid w:val="00734FBE"/>
    <w:rsid w:val="00735A21"/>
    <w:rsid w:val="00736489"/>
    <w:rsid w:val="00736A10"/>
    <w:rsid w:val="007410E4"/>
    <w:rsid w:val="00742A2F"/>
    <w:rsid w:val="00744653"/>
    <w:rsid w:val="00744DBB"/>
    <w:rsid w:val="00744E3C"/>
    <w:rsid w:val="007458AB"/>
    <w:rsid w:val="00747E40"/>
    <w:rsid w:val="00747FD7"/>
    <w:rsid w:val="007501D8"/>
    <w:rsid w:val="007504D8"/>
    <w:rsid w:val="00750CB0"/>
    <w:rsid w:val="00751ADF"/>
    <w:rsid w:val="007526AF"/>
    <w:rsid w:val="00754FBA"/>
    <w:rsid w:val="0076088B"/>
    <w:rsid w:val="007608FA"/>
    <w:rsid w:val="00765AEB"/>
    <w:rsid w:val="00766BD1"/>
    <w:rsid w:val="00767480"/>
    <w:rsid w:val="007700AF"/>
    <w:rsid w:val="00771A99"/>
    <w:rsid w:val="00773105"/>
    <w:rsid w:val="00773600"/>
    <w:rsid w:val="007737D7"/>
    <w:rsid w:val="00774912"/>
    <w:rsid w:val="007755CA"/>
    <w:rsid w:val="007759FC"/>
    <w:rsid w:val="0077609E"/>
    <w:rsid w:val="007811F0"/>
    <w:rsid w:val="00781913"/>
    <w:rsid w:val="0078347D"/>
    <w:rsid w:val="00783A53"/>
    <w:rsid w:val="00785F2B"/>
    <w:rsid w:val="00786D65"/>
    <w:rsid w:val="007874E1"/>
    <w:rsid w:val="0079088B"/>
    <w:rsid w:val="00790F55"/>
    <w:rsid w:val="00792078"/>
    <w:rsid w:val="00792485"/>
    <w:rsid w:val="00793C84"/>
    <w:rsid w:val="00793F7D"/>
    <w:rsid w:val="00795327"/>
    <w:rsid w:val="00795A70"/>
    <w:rsid w:val="007971C2"/>
    <w:rsid w:val="007974E7"/>
    <w:rsid w:val="007A08E4"/>
    <w:rsid w:val="007A1652"/>
    <w:rsid w:val="007A177B"/>
    <w:rsid w:val="007A2CB9"/>
    <w:rsid w:val="007A2D5F"/>
    <w:rsid w:val="007A3469"/>
    <w:rsid w:val="007A41DD"/>
    <w:rsid w:val="007A4F1D"/>
    <w:rsid w:val="007A6B3D"/>
    <w:rsid w:val="007A6C28"/>
    <w:rsid w:val="007B0EE1"/>
    <w:rsid w:val="007B1AAE"/>
    <w:rsid w:val="007B3FCD"/>
    <w:rsid w:val="007B4FDE"/>
    <w:rsid w:val="007B5110"/>
    <w:rsid w:val="007B5B1A"/>
    <w:rsid w:val="007B634F"/>
    <w:rsid w:val="007C1B9B"/>
    <w:rsid w:val="007C20FF"/>
    <w:rsid w:val="007C2E8D"/>
    <w:rsid w:val="007C32CC"/>
    <w:rsid w:val="007C3AD4"/>
    <w:rsid w:val="007C3EDB"/>
    <w:rsid w:val="007C4097"/>
    <w:rsid w:val="007C5890"/>
    <w:rsid w:val="007C678A"/>
    <w:rsid w:val="007C7AB7"/>
    <w:rsid w:val="007D05B3"/>
    <w:rsid w:val="007D34C2"/>
    <w:rsid w:val="007D358F"/>
    <w:rsid w:val="007D416E"/>
    <w:rsid w:val="007D4350"/>
    <w:rsid w:val="007D4CF2"/>
    <w:rsid w:val="007D4F1C"/>
    <w:rsid w:val="007D5092"/>
    <w:rsid w:val="007D6211"/>
    <w:rsid w:val="007D6716"/>
    <w:rsid w:val="007D6982"/>
    <w:rsid w:val="007D6E07"/>
    <w:rsid w:val="007D6E94"/>
    <w:rsid w:val="007D7E7F"/>
    <w:rsid w:val="007E0098"/>
    <w:rsid w:val="007E03E6"/>
    <w:rsid w:val="007E07F3"/>
    <w:rsid w:val="007E27C5"/>
    <w:rsid w:val="007E3AB5"/>
    <w:rsid w:val="007E458F"/>
    <w:rsid w:val="007E4B54"/>
    <w:rsid w:val="007E5DC2"/>
    <w:rsid w:val="007E759A"/>
    <w:rsid w:val="007F2DBE"/>
    <w:rsid w:val="007F33A0"/>
    <w:rsid w:val="007F3C40"/>
    <w:rsid w:val="007F5B45"/>
    <w:rsid w:val="007F7653"/>
    <w:rsid w:val="007F768C"/>
    <w:rsid w:val="008017A6"/>
    <w:rsid w:val="00801AC4"/>
    <w:rsid w:val="008020FB"/>
    <w:rsid w:val="00802617"/>
    <w:rsid w:val="00802BC5"/>
    <w:rsid w:val="0080315C"/>
    <w:rsid w:val="00804C1E"/>
    <w:rsid w:val="00805414"/>
    <w:rsid w:val="00805932"/>
    <w:rsid w:val="00805C12"/>
    <w:rsid w:val="008065D3"/>
    <w:rsid w:val="0080752D"/>
    <w:rsid w:val="008076B2"/>
    <w:rsid w:val="00807BD6"/>
    <w:rsid w:val="008106C9"/>
    <w:rsid w:val="008122FA"/>
    <w:rsid w:val="008129C9"/>
    <w:rsid w:val="00812A24"/>
    <w:rsid w:val="008146FB"/>
    <w:rsid w:val="00815318"/>
    <w:rsid w:val="008157D6"/>
    <w:rsid w:val="00815E4C"/>
    <w:rsid w:val="008179CF"/>
    <w:rsid w:val="00821489"/>
    <w:rsid w:val="00822C8D"/>
    <w:rsid w:val="00822D5D"/>
    <w:rsid w:val="00825E93"/>
    <w:rsid w:val="00826466"/>
    <w:rsid w:val="00827144"/>
    <w:rsid w:val="0083166E"/>
    <w:rsid w:val="008352C8"/>
    <w:rsid w:val="00836593"/>
    <w:rsid w:val="00836AFB"/>
    <w:rsid w:val="00837D17"/>
    <w:rsid w:val="00842EB4"/>
    <w:rsid w:val="008515D8"/>
    <w:rsid w:val="00852BB9"/>
    <w:rsid w:val="008555AE"/>
    <w:rsid w:val="00855899"/>
    <w:rsid w:val="00855CCA"/>
    <w:rsid w:val="00855D4A"/>
    <w:rsid w:val="00856D75"/>
    <w:rsid w:val="00857982"/>
    <w:rsid w:val="00863238"/>
    <w:rsid w:val="00863B3C"/>
    <w:rsid w:val="008655D3"/>
    <w:rsid w:val="00871EBE"/>
    <w:rsid w:val="00872F28"/>
    <w:rsid w:val="00873762"/>
    <w:rsid w:val="00874F5D"/>
    <w:rsid w:val="008751A7"/>
    <w:rsid w:val="008761DE"/>
    <w:rsid w:val="008763A9"/>
    <w:rsid w:val="008767BC"/>
    <w:rsid w:val="00877BC8"/>
    <w:rsid w:val="008803DA"/>
    <w:rsid w:val="0088090A"/>
    <w:rsid w:val="00883FD2"/>
    <w:rsid w:val="00884A55"/>
    <w:rsid w:val="0088559D"/>
    <w:rsid w:val="00885609"/>
    <w:rsid w:val="0088619A"/>
    <w:rsid w:val="0088678D"/>
    <w:rsid w:val="00886D59"/>
    <w:rsid w:val="00891CE9"/>
    <w:rsid w:val="00894D38"/>
    <w:rsid w:val="00895008"/>
    <w:rsid w:val="00895B62"/>
    <w:rsid w:val="0089753D"/>
    <w:rsid w:val="008A2FB2"/>
    <w:rsid w:val="008A5B98"/>
    <w:rsid w:val="008A652E"/>
    <w:rsid w:val="008A6C4B"/>
    <w:rsid w:val="008A6E14"/>
    <w:rsid w:val="008A6FB4"/>
    <w:rsid w:val="008B25E3"/>
    <w:rsid w:val="008B2D04"/>
    <w:rsid w:val="008B4E54"/>
    <w:rsid w:val="008B4F6F"/>
    <w:rsid w:val="008B653E"/>
    <w:rsid w:val="008B79D7"/>
    <w:rsid w:val="008C1363"/>
    <w:rsid w:val="008C31EE"/>
    <w:rsid w:val="008C39B7"/>
    <w:rsid w:val="008C4679"/>
    <w:rsid w:val="008C5860"/>
    <w:rsid w:val="008C5975"/>
    <w:rsid w:val="008D1343"/>
    <w:rsid w:val="008D2396"/>
    <w:rsid w:val="008D2C3B"/>
    <w:rsid w:val="008D3F35"/>
    <w:rsid w:val="008D4CF4"/>
    <w:rsid w:val="008D63C9"/>
    <w:rsid w:val="008D7131"/>
    <w:rsid w:val="008E0CE5"/>
    <w:rsid w:val="008E2D3D"/>
    <w:rsid w:val="008E673A"/>
    <w:rsid w:val="008E6D11"/>
    <w:rsid w:val="008E75ED"/>
    <w:rsid w:val="008F2384"/>
    <w:rsid w:val="008F250C"/>
    <w:rsid w:val="008F25C9"/>
    <w:rsid w:val="008F2C95"/>
    <w:rsid w:val="008F37E2"/>
    <w:rsid w:val="008F5D98"/>
    <w:rsid w:val="008F7522"/>
    <w:rsid w:val="008F7AAD"/>
    <w:rsid w:val="009011A6"/>
    <w:rsid w:val="009022C7"/>
    <w:rsid w:val="009034E2"/>
    <w:rsid w:val="00904381"/>
    <w:rsid w:val="009043D6"/>
    <w:rsid w:val="009066CC"/>
    <w:rsid w:val="0090730E"/>
    <w:rsid w:val="00910E05"/>
    <w:rsid w:val="00911D89"/>
    <w:rsid w:val="00916AF6"/>
    <w:rsid w:val="00917ECF"/>
    <w:rsid w:val="00917FF6"/>
    <w:rsid w:val="009210CF"/>
    <w:rsid w:val="009213F0"/>
    <w:rsid w:val="00921EBD"/>
    <w:rsid w:val="00922051"/>
    <w:rsid w:val="009238D1"/>
    <w:rsid w:val="00923C9D"/>
    <w:rsid w:val="00925138"/>
    <w:rsid w:val="009258F9"/>
    <w:rsid w:val="009262E8"/>
    <w:rsid w:val="00926F7E"/>
    <w:rsid w:val="00927715"/>
    <w:rsid w:val="00931362"/>
    <w:rsid w:val="00931A4E"/>
    <w:rsid w:val="00931B38"/>
    <w:rsid w:val="00931FFA"/>
    <w:rsid w:val="009329CA"/>
    <w:rsid w:val="00932A9C"/>
    <w:rsid w:val="00932B30"/>
    <w:rsid w:val="009344E9"/>
    <w:rsid w:val="0093451F"/>
    <w:rsid w:val="00936E03"/>
    <w:rsid w:val="00941F55"/>
    <w:rsid w:val="00942B3B"/>
    <w:rsid w:val="00947AC6"/>
    <w:rsid w:val="00950AFD"/>
    <w:rsid w:val="00951178"/>
    <w:rsid w:val="009513D4"/>
    <w:rsid w:val="00951BE3"/>
    <w:rsid w:val="00952C1D"/>
    <w:rsid w:val="00952F55"/>
    <w:rsid w:val="0095345E"/>
    <w:rsid w:val="00953E72"/>
    <w:rsid w:val="0095533A"/>
    <w:rsid w:val="00955B8F"/>
    <w:rsid w:val="0095691B"/>
    <w:rsid w:val="00960831"/>
    <w:rsid w:val="00962157"/>
    <w:rsid w:val="009639F3"/>
    <w:rsid w:val="00964009"/>
    <w:rsid w:val="00964047"/>
    <w:rsid w:val="00964512"/>
    <w:rsid w:val="00964662"/>
    <w:rsid w:val="00964A4B"/>
    <w:rsid w:val="00970249"/>
    <w:rsid w:val="0097034F"/>
    <w:rsid w:val="0097409B"/>
    <w:rsid w:val="00975D45"/>
    <w:rsid w:val="00976F24"/>
    <w:rsid w:val="00976F8A"/>
    <w:rsid w:val="00977D5C"/>
    <w:rsid w:val="0098209B"/>
    <w:rsid w:val="00982BD8"/>
    <w:rsid w:val="00984A26"/>
    <w:rsid w:val="009858B9"/>
    <w:rsid w:val="0098592F"/>
    <w:rsid w:val="00985C70"/>
    <w:rsid w:val="00986A45"/>
    <w:rsid w:val="00987253"/>
    <w:rsid w:val="00990649"/>
    <w:rsid w:val="0099199D"/>
    <w:rsid w:val="00995A06"/>
    <w:rsid w:val="009962DE"/>
    <w:rsid w:val="009977BB"/>
    <w:rsid w:val="009A06AB"/>
    <w:rsid w:val="009A0743"/>
    <w:rsid w:val="009A09E6"/>
    <w:rsid w:val="009A1493"/>
    <w:rsid w:val="009A17BF"/>
    <w:rsid w:val="009A17D6"/>
    <w:rsid w:val="009A357F"/>
    <w:rsid w:val="009A4F6E"/>
    <w:rsid w:val="009A5887"/>
    <w:rsid w:val="009A6A2A"/>
    <w:rsid w:val="009A7513"/>
    <w:rsid w:val="009A7A6D"/>
    <w:rsid w:val="009B0BCF"/>
    <w:rsid w:val="009B1A24"/>
    <w:rsid w:val="009B2870"/>
    <w:rsid w:val="009B2B9C"/>
    <w:rsid w:val="009B3592"/>
    <w:rsid w:val="009B3924"/>
    <w:rsid w:val="009B4128"/>
    <w:rsid w:val="009B73EC"/>
    <w:rsid w:val="009B7414"/>
    <w:rsid w:val="009C0498"/>
    <w:rsid w:val="009C0E41"/>
    <w:rsid w:val="009C17EC"/>
    <w:rsid w:val="009C1C47"/>
    <w:rsid w:val="009C1D14"/>
    <w:rsid w:val="009C2611"/>
    <w:rsid w:val="009C2C53"/>
    <w:rsid w:val="009C2E68"/>
    <w:rsid w:val="009C2E7B"/>
    <w:rsid w:val="009C3D22"/>
    <w:rsid w:val="009C4E7F"/>
    <w:rsid w:val="009C4FB4"/>
    <w:rsid w:val="009C5169"/>
    <w:rsid w:val="009C533A"/>
    <w:rsid w:val="009C6C2A"/>
    <w:rsid w:val="009C7C3B"/>
    <w:rsid w:val="009C7FEB"/>
    <w:rsid w:val="009D2A2A"/>
    <w:rsid w:val="009D5F1F"/>
    <w:rsid w:val="009D709B"/>
    <w:rsid w:val="009D7233"/>
    <w:rsid w:val="009E0269"/>
    <w:rsid w:val="009E39BA"/>
    <w:rsid w:val="009E3FAE"/>
    <w:rsid w:val="009E447D"/>
    <w:rsid w:val="009E5732"/>
    <w:rsid w:val="009E5D05"/>
    <w:rsid w:val="009E5F84"/>
    <w:rsid w:val="009E6F17"/>
    <w:rsid w:val="009E6FD5"/>
    <w:rsid w:val="009F0407"/>
    <w:rsid w:val="009F04A0"/>
    <w:rsid w:val="009F294F"/>
    <w:rsid w:val="009F381D"/>
    <w:rsid w:val="009F39F2"/>
    <w:rsid w:val="009F46E6"/>
    <w:rsid w:val="009F4C51"/>
    <w:rsid w:val="009F57AB"/>
    <w:rsid w:val="009F620C"/>
    <w:rsid w:val="009F6D3C"/>
    <w:rsid w:val="009F7FE5"/>
    <w:rsid w:val="00A00E62"/>
    <w:rsid w:val="00A00F19"/>
    <w:rsid w:val="00A032C3"/>
    <w:rsid w:val="00A053BD"/>
    <w:rsid w:val="00A05770"/>
    <w:rsid w:val="00A05A5F"/>
    <w:rsid w:val="00A10440"/>
    <w:rsid w:val="00A143C2"/>
    <w:rsid w:val="00A1515A"/>
    <w:rsid w:val="00A15A77"/>
    <w:rsid w:val="00A16758"/>
    <w:rsid w:val="00A16A7C"/>
    <w:rsid w:val="00A17BF2"/>
    <w:rsid w:val="00A17F74"/>
    <w:rsid w:val="00A21222"/>
    <w:rsid w:val="00A21765"/>
    <w:rsid w:val="00A2289B"/>
    <w:rsid w:val="00A2419B"/>
    <w:rsid w:val="00A25BBB"/>
    <w:rsid w:val="00A27737"/>
    <w:rsid w:val="00A30200"/>
    <w:rsid w:val="00A322B6"/>
    <w:rsid w:val="00A33653"/>
    <w:rsid w:val="00A33827"/>
    <w:rsid w:val="00A3522B"/>
    <w:rsid w:val="00A361A1"/>
    <w:rsid w:val="00A3798E"/>
    <w:rsid w:val="00A40853"/>
    <w:rsid w:val="00A414A8"/>
    <w:rsid w:val="00A42106"/>
    <w:rsid w:val="00A42A5F"/>
    <w:rsid w:val="00A43E1D"/>
    <w:rsid w:val="00A43E7F"/>
    <w:rsid w:val="00A444EE"/>
    <w:rsid w:val="00A4464A"/>
    <w:rsid w:val="00A449A4"/>
    <w:rsid w:val="00A45AF9"/>
    <w:rsid w:val="00A45DDF"/>
    <w:rsid w:val="00A463AE"/>
    <w:rsid w:val="00A517F5"/>
    <w:rsid w:val="00A52A0C"/>
    <w:rsid w:val="00A5379E"/>
    <w:rsid w:val="00A55788"/>
    <w:rsid w:val="00A56636"/>
    <w:rsid w:val="00A60FC0"/>
    <w:rsid w:val="00A63905"/>
    <w:rsid w:val="00A6524C"/>
    <w:rsid w:val="00A65DA3"/>
    <w:rsid w:val="00A66C5F"/>
    <w:rsid w:val="00A675DE"/>
    <w:rsid w:val="00A67E2C"/>
    <w:rsid w:val="00A707DF"/>
    <w:rsid w:val="00A71BCB"/>
    <w:rsid w:val="00A72B06"/>
    <w:rsid w:val="00A7506F"/>
    <w:rsid w:val="00A763BF"/>
    <w:rsid w:val="00A77220"/>
    <w:rsid w:val="00A8138A"/>
    <w:rsid w:val="00A8179E"/>
    <w:rsid w:val="00A82041"/>
    <w:rsid w:val="00A8378E"/>
    <w:rsid w:val="00A838DB"/>
    <w:rsid w:val="00A83F4F"/>
    <w:rsid w:val="00A83FEF"/>
    <w:rsid w:val="00A847A6"/>
    <w:rsid w:val="00A85D74"/>
    <w:rsid w:val="00A87578"/>
    <w:rsid w:val="00A875E9"/>
    <w:rsid w:val="00A911D0"/>
    <w:rsid w:val="00A91316"/>
    <w:rsid w:val="00A91F05"/>
    <w:rsid w:val="00A91F88"/>
    <w:rsid w:val="00A928CA"/>
    <w:rsid w:val="00A9328C"/>
    <w:rsid w:val="00A9331D"/>
    <w:rsid w:val="00A9453F"/>
    <w:rsid w:val="00A951CE"/>
    <w:rsid w:val="00A955A0"/>
    <w:rsid w:val="00A95E5C"/>
    <w:rsid w:val="00A97C1C"/>
    <w:rsid w:val="00A97D79"/>
    <w:rsid w:val="00AA2876"/>
    <w:rsid w:val="00AA4DF1"/>
    <w:rsid w:val="00AA516A"/>
    <w:rsid w:val="00AA524C"/>
    <w:rsid w:val="00AB1FEF"/>
    <w:rsid w:val="00AB3F56"/>
    <w:rsid w:val="00AB4887"/>
    <w:rsid w:val="00AB5A14"/>
    <w:rsid w:val="00AB5BCA"/>
    <w:rsid w:val="00AB7198"/>
    <w:rsid w:val="00AB7FF4"/>
    <w:rsid w:val="00AC05B8"/>
    <w:rsid w:val="00AC1251"/>
    <w:rsid w:val="00AC319E"/>
    <w:rsid w:val="00AC386A"/>
    <w:rsid w:val="00AC6484"/>
    <w:rsid w:val="00AC7645"/>
    <w:rsid w:val="00AC7CF3"/>
    <w:rsid w:val="00AD0BF1"/>
    <w:rsid w:val="00AD36DF"/>
    <w:rsid w:val="00AD4C6F"/>
    <w:rsid w:val="00AD5FCB"/>
    <w:rsid w:val="00AD605D"/>
    <w:rsid w:val="00AD6798"/>
    <w:rsid w:val="00AE15BE"/>
    <w:rsid w:val="00AE1DB3"/>
    <w:rsid w:val="00AE261E"/>
    <w:rsid w:val="00AE2DC2"/>
    <w:rsid w:val="00AE3B08"/>
    <w:rsid w:val="00AE3C97"/>
    <w:rsid w:val="00AE49AF"/>
    <w:rsid w:val="00AE4B21"/>
    <w:rsid w:val="00AE639E"/>
    <w:rsid w:val="00AE7E4D"/>
    <w:rsid w:val="00AF02DA"/>
    <w:rsid w:val="00AF05C3"/>
    <w:rsid w:val="00AF09A0"/>
    <w:rsid w:val="00AF185E"/>
    <w:rsid w:val="00AF21A3"/>
    <w:rsid w:val="00AF2AB3"/>
    <w:rsid w:val="00AF4D6F"/>
    <w:rsid w:val="00AF4D81"/>
    <w:rsid w:val="00AF5ED6"/>
    <w:rsid w:val="00AF7B9E"/>
    <w:rsid w:val="00B0083E"/>
    <w:rsid w:val="00B00CAE"/>
    <w:rsid w:val="00B00E0E"/>
    <w:rsid w:val="00B05D64"/>
    <w:rsid w:val="00B069AB"/>
    <w:rsid w:val="00B06E88"/>
    <w:rsid w:val="00B125CB"/>
    <w:rsid w:val="00B1426A"/>
    <w:rsid w:val="00B14317"/>
    <w:rsid w:val="00B14902"/>
    <w:rsid w:val="00B14BFC"/>
    <w:rsid w:val="00B150A5"/>
    <w:rsid w:val="00B20359"/>
    <w:rsid w:val="00B22845"/>
    <w:rsid w:val="00B23B9A"/>
    <w:rsid w:val="00B24F13"/>
    <w:rsid w:val="00B276B6"/>
    <w:rsid w:val="00B27FB9"/>
    <w:rsid w:val="00B30729"/>
    <w:rsid w:val="00B30ED1"/>
    <w:rsid w:val="00B326D4"/>
    <w:rsid w:val="00B33380"/>
    <w:rsid w:val="00B33904"/>
    <w:rsid w:val="00B34FF7"/>
    <w:rsid w:val="00B352FF"/>
    <w:rsid w:val="00B356E4"/>
    <w:rsid w:val="00B37A9A"/>
    <w:rsid w:val="00B41F63"/>
    <w:rsid w:val="00B4293D"/>
    <w:rsid w:val="00B431FA"/>
    <w:rsid w:val="00B43301"/>
    <w:rsid w:val="00B436A1"/>
    <w:rsid w:val="00B45798"/>
    <w:rsid w:val="00B45FFF"/>
    <w:rsid w:val="00B461F3"/>
    <w:rsid w:val="00B46779"/>
    <w:rsid w:val="00B51DD1"/>
    <w:rsid w:val="00B5291E"/>
    <w:rsid w:val="00B5298C"/>
    <w:rsid w:val="00B53366"/>
    <w:rsid w:val="00B54A9F"/>
    <w:rsid w:val="00B55252"/>
    <w:rsid w:val="00B60004"/>
    <w:rsid w:val="00B6042E"/>
    <w:rsid w:val="00B605CD"/>
    <w:rsid w:val="00B63B39"/>
    <w:rsid w:val="00B64554"/>
    <w:rsid w:val="00B66285"/>
    <w:rsid w:val="00B671B5"/>
    <w:rsid w:val="00B67297"/>
    <w:rsid w:val="00B67310"/>
    <w:rsid w:val="00B67375"/>
    <w:rsid w:val="00B700EE"/>
    <w:rsid w:val="00B73FB5"/>
    <w:rsid w:val="00B749E6"/>
    <w:rsid w:val="00B74E1A"/>
    <w:rsid w:val="00B74E9D"/>
    <w:rsid w:val="00B7537B"/>
    <w:rsid w:val="00B7568F"/>
    <w:rsid w:val="00B75C10"/>
    <w:rsid w:val="00B76501"/>
    <w:rsid w:val="00B77D7D"/>
    <w:rsid w:val="00B801EC"/>
    <w:rsid w:val="00B81648"/>
    <w:rsid w:val="00B81704"/>
    <w:rsid w:val="00B81735"/>
    <w:rsid w:val="00B826E0"/>
    <w:rsid w:val="00B8377C"/>
    <w:rsid w:val="00B86FDF"/>
    <w:rsid w:val="00B872DE"/>
    <w:rsid w:val="00B87827"/>
    <w:rsid w:val="00B90291"/>
    <w:rsid w:val="00B9261B"/>
    <w:rsid w:val="00B92F0F"/>
    <w:rsid w:val="00B949A8"/>
    <w:rsid w:val="00B9514B"/>
    <w:rsid w:val="00BA02D6"/>
    <w:rsid w:val="00BA0A75"/>
    <w:rsid w:val="00BA0B46"/>
    <w:rsid w:val="00BA0DB5"/>
    <w:rsid w:val="00BA0EFC"/>
    <w:rsid w:val="00BA22B5"/>
    <w:rsid w:val="00BA22BE"/>
    <w:rsid w:val="00BA2E9C"/>
    <w:rsid w:val="00BA3450"/>
    <w:rsid w:val="00BA5F02"/>
    <w:rsid w:val="00BA6939"/>
    <w:rsid w:val="00BA7708"/>
    <w:rsid w:val="00BA794F"/>
    <w:rsid w:val="00BB09DD"/>
    <w:rsid w:val="00BB1445"/>
    <w:rsid w:val="00BB173B"/>
    <w:rsid w:val="00BB19BA"/>
    <w:rsid w:val="00BB257F"/>
    <w:rsid w:val="00BB4897"/>
    <w:rsid w:val="00BB5CEC"/>
    <w:rsid w:val="00BB61C3"/>
    <w:rsid w:val="00BB7132"/>
    <w:rsid w:val="00BC03AC"/>
    <w:rsid w:val="00BC2409"/>
    <w:rsid w:val="00BC469C"/>
    <w:rsid w:val="00BC6CE3"/>
    <w:rsid w:val="00BC6F1D"/>
    <w:rsid w:val="00BC7014"/>
    <w:rsid w:val="00BC7B83"/>
    <w:rsid w:val="00BD01EF"/>
    <w:rsid w:val="00BD065F"/>
    <w:rsid w:val="00BD2D52"/>
    <w:rsid w:val="00BD42FE"/>
    <w:rsid w:val="00BD478B"/>
    <w:rsid w:val="00BD499C"/>
    <w:rsid w:val="00BD632E"/>
    <w:rsid w:val="00BD680B"/>
    <w:rsid w:val="00BE1E81"/>
    <w:rsid w:val="00BE207E"/>
    <w:rsid w:val="00BE2424"/>
    <w:rsid w:val="00BE2736"/>
    <w:rsid w:val="00BE2FE4"/>
    <w:rsid w:val="00BE5055"/>
    <w:rsid w:val="00BF2B85"/>
    <w:rsid w:val="00BF3C74"/>
    <w:rsid w:val="00C01521"/>
    <w:rsid w:val="00C02547"/>
    <w:rsid w:val="00C036F9"/>
    <w:rsid w:val="00C0734F"/>
    <w:rsid w:val="00C10C63"/>
    <w:rsid w:val="00C11A4F"/>
    <w:rsid w:val="00C11A84"/>
    <w:rsid w:val="00C135D7"/>
    <w:rsid w:val="00C13D0B"/>
    <w:rsid w:val="00C1477C"/>
    <w:rsid w:val="00C155CF"/>
    <w:rsid w:val="00C156FD"/>
    <w:rsid w:val="00C1587A"/>
    <w:rsid w:val="00C16A31"/>
    <w:rsid w:val="00C17CA6"/>
    <w:rsid w:val="00C20E64"/>
    <w:rsid w:val="00C21681"/>
    <w:rsid w:val="00C2319A"/>
    <w:rsid w:val="00C251D8"/>
    <w:rsid w:val="00C25D62"/>
    <w:rsid w:val="00C2656C"/>
    <w:rsid w:val="00C26A69"/>
    <w:rsid w:val="00C27224"/>
    <w:rsid w:val="00C27FAF"/>
    <w:rsid w:val="00C31088"/>
    <w:rsid w:val="00C3157B"/>
    <w:rsid w:val="00C31BF5"/>
    <w:rsid w:val="00C32431"/>
    <w:rsid w:val="00C339CB"/>
    <w:rsid w:val="00C3415C"/>
    <w:rsid w:val="00C352BE"/>
    <w:rsid w:val="00C36161"/>
    <w:rsid w:val="00C3799D"/>
    <w:rsid w:val="00C37F14"/>
    <w:rsid w:val="00C40AF6"/>
    <w:rsid w:val="00C43104"/>
    <w:rsid w:val="00C452F0"/>
    <w:rsid w:val="00C456F8"/>
    <w:rsid w:val="00C46BFA"/>
    <w:rsid w:val="00C47424"/>
    <w:rsid w:val="00C47B98"/>
    <w:rsid w:val="00C51501"/>
    <w:rsid w:val="00C515B2"/>
    <w:rsid w:val="00C5192D"/>
    <w:rsid w:val="00C526D6"/>
    <w:rsid w:val="00C52CE4"/>
    <w:rsid w:val="00C52F0F"/>
    <w:rsid w:val="00C53461"/>
    <w:rsid w:val="00C53C06"/>
    <w:rsid w:val="00C54622"/>
    <w:rsid w:val="00C55E74"/>
    <w:rsid w:val="00C60BB3"/>
    <w:rsid w:val="00C63F14"/>
    <w:rsid w:val="00C64276"/>
    <w:rsid w:val="00C64781"/>
    <w:rsid w:val="00C6706D"/>
    <w:rsid w:val="00C67A57"/>
    <w:rsid w:val="00C70406"/>
    <w:rsid w:val="00C724FC"/>
    <w:rsid w:val="00C72AE6"/>
    <w:rsid w:val="00C72C0E"/>
    <w:rsid w:val="00C73444"/>
    <w:rsid w:val="00C74D72"/>
    <w:rsid w:val="00C75036"/>
    <w:rsid w:val="00C76561"/>
    <w:rsid w:val="00C803C1"/>
    <w:rsid w:val="00C80406"/>
    <w:rsid w:val="00C83B26"/>
    <w:rsid w:val="00C85C3E"/>
    <w:rsid w:val="00C90CDD"/>
    <w:rsid w:val="00C92880"/>
    <w:rsid w:val="00C92C51"/>
    <w:rsid w:val="00C93CB4"/>
    <w:rsid w:val="00C94566"/>
    <w:rsid w:val="00C955DD"/>
    <w:rsid w:val="00C95E06"/>
    <w:rsid w:val="00C963A3"/>
    <w:rsid w:val="00C96B7D"/>
    <w:rsid w:val="00C97A31"/>
    <w:rsid w:val="00C97F9C"/>
    <w:rsid w:val="00CA00F4"/>
    <w:rsid w:val="00CA0500"/>
    <w:rsid w:val="00CA297F"/>
    <w:rsid w:val="00CA49A5"/>
    <w:rsid w:val="00CA5107"/>
    <w:rsid w:val="00CB2953"/>
    <w:rsid w:val="00CB36CC"/>
    <w:rsid w:val="00CB4BBC"/>
    <w:rsid w:val="00CB4EE6"/>
    <w:rsid w:val="00CB571E"/>
    <w:rsid w:val="00CB667E"/>
    <w:rsid w:val="00CB6DA9"/>
    <w:rsid w:val="00CC058D"/>
    <w:rsid w:val="00CC0590"/>
    <w:rsid w:val="00CC1D4B"/>
    <w:rsid w:val="00CC2765"/>
    <w:rsid w:val="00CC541B"/>
    <w:rsid w:val="00CC57CB"/>
    <w:rsid w:val="00CC6EC9"/>
    <w:rsid w:val="00CC74FA"/>
    <w:rsid w:val="00CC7A95"/>
    <w:rsid w:val="00CD0B11"/>
    <w:rsid w:val="00CD16A3"/>
    <w:rsid w:val="00CD1ABF"/>
    <w:rsid w:val="00CD1E80"/>
    <w:rsid w:val="00CD203B"/>
    <w:rsid w:val="00CD2427"/>
    <w:rsid w:val="00CD30D7"/>
    <w:rsid w:val="00CD5295"/>
    <w:rsid w:val="00CD7E92"/>
    <w:rsid w:val="00CE02E9"/>
    <w:rsid w:val="00CE1807"/>
    <w:rsid w:val="00CE37DE"/>
    <w:rsid w:val="00CE667F"/>
    <w:rsid w:val="00CF13A7"/>
    <w:rsid w:val="00CF18F0"/>
    <w:rsid w:val="00CF370C"/>
    <w:rsid w:val="00CF381C"/>
    <w:rsid w:val="00CF3DD5"/>
    <w:rsid w:val="00CF480F"/>
    <w:rsid w:val="00CF50A0"/>
    <w:rsid w:val="00CF5138"/>
    <w:rsid w:val="00CF5A1A"/>
    <w:rsid w:val="00CF6A32"/>
    <w:rsid w:val="00D00861"/>
    <w:rsid w:val="00D00F71"/>
    <w:rsid w:val="00D014FA"/>
    <w:rsid w:val="00D0477C"/>
    <w:rsid w:val="00D06CA4"/>
    <w:rsid w:val="00D074AE"/>
    <w:rsid w:val="00D078AA"/>
    <w:rsid w:val="00D1032E"/>
    <w:rsid w:val="00D10979"/>
    <w:rsid w:val="00D12C26"/>
    <w:rsid w:val="00D145E6"/>
    <w:rsid w:val="00D14FC9"/>
    <w:rsid w:val="00D1544F"/>
    <w:rsid w:val="00D15E23"/>
    <w:rsid w:val="00D22089"/>
    <w:rsid w:val="00D228FD"/>
    <w:rsid w:val="00D234C4"/>
    <w:rsid w:val="00D23678"/>
    <w:rsid w:val="00D2435B"/>
    <w:rsid w:val="00D250C2"/>
    <w:rsid w:val="00D31342"/>
    <w:rsid w:val="00D33F11"/>
    <w:rsid w:val="00D33FCF"/>
    <w:rsid w:val="00D3456F"/>
    <w:rsid w:val="00D34860"/>
    <w:rsid w:val="00D35F64"/>
    <w:rsid w:val="00D36CF0"/>
    <w:rsid w:val="00D40FCC"/>
    <w:rsid w:val="00D42149"/>
    <w:rsid w:val="00D44091"/>
    <w:rsid w:val="00D4534A"/>
    <w:rsid w:val="00D4688F"/>
    <w:rsid w:val="00D4726C"/>
    <w:rsid w:val="00D47A98"/>
    <w:rsid w:val="00D47C27"/>
    <w:rsid w:val="00D50D47"/>
    <w:rsid w:val="00D51002"/>
    <w:rsid w:val="00D51E1B"/>
    <w:rsid w:val="00D51F69"/>
    <w:rsid w:val="00D53550"/>
    <w:rsid w:val="00D5367E"/>
    <w:rsid w:val="00D53976"/>
    <w:rsid w:val="00D53EB0"/>
    <w:rsid w:val="00D54DF2"/>
    <w:rsid w:val="00D5517D"/>
    <w:rsid w:val="00D5679F"/>
    <w:rsid w:val="00D56F19"/>
    <w:rsid w:val="00D60EAF"/>
    <w:rsid w:val="00D618F8"/>
    <w:rsid w:val="00D61DB9"/>
    <w:rsid w:val="00D62AB0"/>
    <w:rsid w:val="00D62F1D"/>
    <w:rsid w:val="00D64E2A"/>
    <w:rsid w:val="00D72988"/>
    <w:rsid w:val="00D744C5"/>
    <w:rsid w:val="00D74898"/>
    <w:rsid w:val="00D748BC"/>
    <w:rsid w:val="00D75909"/>
    <w:rsid w:val="00D76F91"/>
    <w:rsid w:val="00D77AFB"/>
    <w:rsid w:val="00D81755"/>
    <w:rsid w:val="00D821D6"/>
    <w:rsid w:val="00D84952"/>
    <w:rsid w:val="00D86B45"/>
    <w:rsid w:val="00D86D0F"/>
    <w:rsid w:val="00D91B59"/>
    <w:rsid w:val="00D937A1"/>
    <w:rsid w:val="00D945E9"/>
    <w:rsid w:val="00D96317"/>
    <w:rsid w:val="00DA08E9"/>
    <w:rsid w:val="00DA1020"/>
    <w:rsid w:val="00DA186D"/>
    <w:rsid w:val="00DA2B84"/>
    <w:rsid w:val="00DA2F4F"/>
    <w:rsid w:val="00DA30D7"/>
    <w:rsid w:val="00DA3CD2"/>
    <w:rsid w:val="00DA40FF"/>
    <w:rsid w:val="00DA4384"/>
    <w:rsid w:val="00DA45EC"/>
    <w:rsid w:val="00DA4ADB"/>
    <w:rsid w:val="00DA524F"/>
    <w:rsid w:val="00DA57F0"/>
    <w:rsid w:val="00DA73D7"/>
    <w:rsid w:val="00DA768D"/>
    <w:rsid w:val="00DA7C5D"/>
    <w:rsid w:val="00DB1074"/>
    <w:rsid w:val="00DB384A"/>
    <w:rsid w:val="00DB3C48"/>
    <w:rsid w:val="00DB4365"/>
    <w:rsid w:val="00DB4C3B"/>
    <w:rsid w:val="00DB68A0"/>
    <w:rsid w:val="00DB7AE5"/>
    <w:rsid w:val="00DC095C"/>
    <w:rsid w:val="00DC098E"/>
    <w:rsid w:val="00DC30E7"/>
    <w:rsid w:val="00DC3830"/>
    <w:rsid w:val="00DC516C"/>
    <w:rsid w:val="00DC57B0"/>
    <w:rsid w:val="00DC598D"/>
    <w:rsid w:val="00DC5DE2"/>
    <w:rsid w:val="00DC6DDC"/>
    <w:rsid w:val="00DD02D0"/>
    <w:rsid w:val="00DD0321"/>
    <w:rsid w:val="00DD0985"/>
    <w:rsid w:val="00DD319D"/>
    <w:rsid w:val="00DD4B7C"/>
    <w:rsid w:val="00DD4E5D"/>
    <w:rsid w:val="00DD6A31"/>
    <w:rsid w:val="00DD6D04"/>
    <w:rsid w:val="00DD6F64"/>
    <w:rsid w:val="00DD77CD"/>
    <w:rsid w:val="00DE0093"/>
    <w:rsid w:val="00DE05E6"/>
    <w:rsid w:val="00DE06A5"/>
    <w:rsid w:val="00DE18EF"/>
    <w:rsid w:val="00DE2A2A"/>
    <w:rsid w:val="00DE3026"/>
    <w:rsid w:val="00DE4ABB"/>
    <w:rsid w:val="00DF0F13"/>
    <w:rsid w:val="00DF19D7"/>
    <w:rsid w:val="00DF2A18"/>
    <w:rsid w:val="00DF59B1"/>
    <w:rsid w:val="00DF684D"/>
    <w:rsid w:val="00DF6A4E"/>
    <w:rsid w:val="00DF6C5E"/>
    <w:rsid w:val="00E00C22"/>
    <w:rsid w:val="00E015DD"/>
    <w:rsid w:val="00E01AE2"/>
    <w:rsid w:val="00E06196"/>
    <w:rsid w:val="00E07E4D"/>
    <w:rsid w:val="00E111D0"/>
    <w:rsid w:val="00E1192D"/>
    <w:rsid w:val="00E12186"/>
    <w:rsid w:val="00E13FA2"/>
    <w:rsid w:val="00E15F56"/>
    <w:rsid w:val="00E16FD8"/>
    <w:rsid w:val="00E170A2"/>
    <w:rsid w:val="00E17C8E"/>
    <w:rsid w:val="00E2253D"/>
    <w:rsid w:val="00E22F26"/>
    <w:rsid w:val="00E232AC"/>
    <w:rsid w:val="00E238AD"/>
    <w:rsid w:val="00E23A20"/>
    <w:rsid w:val="00E27101"/>
    <w:rsid w:val="00E31C7D"/>
    <w:rsid w:val="00E33942"/>
    <w:rsid w:val="00E35FA6"/>
    <w:rsid w:val="00E3630A"/>
    <w:rsid w:val="00E4125B"/>
    <w:rsid w:val="00E41694"/>
    <w:rsid w:val="00E4185B"/>
    <w:rsid w:val="00E41C33"/>
    <w:rsid w:val="00E447B3"/>
    <w:rsid w:val="00E46029"/>
    <w:rsid w:val="00E468A4"/>
    <w:rsid w:val="00E47201"/>
    <w:rsid w:val="00E4781D"/>
    <w:rsid w:val="00E478EC"/>
    <w:rsid w:val="00E51A8B"/>
    <w:rsid w:val="00E51CEF"/>
    <w:rsid w:val="00E52823"/>
    <w:rsid w:val="00E52B42"/>
    <w:rsid w:val="00E57A70"/>
    <w:rsid w:val="00E57C58"/>
    <w:rsid w:val="00E57E34"/>
    <w:rsid w:val="00E61046"/>
    <w:rsid w:val="00E61412"/>
    <w:rsid w:val="00E62B8F"/>
    <w:rsid w:val="00E666F5"/>
    <w:rsid w:val="00E67AA0"/>
    <w:rsid w:val="00E67AAC"/>
    <w:rsid w:val="00E70BF8"/>
    <w:rsid w:val="00E72650"/>
    <w:rsid w:val="00E72D17"/>
    <w:rsid w:val="00E745A3"/>
    <w:rsid w:val="00E758E5"/>
    <w:rsid w:val="00E759CA"/>
    <w:rsid w:val="00E8004F"/>
    <w:rsid w:val="00E80843"/>
    <w:rsid w:val="00E82EB7"/>
    <w:rsid w:val="00E8351B"/>
    <w:rsid w:val="00E84932"/>
    <w:rsid w:val="00E84A07"/>
    <w:rsid w:val="00E86E88"/>
    <w:rsid w:val="00E872A3"/>
    <w:rsid w:val="00E87BC2"/>
    <w:rsid w:val="00E90886"/>
    <w:rsid w:val="00E919AE"/>
    <w:rsid w:val="00E91CFD"/>
    <w:rsid w:val="00E920A6"/>
    <w:rsid w:val="00E931B8"/>
    <w:rsid w:val="00E93712"/>
    <w:rsid w:val="00E942EA"/>
    <w:rsid w:val="00E95720"/>
    <w:rsid w:val="00E97477"/>
    <w:rsid w:val="00EA1226"/>
    <w:rsid w:val="00EA12DC"/>
    <w:rsid w:val="00EA1615"/>
    <w:rsid w:val="00EA170A"/>
    <w:rsid w:val="00EA1BF2"/>
    <w:rsid w:val="00EA207E"/>
    <w:rsid w:val="00EA22B3"/>
    <w:rsid w:val="00EA283B"/>
    <w:rsid w:val="00EA2F66"/>
    <w:rsid w:val="00EA38A0"/>
    <w:rsid w:val="00EA524E"/>
    <w:rsid w:val="00EA573C"/>
    <w:rsid w:val="00EA5D3D"/>
    <w:rsid w:val="00EA7D12"/>
    <w:rsid w:val="00EB14CE"/>
    <w:rsid w:val="00EB27BB"/>
    <w:rsid w:val="00EB30D8"/>
    <w:rsid w:val="00EB3B33"/>
    <w:rsid w:val="00EB57EE"/>
    <w:rsid w:val="00EC3070"/>
    <w:rsid w:val="00EC5ABD"/>
    <w:rsid w:val="00EC5ED7"/>
    <w:rsid w:val="00ED0621"/>
    <w:rsid w:val="00ED1086"/>
    <w:rsid w:val="00ED377A"/>
    <w:rsid w:val="00ED3A7C"/>
    <w:rsid w:val="00ED444F"/>
    <w:rsid w:val="00ED487F"/>
    <w:rsid w:val="00ED6517"/>
    <w:rsid w:val="00EE0473"/>
    <w:rsid w:val="00EE09AD"/>
    <w:rsid w:val="00EE1320"/>
    <w:rsid w:val="00EE1A96"/>
    <w:rsid w:val="00EE412A"/>
    <w:rsid w:val="00EE4CD3"/>
    <w:rsid w:val="00EE6372"/>
    <w:rsid w:val="00EE657A"/>
    <w:rsid w:val="00EE6C98"/>
    <w:rsid w:val="00EE6E14"/>
    <w:rsid w:val="00EF063A"/>
    <w:rsid w:val="00EF13A7"/>
    <w:rsid w:val="00EF480A"/>
    <w:rsid w:val="00EF54C8"/>
    <w:rsid w:val="00EF73BF"/>
    <w:rsid w:val="00EF77C4"/>
    <w:rsid w:val="00F0277B"/>
    <w:rsid w:val="00F042FC"/>
    <w:rsid w:val="00F0607E"/>
    <w:rsid w:val="00F07152"/>
    <w:rsid w:val="00F07E4E"/>
    <w:rsid w:val="00F108A1"/>
    <w:rsid w:val="00F10ADB"/>
    <w:rsid w:val="00F130EB"/>
    <w:rsid w:val="00F14A0E"/>
    <w:rsid w:val="00F159FC"/>
    <w:rsid w:val="00F16609"/>
    <w:rsid w:val="00F20CAE"/>
    <w:rsid w:val="00F21267"/>
    <w:rsid w:val="00F22901"/>
    <w:rsid w:val="00F22A61"/>
    <w:rsid w:val="00F23040"/>
    <w:rsid w:val="00F243B6"/>
    <w:rsid w:val="00F268EC"/>
    <w:rsid w:val="00F27A69"/>
    <w:rsid w:val="00F3110F"/>
    <w:rsid w:val="00F3195A"/>
    <w:rsid w:val="00F31F83"/>
    <w:rsid w:val="00F3315A"/>
    <w:rsid w:val="00F33B51"/>
    <w:rsid w:val="00F34AE5"/>
    <w:rsid w:val="00F34B76"/>
    <w:rsid w:val="00F35566"/>
    <w:rsid w:val="00F362E8"/>
    <w:rsid w:val="00F368E2"/>
    <w:rsid w:val="00F36C68"/>
    <w:rsid w:val="00F3797C"/>
    <w:rsid w:val="00F40892"/>
    <w:rsid w:val="00F418AE"/>
    <w:rsid w:val="00F418C3"/>
    <w:rsid w:val="00F41ADC"/>
    <w:rsid w:val="00F422B7"/>
    <w:rsid w:val="00F42383"/>
    <w:rsid w:val="00F435E8"/>
    <w:rsid w:val="00F43D41"/>
    <w:rsid w:val="00F46C38"/>
    <w:rsid w:val="00F47265"/>
    <w:rsid w:val="00F509FB"/>
    <w:rsid w:val="00F50C20"/>
    <w:rsid w:val="00F5194F"/>
    <w:rsid w:val="00F521A4"/>
    <w:rsid w:val="00F534FC"/>
    <w:rsid w:val="00F536BE"/>
    <w:rsid w:val="00F53F8C"/>
    <w:rsid w:val="00F56F6C"/>
    <w:rsid w:val="00F576E6"/>
    <w:rsid w:val="00F579B2"/>
    <w:rsid w:val="00F57C8F"/>
    <w:rsid w:val="00F60881"/>
    <w:rsid w:val="00F60F56"/>
    <w:rsid w:val="00F623D1"/>
    <w:rsid w:val="00F62426"/>
    <w:rsid w:val="00F625DC"/>
    <w:rsid w:val="00F62806"/>
    <w:rsid w:val="00F62FEE"/>
    <w:rsid w:val="00F6356B"/>
    <w:rsid w:val="00F63775"/>
    <w:rsid w:val="00F65A2F"/>
    <w:rsid w:val="00F660F6"/>
    <w:rsid w:val="00F66277"/>
    <w:rsid w:val="00F6730A"/>
    <w:rsid w:val="00F71D9B"/>
    <w:rsid w:val="00F7228A"/>
    <w:rsid w:val="00F7230C"/>
    <w:rsid w:val="00F73D04"/>
    <w:rsid w:val="00F7442B"/>
    <w:rsid w:val="00F750AA"/>
    <w:rsid w:val="00F76E05"/>
    <w:rsid w:val="00F80534"/>
    <w:rsid w:val="00F836B6"/>
    <w:rsid w:val="00F83F27"/>
    <w:rsid w:val="00F84551"/>
    <w:rsid w:val="00F85E85"/>
    <w:rsid w:val="00F86219"/>
    <w:rsid w:val="00F87B7D"/>
    <w:rsid w:val="00F903FC"/>
    <w:rsid w:val="00F90D8E"/>
    <w:rsid w:val="00F92927"/>
    <w:rsid w:val="00F93791"/>
    <w:rsid w:val="00F93D2C"/>
    <w:rsid w:val="00F95B6E"/>
    <w:rsid w:val="00F95FBB"/>
    <w:rsid w:val="00FA22A6"/>
    <w:rsid w:val="00FA2438"/>
    <w:rsid w:val="00FA29BC"/>
    <w:rsid w:val="00FA3106"/>
    <w:rsid w:val="00FA3CDB"/>
    <w:rsid w:val="00FA49A4"/>
    <w:rsid w:val="00FA4A90"/>
    <w:rsid w:val="00FA4D7F"/>
    <w:rsid w:val="00FB24F3"/>
    <w:rsid w:val="00FB290B"/>
    <w:rsid w:val="00FB3266"/>
    <w:rsid w:val="00FB347B"/>
    <w:rsid w:val="00FB6446"/>
    <w:rsid w:val="00FB6751"/>
    <w:rsid w:val="00FB6C91"/>
    <w:rsid w:val="00FC0114"/>
    <w:rsid w:val="00FC0DB8"/>
    <w:rsid w:val="00FC17D7"/>
    <w:rsid w:val="00FC1C02"/>
    <w:rsid w:val="00FC3217"/>
    <w:rsid w:val="00FC41FF"/>
    <w:rsid w:val="00FC4CFE"/>
    <w:rsid w:val="00FC6141"/>
    <w:rsid w:val="00FC68B1"/>
    <w:rsid w:val="00FD1619"/>
    <w:rsid w:val="00FD1762"/>
    <w:rsid w:val="00FD3DC9"/>
    <w:rsid w:val="00FD4B31"/>
    <w:rsid w:val="00FD4C8A"/>
    <w:rsid w:val="00FD5C2D"/>
    <w:rsid w:val="00FE01C4"/>
    <w:rsid w:val="00FE101C"/>
    <w:rsid w:val="00FE3F6A"/>
    <w:rsid w:val="00FE4AEE"/>
    <w:rsid w:val="00FE5379"/>
    <w:rsid w:val="00FE6174"/>
    <w:rsid w:val="00FE632B"/>
    <w:rsid w:val="00FE7BDC"/>
    <w:rsid w:val="00FE7FEF"/>
    <w:rsid w:val="00FF03A9"/>
    <w:rsid w:val="00FF054D"/>
    <w:rsid w:val="00FF0BDB"/>
    <w:rsid w:val="00FF2F5E"/>
    <w:rsid w:val="00FF38E6"/>
    <w:rsid w:val="00FF3CF5"/>
    <w:rsid w:val="00FF574E"/>
    <w:rsid w:val="00FF5816"/>
    <w:rsid w:val="00FF6E47"/>
    <w:rsid w:val="00FF7E58"/>
    <w:rsid w:val="190AA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683A"/>
  <w15:chartTrackingRefBased/>
  <w15:docId w15:val="{68DB2CA1-A1B5-4033-9058-67615F2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paragraph" w:styleId="Heading1">
    <w:name w:val="heading 1"/>
    <w:basedOn w:val="Normal"/>
    <w:next w:val="Normal"/>
    <w:link w:val="Heading1Char"/>
    <w:uiPriority w:val="9"/>
    <w:qFormat/>
    <w:rsid w:val="00EA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C0CD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6B7522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D5FB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D5F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B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5FB9"/>
    <w:rPr>
      <w:i/>
      <w:iCs/>
      <w:color w:val="4472C4" w:themeColor="accent1"/>
    </w:rPr>
  </w:style>
  <w:style w:type="paragraph" w:customStyle="1" w:styleId="darkbluetext">
    <w:name w:val="darkbluetext"/>
    <w:basedOn w:val="Normal"/>
    <w:rsid w:val="000356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4185B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C0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ummary-muted">
    <w:name w:val="summary-muted"/>
    <w:basedOn w:val="Normal"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0C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0CD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6C24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A5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3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7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246\Downloads\Newsletter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7158760C203479AEAD540036D8DAB" ma:contentTypeVersion="13" ma:contentTypeDescription="Create a new document." ma:contentTypeScope="" ma:versionID="51994a866a1d38ecda557546a3a43308">
  <xsd:schema xmlns:xsd="http://www.w3.org/2001/XMLSchema" xmlns:xs="http://www.w3.org/2001/XMLSchema" xmlns:p="http://schemas.microsoft.com/office/2006/metadata/properties" xmlns:ns3="210f710b-d1ee-4159-b05f-90dff44ef548" xmlns:ns4="839d7140-fe95-46fb-adbf-07918f6c6334" targetNamespace="http://schemas.microsoft.com/office/2006/metadata/properties" ma:root="true" ma:fieldsID="c916594ba6e77dbbf208a9ad4282a64a" ns3:_="" ns4:_="">
    <xsd:import namespace="210f710b-d1ee-4159-b05f-90dff44ef548"/>
    <xsd:import namespace="839d7140-fe95-46fb-adbf-07918f6c63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f710b-d1ee-4159-b05f-90dff44ef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d7140-fe95-46fb-adbf-07918f6c6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3F2C-5E45-4D7D-9552-2206CE30A6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DA7C5C-96CC-4BDE-BF44-7DF65E3658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8767C5-32E2-49DF-BEF5-17E78179A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f710b-d1ee-4159-b05f-90dff44ef548"/>
    <ds:schemaRef ds:uri="839d7140-fe95-46fb-adbf-07918f6c6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11FA42-8B51-44FD-B85E-AF79DBA7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template (2)</Template>
  <TotalTime>1094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18246</dc:creator>
  <cp:keywords/>
  <dc:description/>
  <cp:lastModifiedBy>13143</cp:lastModifiedBy>
  <cp:revision>48</cp:revision>
  <dcterms:created xsi:type="dcterms:W3CDTF">2026-06-01T11:03:00Z</dcterms:created>
  <dcterms:modified xsi:type="dcterms:W3CDTF">2026-06-02T10:49:00Z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0x0101000EA7158760C203479AEAD540036D8DAB</vt:lpwstr>
  </property>
  <property fmtid="{D5CDD505-2E9C-101B-9397-08002B2CF9AE}" pid="3" name="MSIP_Label_073e9faa-a556-4117-b0fa-d55c05913a89_Enabled">
    <vt:lpwstr>true</vt:lpwstr>
  </property>
  <property fmtid="{D5CDD505-2E9C-101B-9397-08002B2CF9AE}" pid="4" name="MSIP_Label_073e9faa-a556-4117-b0fa-d55c05913a89_SetDate">
    <vt:lpwstr>2024-01-24T09:10:32Z</vt:lpwstr>
  </property>
  <property fmtid="{D5CDD505-2E9C-101B-9397-08002B2CF9AE}" pid="5" name="MSIP_Label_073e9faa-a556-4117-b0fa-d55c05913a89_Method">
    <vt:lpwstr>Standard</vt:lpwstr>
  </property>
  <property fmtid="{D5CDD505-2E9C-101B-9397-08002B2CF9AE}" pid="6" name="MSIP_Label_073e9faa-a556-4117-b0fa-d55c05913a89_Name">
    <vt:lpwstr>OFFICIAL</vt:lpwstr>
  </property>
  <property fmtid="{D5CDD505-2E9C-101B-9397-08002B2CF9AE}" pid="7" name="MSIP_Label_073e9faa-a556-4117-b0fa-d55c05913a89_SiteId">
    <vt:lpwstr>ae0a022d-630d-4396-b8fb-58db3061b91b</vt:lpwstr>
  </property>
  <property fmtid="{D5CDD505-2E9C-101B-9397-08002B2CF9AE}" pid="8" name="MSIP_Label_073e9faa-a556-4117-b0fa-d55c05913a89_ActionId">
    <vt:lpwstr>00ca1b65-e32b-4eb3-b54d-2b041621edfb</vt:lpwstr>
  </property>
  <property fmtid="{D5CDD505-2E9C-101B-9397-08002B2CF9AE}" pid="9" name="MSIP_Label_073e9faa-a556-4117-b0fa-d55c05913a89_ContentBits">
    <vt:lpwstr>0</vt:lpwstr>
  </property>
  <property fmtid="{D5CDD505-2E9C-101B-9397-08002B2CF9AE}" pid="10" name="MediaServiceImageTags">
    <vt:lpwstr/>
  </property>
</Properties>
</file>