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24AF5" w14:textId="77777777" w:rsidR="00250959" w:rsidRDefault="00250959" w:rsidP="00250959">
      <w:pPr>
        <w:ind w:left="-567" w:right="-755"/>
      </w:pPr>
    </w:p>
    <w:p w14:paraId="37726129" w14:textId="77777777" w:rsidR="00250959" w:rsidRDefault="00250959" w:rsidP="00250959">
      <w:pPr>
        <w:ind w:left="-567" w:right="-755"/>
      </w:pPr>
    </w:p>
    <w:p w14:paraId="3A0638AA" w14:textId="7115A031" w:rsidR="00E348E5" w:rsidRPr="00410360" w:rsidRDefault="00E348E5" w:rsidP="00E348E5">
      <w:pPr>
        <w:shd w:val="clear" w:color="auto" w:fill="4472C4" w:themeFill="accent1"/>
        <w:spacing w:after="160" w:line="259" w:lineRule="auto"/>
        <w:rPr>
          <w:color w:val="FFFFFF" w:themeColor="background1"/>
          <w:sz w:val="40"/>
          <w:szCs w:val="40"/>
        </w:rPr>
      </w:pPr>
      <w:r w:rsidRPr="00410360">
        <w:rPr>
          <w:b/>
          <w:bCs/>
          <w:color w:val="FFFFFF" w:themeColor="background1"/>
          <w:sz w:val="40"/>
          <w:szCs w:val="40"/>
        </w:rPr>
        <w:t xml:space="preserve">Neighbourhood Policing Update – </w:t>
      </w:r>
      <w:r w:rsidR="000D666A">
        <w:rPr>
          <w:b/>
          <w:bCs/>
          <w:color w:val="FFFFFF" w:themeColor="background1"/>
          <w:sz w:val="40"/>
          <w:szCs w:val="40"/>
        </w:rPr>
        <w:t>Brooklands</w:t>
      </w:r>
    </w:p>
    <w:p w14:paraId="1BB89246" w14:textId="2B8798D7" w:rsidR="00E348E5" w:rsidRPr="008D2315" w:rsidRDefault="00E348E5" w:rsidP="00E348E5">
      <w:pPr>
        <w:spacing w:after="160" w:line="259" w:lineRule="auto"/>
      </w:pPr>
      <w:r w:rsidRPr="008D2315">
        <w:rPr>
          <w:b/>
          <w:bCs/>
        </w:rPr>
        <w:t>Date:</w:t>
      </w:r>
      <w:r w:rsidRPr="008D2315">
        <w:t xml:space="preserve"> </w:t>
      </w:r>
      <w:r w:rsidR="00A56310">
        <w:t>2</w:t>
      </w:r>
      <w:r w:rsidR="003A01FF">
        <w:t>5</w:t>
      </w:r>
      <w:r w:rsidR="000D666A">
        <w:t>/</w:t>
      </w:r>
      <w:r w:rsidR="003A01FF">
        <w:t>10</w:t>
      </w:r>
      <w:r w:rsidR="000D666A">
        <w:t>/2026</w:t>
      </w:r>
      <w:r w:rsidRPr="008D2315">
        <w:br/>
      </w:r>
      <w:r w:rsidRPr="008D2315">
        <w:rPr>
          <w:b/>
          <w:bCs/>
        </w:rPr>
        <w:t>Prepared by:</w:t>
      </w:r>
      <w:r w:rsidRPr="008D2315">
        <w:t xml:space="preserve"> </w:t>
      </w:r>
      <w:r w:rsidR="000D666A">
        <w:t xml:space="preserve">PCSO </w:t>
      </w:r>
      <w:r w:rsidR="00BD78A8">
        <w:t>65632</w:t>
      </w:r>
      <w:r w:rsidR="000D666A">
        <w:t xml:space="preserve"> Kurz</w:t>
      </w:r>
      <w:r w:rsidRPr="008D2315">
        <w:br/>
      </w:r>
      <w:r w:rsidRPr="008D2315">
        <w:rPr>
          <w:b/>
          <w:bCs/>
        </w:rPr>
        <w:t>Contact Email:</w:t>
      </w:r>
      <w:r w:rsidRPr="008D2315">
        <w:t xml:space="preserve"> </w:t>
      </w:r>
      <w:r w:rsidR="000D666A">
        <w:t>65632@gmp.police.uk</w:t>
      </w:r>
    </w:p>
    <w:p w14:paraId="12D049F8" w14:textId="77777777" w:rsidR="00E348E5" w:rsidRPr="00410360" w:rsidRDefault="00E348E5" w:rsidP="00E348E5">
      <w:pPr>
        <w:shd w:val="clear" w:color="auto" w:fill="4472C4" w:themeFill="accent1"/>
        <w:spacing w:after="160" w:line="259" w:lineRule="auto"/>
        <w:rPr>
          <w:color w:val="FFFFFF" w:themeColor="background1"/>
          <w:sz w:val="28"/>
          <w:szCs w:val="28"/>
        </w:rPr>
      </w:pPr>
      <w:r w:rsidRPr="00410360">
        <w:rPr>
          <w:rFonts w:ascii="Segoe UI Symbol" w:hAnsi="Segoe UI Symbol" w:cs="Segoe UI Symbol"/>
          <w:color w:val="FFFFFF" w:themeColor="background1"/>
          <w:sz w:val="28"/>
          <w:szCs w:val="28"/>
        </w:rPr>
        <w:t>🗺</w:t>
      </w:r>
      <w:r w:rsidRPr="00410360">
        <w:rPr>
          <w:color w:val="FFFFFF" w:themeColor="background1"/>
          <w:sz w:val="28"/>
          <w:szCs w:val="28"/>
        </w:rPr>
        <w:t>️ Ward Overview</w:t>
      </w:r>
    </w:p>
    <w:p w14:paraId="5BB26DF5" w14:textId="03191BEF" w:rsidR="00E348E5" w:rsidRPr="008D2315" w:rsidRDefault="00E348E5" w:rsidP="00E348E5">
      <w:pPr>
        <w:spacing w:after="160" w:line="259" w:lineRule="auto"/>
      </w:pPr>
      <w:r w:rsidRPr="008D2315">
        <w:rPr>
          <w:b/>
          <w:bCs/>
        </w:rPr>
        <w:t>Ward Name:</w:t>
      </w:r>
      <w:r w:rsidRPr="008D2315">
        <w:t xml:space="preserve"> </w:t>
      </w:r>
      <w:r w:rsidR="000D666A">
        <w:t>Brooklands</w:t>
      </w:r>
      <w:r w:rsidRPr="008D2315">
        <w:br/>
      </w:r>
      <w:r w:rsidRPr="008D2315">
        <w:rPr>
          <w:b/>
          <w:bCs/>
        </w:rPr>
        <w:t>Key Locations:</w:t>
      </w:r>
    </w:p>
    <w:p w14:paraId="6731390D" w14:textId="0DF76EA6" w:rsidR="00E348E5" w:rsidRPr="008D2315" w:rsidRDefault="001679E4" w:rsidP="00E348E5">
      <w:pPr>
        <w:numPr>
          <w:ilvl w:val="0"/>
          <w:numId w:val="1"/>
        </w:numPr>
        <w:spacing w:after="160" w:line="259" w:lineRule="auto"/>
      </w:pPr>
      <w:r>
        <w:t>Wythenshawe Park –</w:t>
      </w:r>
      <w:r w:rsidR="009A45E7">
        <w:t>This area has been highlighted</w:t>
      </w:r>
      <w:r w:rsidR="00F67C32">
        <w:t xml:space="preserve"> by local communities and partner ag</w:t>
      </w:r>
      <w:r w:rsidR="0050345D">
        <w:t>e</w:t>
      </w:r>
      <w:r w:rsidR="00F67C32">
        <w:t>ncies</w:t>
      </w:r>
      <w:r w:rsidR="0050345D">
        <w:t xml:space="preserve"> with the </w:t>
      </w:r>
      <w:r w:rsidR="0035630F">
        <w:t>off-road</w:t>
      </w:r>
      <w:r w:rsidR="0050345D">
        <w:t xml:space="preserve"> bikes in the park.</w:t>
      </w:r>
      <w:r>
        <w:t xml:space="preserve">   </w:t>
      </w:r>
      <w:r w:rsidR="0050345D">
        <w:t xml:space="preserve">A </w:t>
      </w:r>
      <w:r>
        <w:t>Section 59 Warning notice to any vehicle entering the park has been put in place. This allows them to be seized immediately</w:t>
      </w:r>
      <w:r w:rsidR="007B0B0F">
        <w:t xml:space="preserve"> whereby before they were needed to be given a warning</w:t>
      </w:r>
      <w:r w:rsidR="005612BA">
        <w:t xml:space="preserve"> first.</w:t>
      </w:r>
    </w:p>
    <w:p w14:paraId="66669AE3" w14:textId="7CAD65B6" w:rsidR="00E348E5" w:rsidRDefault="001679E4" w:rsidP="00E348E5">
      <w:pPr>
        <w:numPr>
          <w:ilvl w:val="0"/>
          <w:numId w:val="1"/>
        </w:numPr>
        <w:spacing w:after="160" w:line="259" w:lineRule="auto"/>
      </w:pPr>
      <w:r>
        <w:t xml:space="preserve">Brookway Retail Park – </w:t>
      </w:r>
      <w:r w:rsidR="00C803B0">
        <w:t xml:space="preserve">this area has been highlighted for </w:t>
      </w:r>
      <w:r>
        <w:t xml:space="preserve">Shoplifting </w:t>
      </w:r>
      <w:r w:rsidR="00C803B0">
        <w:t xml:space="preserve">and </w:t>
      </w:r>
      <w:r w:rsidR="000864BF">
        <w:t>anti-social</w:t>
      </w:r>
      <w:r w:rsidR="00C803B0">
        <w:t xml:space="preserve"> behaviour by youths</w:t>
      </w:r>
      <w:r>
        <w:t xml:space="preserve">. We are working with the </w:t>
      </w:r>
      <w:r w:rsidR="0003397B">
        <w:t>retail premises</w:t>
      </w:r>
      <w:r>
        <w:t xml:space="preserve"> in relation to this.</w:t>
      </w:r>
      <w:r w:rsidR="000864BF">
        <w:t xml:space="preserve"> This is also being tackled by using high visibility patrolling and offende</w:t>
      </w:r>
      <w:r w:rsidR="0003397B">
        <w:t>r targeting.</w:t>
      </w:r>
    </w:p>
    <w:p w14:paraId="2B614981" w14:textId="26ED1BD0" w:rsidR="00672D9F" w:rsidRPr="008D2315" w:rsidRDefault="00672D9F" w:rsidP="00E348E5">
      <w:pPr>
        <w:numPr>
          <w:ilvl w:val="0"/>
          <w:numId w:val="1"/>
        </w:numPr>
        <w:spacing w:after="160" w:line="259" w:lineRule="auto"/>
      </w:pPr>
      <w:r>
        <w:t xml:space="preserve">Wendover Road – Spike in intelligence for drug dealing mainly revolving a particular family within the address. Communications are being made with Housing to look at tenancy warnings etc. </w:t>
      </w:r>
    </w:p>
    <w:p w14:paraId="0950D747" w14:textId="7A507999" w:rsidR="00E348E5" w:rsidRPr="008D2315" w:rsidRDefault="00E348E5" w:rsidP="001679E4">
      <w:pPr>
        <w:spacing w:after="160" w:line="259" w:lineRule="auto"/>
        <w:ind w:left="360"/>
      </w:pPr>
    </w:p>
    <w:p w14:paraId="7D5F65FA" w14:textId="77777777" w:rsidR="00E348E5" w:rsidRPr="008D2315" w:rsidRDefault="00E348E5" w:rsidP="00E348E5">
      <w:pPr>
        <w:spacing w:after="160" w:line="259" w:lineRule="auto"/>
      </w:pPr>
      <w:r w:rsidRPr="008D2315">
        <w:rPr>
          <w:b/>
          <w:bCs/>
        </w:rPr>
        <w:t>Community Priorities:</w:t>
      </w:r>
    </w:p>
    <w:p w14:paraId="4FD827F2" w14:textId="236E4464" w:rsidR="00E348E5" w:rsidRPr="008D2315" w:rsidRDefault="001679E4" w:rsidP="00E348E5">
      <w:pPr>
        <w:numPr>
          <w:ilvl w:val="0"/>
          <w:numId w:val="2"/>
        </w:numPr>
        <w:spacing w:after="160" w:line="259" w:lineRule="auto"/>
      </w:pPr>
      <w:r>
        <w:t>Off Road bikes within the area – we are working with partners to try to address this</w:t>
      </w:r>
      <w:r w:rsidR="000D50C8">
        <w:t xml:space="preserve"> along with conducting</w:t>
      </w:r>
      <w:r w:rsidR="001D4823">
        <w:t xml:space="preserve"> off road bike operations.</w:t>
      </w:r>
    </w:p>
    <w:p w14:paraId="32816022" w14:textId="1A948B7F" w:rsidR="00E348E5" w:rsidRPr="008D2315" w:rsidRDefault="001679E4" w:rsidP="00E348E5">
      <w:pPr>
        <w:numPr>
          <w:ilvl w:val="0"/>
          <w:numId w:val="2"/>
        </w:numPr>
        <w:spacing w:after="160" w:line="259" w:lineRule="auto"/>
      </w:pPr>
      <w:r>
        <w:t xml:space="preserve">Obstructive Parking </w:t>
      </w:r>
      <w:r w:rsidR="00583A17">
        <w:t xml:space="preserve">in some areas </w:t>
      </w:r>
      <w:r>
        <w:t>– We are working jointly with Manchester City Council to tackle this</w:t>
      </w:r>
      <w:r w:rsidR="00B164FB">
        <w:t xml:space="preserve"> by means of warnings first and then being ticketed. Thos</w:t>
      </w:r>
      <w:r w:rsidR="005D1A8F">
        <w:t xml:space="preserve">e who still ignore warnings </w:t>
      </w:r>
      <w:r w:rsidR="00BB579C">
        <w:t xml:space="preserve">are </w:t>
      </w:r>
      <w:r w:rsidR="008E5B67">
        <w:t>the</w:t>
      </w:r>
      <w:r w:rsidR="00337F32">
        <w:t xml:space="preserve">n </w:t>
      </w:r>
      <w:r w:rsidR="00BB579C">
        <w:t>having their</w:t>
      </w:r>
      <w:r w:rsidR="008E5B67">
        <w:t xml:space="preserve"> vehicles removed.</w:t>
      </w:r>
    </w:p>
    <w:p w14:paraId="2851BD70" w14:textId="6F92853D" w:rsidR="00E348E5" w:rsidRPr="008D2315" w:rsidRDefault="006601D3" w:rsidP="00E348E5">
      <w:pPr>
        <w:numPr>
          <w:ilvl w:val="0"/>
          <w:numId w:val="2"/>
        </w:numPr>
        <w:spacing w:after="160" w:line="259" w:lineRule="auto"/>
      </w:pPr>
      <w:r>
        <w:t>ASB on Brookway Retail Park – A joint approach with the stores in tackling this.</w:t>
      </w:r>
      <w:r w:rsidR="006C6F4F">
        <w:t xml:space="preserve"> We are working with the security teams</w:t>
      </w:r>
      <w:r w:rsidR="001721F3">
        <w:t>, providing guidance of those causing the issues.</w:t>
      </w:r>
    </w:p>
    <w:p w14:paraId="62DD374B" w14:textId="77777777" w:rsidR="00E348E5" w:rsidRPr="00703019" w:rsidRDefault="00E348E5" w:rsidP="00703019">
      <w:pPr>
        <w:shd w:val="clear" w:color="auto" w:fill="4472C4" w:themeFill="accent1"/>
        <w:spacing w:after="160" w:line="259" w:lineRule="auto"/>
        <w:rPr>
          <w:color w:val="FFFFFF" w:themeColor="background1"/>
          <w:sz w:val="28"/>
          <w:szCs w:val="28"/>
        </w:rPr>
      </w:pPr>
      <w:r w:rsidRPr="00703019">
        <w:rPr>
          <w:rFonts w:ascii="Segoe UI Emoji" w:hAnsi="Segoe UI Emoji" w:cs="Segoe UI Emoji"/>
          <w:color w:val="FFFFFF" w:themeColor="background1"/>
          <w:sz w:val="28"/>
          <w:szCs w:val="28"/>
        </w:rPr>
        <w:t>🚓</w:t>
      </w:r>
      <w:r w:rsidRPr="00703019">
        <w:rPr>
          <w:color w:val="FFFFFF" w:themeColor="background1"/>
          <w:sz w:val="28"/>
          <w:szCs w:val="28"/>
        </w:rPr>
        <w:t xml:space="preserve"> Recent Police Activity</w:t>
      </w:r>
    </w:p>
    <w:p w14:paraId="5B9F2EA2" w14:textId="77777777" w:rsidR="00E348E5" w:rsidRPr="008D2315" w:rsidRDefault="00E348E5" w:rsidP="00E348E5">
      <w:pPr>
        <w:spacing w:after="160" w:line="259" w:lineRule="auto"/>
      </w:pPr>
      <w:r w:rsidRPr="008D2315">
        <w:rPr>
          <w:b/>
          <w:bCs/>
        </w:rPr>
        <w:t>Patrols Conducted:</w:t>
      </w:r>
    </w:p>
    <w:p w14:paraId="04CCD665" w14:textId="40A7F378" w:rsidR="00E348E5" w:rsidRPr="008D2315" w:rsidRDefault="006601D3" w:rsidP="00E348E5">
      <w:pPr>
        <w:numPr>
          <w:ilvl w:val="0"/>
          <w:numId w:val="3"/>
        </w:numPr>
        <w:spacing w:after="160" w:line="259" w:lineRule="auto"/>
      </w:pPr>
      <w:r>
        <w:t xml:space="preserve">Regular patrols are conducted in the areas defined above. Warning notices have been given out to vehicles causing an </w:t>
      </w:r>
      <w:r w:rsidR="0040603F">
        <w:t>obstruction</w:t>
      </w:r>
      <w:r>
        <w:t xml:space="preserve"> and where offenders persist tickets have been issued.</w:t>
      </w:r>
    </w:p>
    <w:p w14:paraId="4149967D" w14:textId="1535ADE2" w:rsidR="00E348E5" w:rsidRPr="008D2315" w:rsidRDefault="00E348E5" w:rsidP="0040603F">
      <w:pPr>
        <w:spacing w:after="160" w:line="259" w:lineRule="auto"/>
        <w:ind w:left="360"/>
      </w:pPr>
    </w:p>
    <w:p w14:paraId="3F1F2349" w14:textId="77777777" w:rsidR="00E348E5" w:rsidRPr="008D2315" w:rsidRDefault="00E348E5" w:rsidP="00E348E5">
      <w:pPr>
        <w:spacing w:after="160" w:line="259" w:lineRule="auto"/>
      </w:pPr>
      <w:r w:rsidRPr="008D2315">
        <w:rPr>
          <w:b/>
          <w:bCs/>
        </w:rPr>
        <w:t>Notable Incidents:</w:t>
      </w:r>
    </w:p>
    <w:p w14:paraId="220D6EBA" w14:textId="48C07D77" w:rsidR="00E348E5" w:rsidRDefault="00672D9F" w:rsidP="0040603F">
      <w:pPr>
        <w:spacing w:after="160" w:line="259" w:lineRule="auto"/>
      </w:pPr>
      <w:r>
        <w:t xml:space="preserve">A very prolific female shoplifter was arrested by the neighbourhood team for shoplifting and breach of criminal behaviour order. This female is now imprisoned for these offences. </w:t>
      </w:r>
    </w:p>
    <w:p w14:paraId="51A4127F" w14:textId="150FBBB7" w:rsidR="00672D9F" w:rsidRDefault="00672D9F" w:rsidP="0040603F">
      <w:pPr>
        <w:spacing w:after="160" w:line="259" w:lineRule="auto"/>
      </w:pPr>
      <w:r>
        <w:lastRenderedPageBreak/>
        <w:t xml:space="preserve">Another prolific shoplifter was arrested for robbery offences and has also been imprisoned for these offences. </w:t>
      </w:r>
    </w:p>
    <w:p w14:paraId="5537FB70" w14:textId="4EB305DA" w:rsidR="00672D9F" w:rsidRDefault="00672D9F" w:rsidP="0040603F">
      <w:pPr>
        <w:spacing w:after="160" w:line="259" w:lineRule="auto"/>
      </w:pPr>
      <w:r>
        <w:t xml:space="preserve">An Operation under the title Operation Eagle Eye was conducted within the area of Brooklands and 5 illegal e-bikes, 2 cars were seized as well as numerous positive stop searches with cannabis warnings being issued. </w:t>
      </w:r>
    </w:p>
    <w:p w14:paraId="6F21EB95" w14:textId="4735C3DA" w:rsidR="00672D9F" w:rsidRDefault="00672D9F" w:rsidP="0040603F">
      <w:pPr>
        <w:spacing w:after="160" w:line="259" w:lineRule="auto"/>
      </w:pPr>
      <w:r>
        <w:t xml:space="preserve">A male was arrested numerous occasions throughout the month for breaching his criminal behaviour order and has been charged with numerous offences. </w:t>
      </w:r>
    </w:p>
    <w:p w14:paraId="32A9164F" w14:textId="77777777" w:rsidR="002C24DB" w:rsidRDefault="002C24DB" w:rsidP="0040603F">
      <w:pPr>
        <w:spacing w:after="160" w:line="259" w:lineRule="auto"/>
      </w:pPr>
    </w:p>
    <w:p w14:paraId="23705359" w14:textId="3D150ACA" w:rsidR="002C24DB" w:rsidRPr="008829F6" w:rsidRDefault="002C24DB" w:rsidP="0040603F">
      <w:pPr>
        <w:spacing w:after="160" w:line="259" w:lineRule="auto"/>
      </w:pPr>
      <w:r w:rsidRPr="008829F6">
        <w:rPr>
          <w:b/>
          <w:bCs/>
        </w:rPr>
        <w:t>A</w:t>
      </w:r>
      <w:r w:rsidR="008829F6" w:rsidRPr="008829F6">
        <w:rPr>
          <w:b/>
          <w:bCs/>
        </w:rPr>
        <w:t>rrests/warnings issued</w:t>
      </w:r>
      <w:r w:rsidR="008829F6">
        <w:t>.</w:t>
      </w:r>
    </w:p>
    <w:p w14:paraId="73696DE7" w14:textId="77777777" w:rsidR="005B3418" w:rsidRPr="005B3418" w:rsidRDefault="005B3418" w:rsidP="005B3418">
      <w:pPr>
        <w:spacing w:after="160" w:line="259" w:lineRule="auto"/>
      </w:pPr>
      <w:r w:rsidRPr="005B3418">
        <w:t>Summary</w:t>
      </w:r>
    </w:p>
    <w:p w14:paraId="2EAA2F67" w14:textId="7E8BB3D2" w:rsidR="005B3418" w:rsidRPr="005B3418" w:rsidRDefault="005B3418" w:rsidP="005B3418">
      <w:pPr>
        <w:spacing w:after="160" w:line="259" w:lineRule="auto"/>
      </w:pPr>
      <w:r w:rsidRPr="005B3418">
        <w:t xml:space="preserve">The Neighbourhood Policing Team has continued to proactively target offenders, tackle anti-social </w:t>
      </w:r>
      <w:r w:rsidR="005722F8" w:rsidRPr="005B3418">
        <w:t>behaviour, and</w:t>
      </w:r>
      <w:r w:rsidRPr="005B3418">
        <w:t xml:space="preserve"> provide a visible policing presence across </w:t>
      </w:r>
      <w:r w:rsidR="00E75CB5">
        <w:t xml:space="preserve">Brooklands. </w:t>
      </w:r>
      <w:r w:rsidRPr="005B3418">
        <w:t>These results demonstrate the team's ongoing commitment to reducing crime and keeping the local community safe.</w:t>
      </w:r>
    </w:p>
    <w:p w14:paraId="3BE5CEEA" w14:textId="49CC0991" w:rsidR="00E348E5" w:rsidRPr="008D2315" w:rsidRDefault="00E348E5" w:rsidP="00C66F37">
      <w:pPr>
        <w:spacing w:after="160" w:line="259" w:lineRule="auto"/>
      </w:pPr>
    </w:p>
    <w:p w14:paraId="7A3FB54E" w14:textId="77777777" w:rsidR="00E348E5" w:rsidRPr="00410360" w:rsidRDefault="00E348E5" w:rsidP="00E348E5">
      <w:pPr>
        <w:shd w:val="clear" w:color="auto" w:fill="4472C4" w:themeFill="accent1"/>
        <w:spacing w:after="160" w:line="259" w:lineRule="auto"/>
        <w:rPr>
          <w:color w:val="FFFFFF" w:themeColor="background1"/>
          <w:sz w:val="28"/>
          <w:szCs w:val="28"/>
        </w:rPr>
      </w:pPr>
      <w:r w:rsidRPr="00410360">
        <w:rPr>
          <w:rFonts w:ascii="Segoe UI Emoji" w:hAnsi="Segoe UI Emoji" w:cs="Segoe UI Emoji"/>
          <w:color w:val="FFFFFF" w:themeColor="background1"/>
          <w:sz w:val="28"/>
          <w:szCs w:val="28"/>
        </w:rPr>
        <w:t>📣</w:t>
      </w:r>
      <w:r w:rsidRPr="00410360">
        <w:rPr>
          <w:color w:val="FFFFFF" w:themeColor="background1"/>
          <w:sz w:val="28"/>
          <w:szCs w:val="28"/>
        </w:rPr>
        <w:t xml:space="preserve"> Community Engagement</w:t>
      </w:r>
    </w:p>
    <w:p w14:paraId="791B6A6B" w14:textId="77777777" w:rsidR="00E348E5" w:rsidRPr="008D2315" w:rsidRDefault="00E348E5" w:rsidP="00E348E5">
      <w:pPr>
        <w:spacing w:after="160" w:line="259" w:lineRule="auto"/>
      </w:pPr>
      <w:r w:rsidRPr="008D2315">
        <w:rPr>
          <w:b/>
          <w:bCs/>
        </w:rPr>
        <w:t>Meetings &amp; Events Held:</w:t>
      </w:r>
    </w:p>
    <w:p w14:paraId="0A4977E4" w14:textId="4E8E54A6" w:rsidR="000D666A" w:rsidRDefault="001D4AB8" w:rsidP="00E348E5">
      <w:pPr>
        <w:numPr>
          <w:ilvl w:val="0"/>
          <w:numId w:val="6"/>
        </w:numPr>
        <w:spacing w:after="160" w:line="259" w:lineRule="auto"/>
      </w:pPr>
      <w:r>
        <w:t>Crime Prevention Stall</w:t>
      </w:r>
      <w:r w:rsidR="003F65E6">
        <w:t xml:space="preserve"> on </w:t>
      </w:r>
      <w:r w:rsidR="000B24B2">
        <w:t>9</w:t>
      </w:r>
      <w:r w:rsidR="003F65E6" w:rsidRPr="003F65E6">
        <w:rPr>
          <w:vertAlign w:val="superscript"/>
        </w:rPr>
        <w:t>th</w:t>
      </w:r>
      <w:r w:rsidR="003F65E6">
        <w:t xml:space="preserve"> </w:t>
      </w:r>
      <w:r w:rsidR="000B24B2">
        <w:t>September</w:t>
      </w:r>
      <w:r w:rsidR="003F65E6">
        <w:t xml:space="preserve"> 2026 at </w:t>
      </w:r>
      <w:r w:rsidR="00ED51DA">
        <w:t>17.30 hrs until 19.30 hrs at Matalan, Brookway Retail Park, Altrincham Rd.</w:t>
      </w:r>
    </w:p>
    <w:p w14:paraId="49798E0F" w14:textId="3597D5F1" w:rsidR="00BB7E75" w:rsidRDefault="00F70468" w:rsidP="00E348E5">
      <w:pPr>
        <w:numPr>
          <w:ilvl w:val="0"/>
          <w:numId w:val="6"/>
        </w:numPr>
        <w:spacing w:after="160" w:line="259" w:lineRule="auto"/>
      </w:pPr>
      <w:r>
        <w:t xml:space="preserve">Councillors and Residents coffee </w:t>
      </w:r>
      <w:r w:rsidR="00B53E98">
        <w:t>Morning’s</w:t>
      </w:r>
      <w:r>
        <w:t xml:space="preserve"> </w:t>
      </w:r>
      <w:r w:rsidR="00B81CBF">
        <w:t>3</w:t>
      </w:r>
      <w:r w:rsidR="00B81CBF" w:rsidRPr="00B81CBF">
        <w:rPr>
          <w:vertAlign w:val="superscript"/>
        </w:rPr>
        <w:t>rd</w:t>
      </w:r>
      <w:r w:rsidR="00B81CBF">
        <w:t xml:space="preserve"> Septembe</w:t>
      </w:r>
      <w:r>
        <w:t>r 2026</w:t>
      </w:r>
      <w:r w:rsidR="00054CE1">
        <w:t>.</w:t>
      </w:r>
    </w:p>
    <w:p w14:paraId="1164C94C" w14:textId="4D69B2B1" w:rsidR="000D666A" w:rsidRDefault="004F1B3D" w:rsidP="00E348E5">
      <w:pPr>
        <w:numPr>
          <w:ilvl w:val="0"/>
          <w:numId w:val="6"/>
        </w:numPr>
        <w:spacing w:after="160" w:line="259" w:lineRule="auto"/>
      </w:pPr>
      <w:r>
        <w:t>Coffe</w:t>
      </w:r>
      <w:r w:rsidR="00C631DD">
        <w:t>e</w:t>
      </w:r>
      <w:r>
        <w:t xml:space="preserve"> with a Cop on </w:t>
      </w:r>
      <w:r w:rsidR="00054CE1">
        <w:t>8</w:t>
      </w:r>
      <w:r w:rsidR="00054CE1" w:rsidRPr="00054CE1">
        <w:rPr>
          <w:vertAlign w:val="superscript"/>
        </w:rPr>
        <w:t>th</w:t>
      </w:r>
      <w:r w:rsidR="00054CE1">
        <w:t xml:space="preserve"> September</w:t>
      </w:r>
      <w:r>
        <w:t xml:space="preserve"> 2026 at 16.00hrs </w:t>
      </w:r>
      <w:r w:rsidR="00162D05">
        <w:t>until</w:t>
      </w:r>
      <w:r>
        <w:t xml:space="preserve"> 1</w:t>
      </w:r>
      <w:r w:rsidR="00C631DD">
        <w:t>7</w:t>
      </w:r>
      <w:r>
        <w:t>.00 hrs</w:t>
      </w:r>
      <w:r w:rsidR="00C631DD">
        <w:t xml:space="preserve"> at Tesco, Altrincham Rd.</w:t>
      </w:r>
    </w:p>
    <w:p w14:paraId="16F1DF18" w14:textId="49F0B3B5" w:rsidR="0004792D" w:rsidRDefault="0004792D" w:rsidP="00E348E5">
      <w:pPr>
        <w:numPr>
          <w:ilvl w:val="0"/>
          <w:numId w:val="6"/>
        </w:numPr>
        <w:spacing w:after="160" w:line="259" w:lineRule="auto"/>
      </w:pPr>
      <w:r>
        <w:t>PCSO Surgery on 12</w:t>
      </w:r>
      <w:r w:rsidRPr="0004792D">
        <w:rPr>
          <w:vertAlign w:val="superscript"/>
        </w:rPr>
        <w:t>th</w:t>
      </w:r>
      <w:r>
        <w:t xml:space="preserve"> September</w:t>
      </w:r>
      <w:r w:rsidR="002C33FA">
        <w:t xml:space="preserve"> 2026 </w:t>
      </w:r>
      <w:r w:rsidR="00FC7CBB">
        <w:t>at 11.00 hrs until 13.00 hrs</w:t>
      </w:r>
      <w:r w:rsidR="0091799D">
        <w:t xml:space="preserve"> </w:t>
      </w:r>
      <w:r w:rsidR="002C33FA">
        <w:t>at Wythenshawe Park Courtyard</w:t>
      </w:r>
      <w:r w:rsidR="00FC7CBB">
        <w:t xml:space="preserve"> .</w:t>
      </w:r>
    </w:p>
    <w:p w14:paraId="2BCE7918" w14:textId="051FC64F" w:rsidR="00E348E5" w:rsidRPr="008D2315" w:rsidRDefault="00E348E5" w:rsidP="0040603F">
      <w:pPr>
        <w:spacing w:after="160" w:line="259" w:lineRule="auto"/>
        <w:ind w:left="360"/>
      </w:pPr>
    </w:p>
    <w:p w14:paraId="2B0848B0" w14:textId="77777777" w:rsidR="00E348E5" w:rsidRPr="008D2315" w:rsidRDefault="00E348E5" w:rsidP="00E348E5">
      <w:pPr>
        <w:spacing w:after="160" w:line="259" w:lineRule="auto"/>
      </w:pPr>
      <w:r w:rsidRPr="008D2315">
        <w:rPr>
          <w:b/>
          <w:bCs/>
        </w:rPr>
        <w:t>Upcoming Events:</w:t>
      </w:r>
    </w:p>
    <w:p w14:paraId="55174D28" w14:textId="4DAB8A79" w:rsidR="0040603F" w:rsidRDefault="0040603F" w:rsidP="00E348E5">
      <w:pPr>
        <w:numPr>
          <w:ilvl w:val="0"/>
          <w:numId w:val="7"/>
        </w:numPr>
        <w:spacing w:after="160" w:line="259" w:lineRule="auto"/>
      </w:pPr>
      <w:r>
        <w:t>Cof</w:t>
      </w:r>
      <w:r w:rsidR="001B7644">
        <w:t>fee with a</w:t>
      </w:r>
      <w:r w:rsidR="0029304A">
        <w:t xml:space="preserve"> </w:t>
      </w:r>
      <w:r w:rsidR="001B7644">
        <w:t>Cop on 21</w:t>
      </w:r>
      <w:r w:rsidR="001B7644" w:rsidRPr="001B7644">
        <w:rPr>
          <w:vertAlign w:val="superscript"/>
        </w:rPr>
        <w:t>st</w:t>
      </w:r>
      <w:r w:rsidR="001B7644">
        <w:t xml:space="preserve"> October</w:t>
      </w:r>
      <w:r w:rsidR="0029304A">
        <w:t xml:space="preserve"> at 16.00hrs until 17.00 hrs at Tesco, Altrincham Rd.</w:t>
      </w:r>
    </w:p>
    <w:p w14:paraId="394D6366" w14:textId="5D2F19CD" w:rsidR="004A00C8" w:rsidRPr="008D2315" w:rsidRDefault="004A00C8" w:rsidP="00E43504">
      <w:pPr>
        <w:spacing w:after="160" w:line="259" w:lineRule="auto"/>
        <w:ind w:left="720"/>
      </w:pPr>
    </w:p>
    <w:p w14:paraId="69410432" w14:textId="50DED8BE" w:rsidR="00E348E5" w:rsidRPr="008D2315" w:rsidRDefault="00E348E5" w:rsidP="00E348E5">
      <w:pPr>
        <w:spacing w:after="160" w:line="259" w:lineRule="auto"/>
      </w:pPr>
    </w:p>
    <w:p w14:paraId="7E4AE5ED" w14:textId="4E9F011A" w:rsidR="00E348E5" w:rsidRPr="008D2315" w:rsidRDefault="00E348E5" w:rsidP="00E348E5">
      <w:pPr>
        <w:spacing w:after="160" w:line="259" w:lineRule="auto"/>
      </w:pPr>
    </w:p>
    <w:p w14:paraId="1A63A74A" w14:textId="77777777" w:rsidR="00E348E5" w:rsidRPr="00410360" w:rsidRDefault="00E348E5" w:rsidP="00E348E5">
      <w:pPr>
        <w:shd w:val="clear" w:color="auto" w:fill="4472C4" w:themeFill="accent1"/>
        <w:spacing w:after="160" w:line="259" w:lineRule="auto"/>
        <w:rPr>
          <w:color w:val="FFFFFF" w:themeColor="background1"/>
          <w:sz w:val="28"/>
          <w:szCs w:val="28"/>
        </w:rPr>
      </w:pPr>
      <w:r w:rsidRPr="00410360">
        <w:rPr>
          <w:rFonts w:ascii="Segoe UI Emoji" w:hAnsi="Segoe UI Emoji" w:cs="Segoe UI Emoji"/>
          <w:color w:val="FFFFFF" w:themeColor="background1"/>
          <w:sz w:val="28"/>
          <w:szCs w:val="28"/>
        </w:rPr>
        <w:t>📞</w:t>
      </w:r>
      <w:r w:rsidRPr="00410360">
        <w:rPr>
          <w:color w:val="FFFFFF" w:themeColor="background1"/>
          <w:sz w:val="28"/>
          <w:szCs w:val="28"/>
        </w:rPr>
        <w:t xml:space="preserve"> Contact &amp; Support</w:t>
      </w:r>
    </w:p>
    <w:p w14:paraId="7C1594D3" w14:textId="77777777" w:rsidR="00E348E5" w:rsidRPr="008D2315" w:rsidRDefault="00E348E5" w:rsidP="00E348E5">
      <w:pPr>
        <w:spacing w:after="160" w:line="259" w:lineRule="auto"/>
      </w:pPr>
      <w:r w:rsidRPr="008D2315">
        <w:rPr>
          <w:b/>
          <w:bCs/>
        </w:rPr>
        <w:t>Neighbourhood Policing Team:</w:t>
      </w:r>
    </w:p>
    <w:p w14:paraId="62FB65C6" w14:textId="5D7922D8" w:rsidR="00E348E5" w:rsidRDefault="00E348E5" w:rsidP="00E348E5">
      <w:pPr>
        <w:numPr>
          <w:ilvl w:val="0"/>
          <w:numId w:val="8"/>
        </w:numPr>
        <w:spacing w:after="160" w:line="259" w:lineRule="auto"/>
      </w:pPr>
      <w:r w:rsidRPr="008D2315">
        <w:t>E</w:t>
      </w:r>
      <w:r w:rsidR="003D13B0">
        <w:t xml:space="preserve">mail; </w:t>
      </w:r>
      <w:r w:rsidR="007A153A">
        <w:t>wythenshawe@gmp.police.uk</w:t>
      </w:r>
    </w:p>
    <w:p w14:paraId="617C5856" w14:textId="548D0083" w:rsidR="00E348E5" w:rsidRPr="008D2315" w:rsidRDefault="00E348E5" w:rsidP="00E348E5">
      <w:pPr>
        <w:numPr>
          <w:ilvl w:val="0"/>
          <w:numId w:val="8"/>
        </w:numPr>
        <w:spacing w:after="160" w:line="259" w:lineRule="auto"/>
      </w:pPr>
      <w:r w:rsidRPr="008D2315">
        <w:t xml:space="preserve">Social Media: </w:t>
      </w:r>
      <w:r w:rsidR="00BD78A8">
        <w:t xml:space="preserve">Facebook </w:t>
      </w:r>
      <w:r w:rsidR="007A153A">
        <w:t>GMP Wythenshawe</w:t>
      </w:r>
    </w:p>
    <w:p w14:paraId="7A55BB4C" w14:textId="77777777" w:rsidR="00E348E5" w:rsidRPr="008D2315" w:rsidRDefault="00E348E5" w:rsidP="00E348E5">
      <w:pPr>
        <w:spacing w:after="160" w:line="259" w:lineRule="auto"/>
      </w:pPr>
      <w:r w:rsidRPr="008D2315">
        <w:rPr>
          <w:b/>
          <w:bCs/>
        </w:rPr>
        <w:t>Report a Crime:</w:t>
      </w:r>
    </w:p>
    <w:p w14:paraId="45FF4D91" w14:textId="77777777" w:rsidR="00E348E5" w:rsidRPr="008D2315" w:rsidRDefault="00E348E5" w:rsidP="00E348E5">
      <w:pPr>
        <w:numPr>
          <w:ilvl w:val="0"/>
          <w:numId w:val="9"/>
        </w:numPr>
        <w:spacing w:after="160" w:line="259" w:lineRule="auto"/>
      </w:pPr>
      <w:r w:rsidRPr="008D2315">
        <w:t xml:space="preserve">Online: </w:t>
      </w:r>
      <w:hyperlink r:id="rId7" w:history="1">
        <w:r w:rsidRPr="008D2315">
          <w:rPr>
            <w:rStyle w:val="Hyperlink"/>
            <w:b/>
            <w:bCs/>
          </w:rPr>
          <w:t>www.gmp.police.uk/report</w:t>
        </w:r>
      </w:hyperlink>
    </w:p>
    <w:p w14:paraId="6E4F905C" w14:textId="77777777" w:rsidR="00E348E5" w:rsidRPr="008D2315" w:rsidRDefault="00E348E5" w:rsidP="00E348E5">
      <w:pPr>
        <w:numPr>
          <w:ilvl w:val="0"/>
          <w:numId w:val="9"/>
        </w:numPr>
        <w:spacing w:after="160" w:line="259" w:lineRule="auto"/>
      </w:pPr>
      <w:r w:rsidRPr="008D2315">
        <w:lastRenderedPageBreak/>
        <w:t>Non-Emergency: 101</w:t>
      </w:r>
    </w:p>
    <w:p w14:paraId="7D620DB5" w14:textId="77777777" w:rsidR="00E348E5" w:rsidRPr="008D2315" w:rsidRDefault="00E348E5" w:rsidP="00E348E5">
      <w:pPr>
        <w:numPr>
          <w:ilvl w:val="0"/>
          <w:numId w:val="9"/>
        </w:numPr>
        <w:spacing w:after="160" w:line="259" w:lineRule="auto"/>
      </w:pPr>
      <w:r w:rsidRPr="008D2315">
        <w:t>Emergency: 999</w:t>
      </w:r>
    </w:p>
    <w:p w14:paraId="35B4D55C" w14:textId="77777777" w:rsidR="00250959" w:rsidRDefault="00250959" w:rsidP="00250959">
      <w:pPr>
        <w:ind w:left="-567" w:right="-755"/>
      </w:pPr>
    </w:p>
    <w:p w14:paraId="756A06F5" w14:textId="77777777" w:rsidR="00D53FAC" w:rsidRDefault="00D53FAC" w:rsidP="00250959">
      <w:pPr>
        <w:ind w:left="-567" w:right="-755"/>
      </w:pPr>
    </w:p>
    <w:sectPr w:rsidR="00D53FAC" w:rsidSect="00E348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039BCE" w14:textId="77777777" w:rsidR="00876460" w:rsidRDefault="00876460" w:rsidP="002C3D5B">
      <w:r>
        <w:separator/>
      </w:r>
    </w:p>
  </w:endnote>
  <w:endnote w:type="continuationSeparator" w:id="0">
    <w:p w14:paraId="29ECF169" w14:textId="77777777" w:rsidR="00876460" w:rsidRDefault="00876460" w:rsidP="002C3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5EB58" w14:textId="77777777" w:rsidR="00711739" w:rsidRDefault="0071173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E2B1C" w14:textId="70D906DD" w:rsidR="00E348E5" w:rsidRDefault="00E348E5">
    <w:pPr>
      <w:pStyle w:val="Footer"/>
    </w:pPr>
    <w:r w:rsidRPr="008D2315">
      <w:rPr>
        <w:i/>
        <w:iCs/>
      </w:rPr>
      <w:t xml:space="preserve">Working together to keep </w:t>
    </w:r>
    <w:r w:rsidR="00711739">
      <w:rPr>
        <w:i/>
        <w:iCs/>
      </w:rPr>
      <w:t>Brooklands</w:t>
    </w:r>
    <w:r w:rsidRPr="008D2315">
      <w:rPr>
        <w:i/>
        <w:iCs/>
      </w:rPr>
      <w:t xml:space="preserve"> safe.</w:t>
    </w:r>
    <w:r>
      <w:rPr>
        <w:i/>
        <w:iCs/>
      </w:rPr>
      <w:t xml:space="preserve"> - </w:t>
    </w:r>
    <w:r w:rsidRPr="008D2315">
      <w:rPr>
        <w:i/>
        <w:iCs/>
      </w:rPr>
      <w:t>This update is intended for local residents.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6C2D6" w14:textId="77777777" w:rsidR="00711739" w:rsidRDefault="007117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31AD6" w14:textId="77777777" w:rsidR="00876460" w:rsidRDefault="00876460" w:rsidP="002C3D5B">
      <w:r>
        <w:separator/>
      </w:r>
    </w:p>
  </w:footnote>
  <w:footnote w:type="continuationSeparator" w:id="0">
    <w:p w14:paraId="0EBB67E9" w14:textId="77777777" w:rsidR="00876460" w:rsidRDefault="00876460" w:rsidP="002C3D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1CE3C" w14:textId="77777777" w:rsidR="00711739" w:rsidRDefault="0071173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4A023" w14:textId="77777777" w:rsidR="002C3D5B" w:rsidRDefault="002C3D5B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A8C3C9C" wp14:editId="7C383D7A">
          <wp:simplePos x="0" y="0"/>
          <wp:positionH relativeFrom="margin">
            <wp:align>left</wp:align>
          </wp:positionH>
          <wp:positionV relativeFrom="page">
            <wp:posOffset>-47625</wp:posOffset>
          </wp:positionV>
          <wp:extent cx="5812155" cy="1057275"/>
          <wp:effectExtent l="0" t="0" r="0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7128669" name="Picture 148712866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12155" cy="1057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DB00813" w14:textId="77777777" w:rsidR="002C3D5B" w:rsidRDefault="002C3D5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05B74" w14:textId="77777777" w:rsidR="00711739" w:rsidRDefault="0071173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F572B"/>
    <w:multiLevelType w:val="multilevel"/>
    <w:tmpl w:val="C43CC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A01C5E"/>
    <w:multiLevelType w:val="multilevel"/>
    <w:tmpl w:val="D550F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0C0B30"/>
    <w:multiLevelType w:val="multilevel"/>
    <w:tmpl w:val="D9E6F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DE215B"/>
    <w:multiLevelType w:val="multilevel"/>
    <w:tmpl w:val="CC2AF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9F3C76"/>
    <w:multiLevelType w:val="multilevel"/>
    <w:tmpl w:val="5D586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905450"/>
    <w:multiLevelType w:val="multilevel"/>
    <w:tmpl w:val="8AA66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C63938"/>
    <w:multiLevelType w:val="multilevel"/>
    <w:tmpl w:val="9940D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25D43B4"/>
    <w:multiLevelType w:val="multilevel"/>
    <w:tmpl w:val="27AC5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B665BC3"/>
    <w:multiLevelType w:val="multilevel"/>
    <w:tmpl w:val="21AC4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25109668">
    <w:abstractNumId w:val="3"/>
  </w:num>
  <w:num w:numId="2" w16cid:durableId="434598983">
    <w:abstractNumId w:val="0"/>
  </w:num>
  <w:num w:numId="3" w16cid:durableId="357396732">
    <w:abstractNumId w:val="1"/>
  </w:num>
  <w:num w:numId="4" w16cid:durableId="354036663">
    <w:abstractNumId w:val="6"/>
  </w:num>
  <w:num w:numId="5" w16cid:durableId="1253397222">
    <w:abstractNumId w:val="5"/>
  </w:num>
  <w:num w:numId="6" w16cid:durableId="1693144345">
    <w:abstractNumId w:val="8"/>
  </w:num>
  <w:num w:numId="7" w16cid:durableId="1916013555">
    <w:abstractNumId w:val="7"/>
  </w:num>
  <w:num w:numId="8" w16cid:durableId="479616520">
    <w:abstractNumId w:val="4"/>
  </w:num>
  <w:num w:numId="9" w16cid:durableId="4133555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66A"/>
    <w:rsid w:val="00004948"/>
    <w:rsid w:val="0003397B"/>
    <w:rsid w:val="0004792D"/>
    <w:rsid w:val="00054CE1"/>
    <w:rsid w:val="000747EB"/>
    <w:rsid w:val="000864BF"/>
    <w:rsid w:val="00087318"/>
    <w:rsid w:val="000B24B2"/>
    <w:rsid w:val="000D50C8"/>
    <w:rsid w:val="000D666A"/>
    <w:rsid w:val="000E2D9F"/>
    <w:rsid w:val="00162D05"/>
    <w:rsid w:val="001679E4"/>
    <w:rsid w:val="00167C29"/>
    <w:rsid w:val="001721F3"/>
    <w:rsid w:val="0017712A"/>
    <w:rsid w:val="00197F75"/>
    <w:rsid w:val="001B7644"/>
    <w:rsid w:val="001D4823"/>
    <w:rsid w:val="001D4AB8"/>
    <w:rsid w:val="001E1994"/>
    <w:rsid w:val="00250959"/>
    <w:rsid w:val="0029304A"/>
    <w:rsid w:val="002C24DB"/>
    <w:rsid w:val="002C27DA"/>
    <w:rsid w:val="002C33FA"/>
    <w:rsid w:val="002C3D5B"/>
    <w:rsid w:val="002D659D"/>
    <w:rsid w:val="00337F32"/>
    <w:rsid w:val="00347C64"/>
    <w:rsid w:val="0035630F"/>
    <w:rsid w:val="003A01FF"/>
    <w:rsid w:val="003D13B0"/>
    <w:rsid w:val="003F65E6"/>
    <w:rsid w:val="0040603F"/>
    <w:rsid w:val="00410360"/>
    <w:rsid w:val="004752F8"/>
    <w:rsid w:val="004A00C8"/>
    <w:rsid w:val="004D231F"/>
    <w:rsid w:val="004F1B3D"/>
    <w:rsid w:val="0050345D"/>
    <w:rsid w:val="00554BF6"/>
    <w:rsid w:val="0056052A"/>
    <w:rsid w:val="005612BA"/>
    <w:rsid w:val="005722F8"/>
    <w:rsid w:val="00577A08"/>
    <w:rsid w:val="0058021E"/>
    <w:rsid w:val="00583A17"/>
    <w:rsid w:val="00592CA8"/>
    <w:rsid w:val="005A3F27"/>
    <w:rsid w:val="005B3418"/>
    <w:rsid w:val="005D1A8F"/>
    <w:rsid w:val="00605DBA"/>
    <w:rsid w:val="00611887"/>
    <w:rsid w:val="00625777"/>
    <w:rsid w:val="006601D3"/>
    <w:rsid w:val="006609F4"/>
    <w:rsid w:val="00671B5D"/>
    <w:rsid w:val="00672D9F"/>
    <w:rsid w:val="006A4719"/>
    <w:rsid w:val="006C6F4F"/>
    <w:rsid w:val="00703019"/>
    <w:rsid w:val="00711739"/>
    <w:rsid w:val="00776695"/>
    <w:rsid w:val="00795C92"/>
    <w:rsid w:val="007A153A"/>
    <w:rsid w:val="007B0B0F"/>
    <w:rsid w:val="007D2B59"/>
    <w:rsid w:val="007D40BF"/>
    <w:rsid w:val="00876460"/>
    <w:rsid w:val="008829F6"/>
    <w:rsid w:val="008E5B67"/>
    <w:rsid w:val="0091799D"/>
    <w:rsid w:val="009210A5"/>
    <w:rsid w:val="00974694"/>
    <w:rsid w:val="00986004"/>
    <w:rsid w:val="009A45E7"/>
    <w:rsid w:val="009A7687"/>
    <w:rsid w:val="00A06F0B"/>
    <w:rsid w:val="00A23D10"/>
    <w:rsid w:val="00A43AEA"/>
    <w:rsid w:val="00A56310"/>
    <w:rsid w:val="00B164FB"/>
    <w:rsid w:val="00B53E98"/>
    <w:rsid w:val="00B73262"/>
    <w:rsid w:val="00B81CBF"/>
    <w:rsid w:val="00BB00D5"/>
    <w:rsid w:val="00BB579C"/>
    <w:rsid w:val="00BB7E75"/>
    <w:rsid w:val="00BC1B25"/>
    <w:rsid w:val="00BD78A8"/>
    <w:rsid w:val="00C631DD"/>
    <w:rsid w:val="00C66F37"/>
    <w:rsid w:val="00C73408"/>
    <w:rsid w:val="00C803B0"/>
    <w:rsid w:val="00C84390"/>
    <w:rsid w:val="00CB0111"/>
    <w:rsid w:val="00CD1F95"/>
    <w:rsid w:val="00CE54D9"/>
    <w:rsid w:val="00CF5089"/>
    <w:rsid w:val="00D45DA5"/>
    <w:rsid w:val="00D53FAC"/>
    <w:rsid w:val="00D9709E"/>
    <w:rsid w:val="00DF1969"/>
    <w:rsid w:val="00DF5D37"/>
    <w:rsid w:val="00E10C71"/>
    <w:rsid w:val="00E25CCB"/>
    <w:rsid w:val="00E348E5"/>
    <w:rsid w:val="00E371B0"/>
    <w:rsid w:val="00E43504"/>
    <w:rsid w:val="00E668C4"/>
    <w:rsid w:val="00E75CB5"/>
    <w:rsid w:val="00EC2BD9"/>
    <w:rsid w:val="00EC371F"/>
    <w:rsid w:val="00ED51DA"/>
    <w:rsid w:val="00EE7D5B"/>
    <w:rsid w:val="00F67C32"/>
    <w:rsid w:val="00F70468"/>
    <w:rsid w:val="00F96BC6"/>
    <w:rsid w:val="00FC7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EAA53"/>
  <w15:chartTrackingRefBased/>
  <w15:docId w15:val="{9A7113AE-FF88-4611-8B46-59D71A1E2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3D5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3D5B"/>
  </w:style>
  <w:style w:type="paragraph" w:styleId="Footer">
    <w:name w:val="footer"/>
    <w:basedOn w:val="Normal"/>
    <w:link w:val="FooterChar"/>
    <w:uiPriority w:val="99"/>
    <w:unhideWhenUsed/>
    <w:rsid w:val="002C3D5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3D5B"/>
  </w:style>
  <w:style w:type="character" w:styleId="Hyperlink">
    <w:name w:val="Hyperlink"/>
    <w:basedOn w:val="DefaultParagraphFont"/>
    <w:uiPriority w:val="99"/>
    <w:unhideWhenUsed/>
    <w:rsid w:val="00E348E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gmp.police.uk/repor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65632\OneDrive%20-%20Greater%20Manchester%20Police\Desktop\Neighbourhood%20Policing%20Upd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Neighbourhood Policing Update</Template>
  <TotalTime>1</TotalTime>
  <Pages>3</Pages>
  <Words>522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Jacqueline Kurz</dc:creator>
  <cp:keywords/>
  <dc:description/>
  <cp:lastModifiedBy>Jacqueline Kurz</cp:lastModifiedBy>
  <cp:revision>4</cp:revision>
  <dcterms:created xsi:type="dcterms:W3CDTF">2026-10-25T16:49:00Z</dcterms:created>
  <dcterms:modified xsi:type="dcterms:W3CDTF">2026-10-25T16:58:00Z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0d1d2b3-a197-42d7-b358-c1158cbf4b6b_Enabled">
    <vt:lpwstr>true</vt:lpwstr>
  </property>
  <property fmtid="{D5CDD505-2E9C-101B-9397-08002B2CF9AE}" pid="3" name="MSIP_Label_10d1d2b3-a197-42d7-b358-c1158cbf4b6b_SetDate">
    <vt:lpwstr>2023-10-18T08:55:45Z</vt:lpwstr>
  </property>
  <property fmtid="{D5CDD505-2E9C-101B-9397-08002B2CF9AE}" pid="4" name="MSIP_Label_10d1d2b3-a197-42d7-b358-c1158cbf4b6b_Method">
    <vt:lpwstr>Standard</vt:lpwstr>
  </property>
  <property fmtid="{D5CDD505-2E9C-101B-9397-08002B2CF9AE}" pid="5" name="MSIP_Label_10d1d2b3-a197-42d7-b358-c1158cbf4b6b_Name">
    <vt:lpwstr>OFFICIAL</vt:lpwstr>
  </property>
  <property fmtid="{D5CDD505-2E9C-101B-9397-08002B2CF9AE}" pid="6" name="MSIP_Label_10d1d2b3-a197-42d7-b358-c1158cbf4b6b_SiteId">
    <vt:lpwstr>dcb8a542-c40d-46ab-8f73-e6023f45c7c5</vt:lpwstr>
  </property>
  <property fmtid="{D5CDD505-2E9C-101B-9397-08002B2CF9AE}" pid="7" name="MSIP_Label_10d1d2b3-a197-42d7-b358-c1158cbf4b6b_ActionId">
    <vt:lpwstr>ea145d6a-b4bd-4daf-8553-f50bc595b0b8</vt:lpwstr>
  </property>
  <property fmtid="{D5CDD505-2E9C-101B-9397-08002B2CF9AE}" pid="8" name="MSIP_Label_10d1d2b3-a197-42d7-b358-c1158cbf4b6b_ContentBits">
    <vt:lpwstr>0</vt:lpwstr>
  </property>
</Properties>
</file>