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36FD7" w14:textId="2EAA8898" w:rsidR="005F6B6C" w:rsidRDefault="002D3A0E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BAE542" wp14:editId="400E7A55">
                <wp:simplePos x="0" y="0"/>
                <wp:positionH relativeFrom="margin">
                  <wp:posOffset>298302</wp:posOffset>
                </wp:positionH>
                <wp:positionV relativeFrom="paragraph">
                  <wp:posOffset>205489</wp:posOffset>
                </wp:positionV>
                <wp:extent cx="6296646" cy="595423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646" cy="5954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BA1085" w14:textId="000DF561" w:rsidR="005A40B4" w:rsidRPr="00306E20" w:rsidRDefault="00B636EE" w:rsidP="005A40B4">
                            <w:pPr>
                              <w:spacing w:line="6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Darley Dale and Winster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BAE542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3.5pt;margin-top:16.2pt;width:495.8pt;height:46.9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" filled="f" stroked="f" strokeweight=".5pt">
                <v:textbox>
                  <w:txbxContent>
                    <w:p w14:paraId="1FBA1085" w14:textId="000DF561" w:rsidR="005A40B4" w:rsidRPr="00306E20" w:rsidRDefault="00B636EE" w:rsidP="005A40B4">
                      <w:pPr>
                        <w:spacing w:line="640" w:lineRule="exac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 xml:space="preserve">Darley Dale and Winster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978759" wp14:editId="7F007068">
                <wp:simplePos x="0" y="0"/>
                <wp:positionH relativeFrom="column">
                  <wp:posOffset>4915535</wp:posOffset>
                </wp:positionH>
                <wp:positionV relativeFrom="paragraph">
                  <wp:posOffset>896723</wp:posOffset>
                </wp:positionV>
                <wp:extent cx="1682115" cy="31432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211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9DB333" w14:textId="586AE945" w:rsidR="004249A7" w:rsidRPr="00306E20" w:rsidRDefault="00B636EE" w:rsidP="005C3529">
                            <w:pPr>
                              <w:jc w:val="right"/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color w:val="000000" w:themeColor="text1"/>
                                <w:lang w:eastAsia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November </w:t>
                            </w:r>
                            <w:r w:rsidR="00306E20">
                              <w:rPr>
                                <w:rFonts w:ascii="Arial" w:eastAsiaTheme="minorEastAsia" w:hAnsi="Arial" w:cs="Arial"/>
                                <w:color w:val="000000" w:themeColor="text1"/>
                                <w:lang w:eastAsia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78759" id="Text Box 7" o:spid="_x0000_s1027" type="#_x0000_t202" style="position:absolute;margin-left:387.05pt;margin-top:70.6pt;width:132.4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" filled="f" stroked="f" strokeweight=".5pt">
                <v:textbox>
                  <w:txbxContent>
                    <w:p w14:paraId="099DB333" w14:textId="586AE945" w:rsidR="004249A7" w:rsidRPr="00306E20" w:rsidRDefault="00B636EE" w:rsidP="005C3529">
                      <w:pPr>
                        <w:jc w:val="right"/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eastAsiaTheme="minorEastAsia" w:hAnsi="Arial" w:cs="Arial"/>
                          <w:color w:val="000000" w:themeColor="text1"/>
                          <w:lang w:eastAsia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November </w:t>
                      </w:r>
                      <w:r w:rsidR="00306E20">
                        <w:rPr>
                          <w:rFonts w:ascii="Arial" w:eastAsiaTheme="minorEastAsia" w:hAnsi="Arial" w:cs="Arial"/>
                          <w:color w:val="000000" w:themeColor="text1"/>
                          <w:lang w:eastAsia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 w:rsidR="005A40B4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88324AE" wp14:editId="2EF05493">
                <wp:simplePos x="0" y="0"/>
                <wp:positionH relativeFrom="column">
                  <wp:posOffset>-60325</wp:posOffset>
                </wp:positionH>
                <wp:positionV relativeFrom="paragraph">
                  <wp:posOffset>1330325</wp:posOffset>
                </wp:positionV>
                <wp:extent cx="6648450" cy="619125"/>
                <wp:effectExtent l="0" t="0" r="635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61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E28D325" w14:textId="4815DE42" w:rsidR="004249A7" w:rsidRPr="004249A7" w:rsidRDefault="00B636EE" w:rsidP="004249A7">
                            <w:pPr>
                              <w:rPr>
                                <w:rFonts w:ascii="Arial" w:hAnsi="Arial" w:cs="Arial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60"/>
                                <w:szCs w:val="60"/>
                              </w:rPr>
                              <w:t>An update from October…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324AE" id="Text Box 5" o:spid="_x0000_s1028" type="#_x0000_t202" style="position:absolute;margin-left:-4.75pt;margin-top:104.75pt;width:523.5pt;height:48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" fillcolor="white [3201]" stroked="f" strokeweight=".5pt">
                <v:textbox>
                  <w:txbxContent>
                    <w:p w14:paraId="7E28D325" w14:textId="4815DE42" w:rsidR="004249A7" w:rsidRPr="004249A7" w:rsidRDefault="00B636EE" w:rsidP="004249A7">
                      <w:pPr>
                        <w:rPr>
                          <w:rFonts w:ascii="Arial" w:hAnsi="Arial" w:cs="Arial"/>
                          <w:sz w:val="60"/>
                          <w:szCs w:val="6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43F58"/>
                          <w:sz w:val="60"/>
                          <w:szCs w:val="60"/>
                        </w:rPr>
                        <w:t>An update from October…</w:t>
                      </w:r>
                    </w:p>
                  </w:txbxContent>
                </v:textbox>
              </v:shape>
            </w:pict>
          </mc:Fallback>
        </mc:AlternateContent>
      </w:r>
      <w:r w:rsidR="000818B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D2CB58" wp14:editId="123FBCFD">
                <wp:simplePos x="0" y="0"/>
                <wp:positionH relativeFrom="column">
                  <wp:posOffset>-51435</wp:posOffset>
                </wp:positionH>
                <wp:positionV relativeFrom="paragraph">
                  <wp:posOffset>854075</wp:posOffset>
                </wp:positionV>
                <wp:extent cx="4257675" cy="31432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1A1211" w14:textId="77777777" w:rsidR="000818B7" w:rsidRPr="000818B7" w:rsidRDefault="000818B7" w:rsidP="000818B7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2CB58" id="Text Box 8" o:spid="_x0000_s1029" type="#_x0000_t202" style="position:absolute;margin-left:-4.05pt;margin-top:67.25pt;width:335.25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" filled="f" stroked="f" strokeweight=".5pt">
                <v:textbox>
                  <w:txbxContent>
                    <w:p w14:paraId="4D1A1211" w14:textId="77777777" w:rsidR="000818B7" w:rsidRPr="000818B7" w:rsidRDefault="000818B7" w:rsidP="000818B7">
                      <w:pPr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FF31A77" w14:textId="77777777" w:rsidR="00852E5A" w:rsidRPr="00852E5A" w:rsidRDefault="00852E5A" w:rsidP="00852E5A"/>
    <w:p w14:paraId="2BB8E4C3" w14:textId="77777777" w:rsidR="00852E5A" w:rsidRPr="00852E5A" w:rsidRDefault="00852E5A" w:rsidP="00852E5A"/>
    <w:p w14:paraId="24E5DD90" w14:textId="5287C21A" w:rsidR="00852E5A" w:rsidRPr="00852E5A" w:rsidRDefault="00852E5A" w:rsidP="00852E5A"/>
    <w:p w14:paraId="1F504A17" w14:textId="31071BD5" w:rsidR="00852E5A" w:rsidRPr="00852E5A" w:rsidRDefault="00852E5A" w:rsidP="00852E5A"/>
    <w:p w14:paraId="67C70CF7" w14:textId="19082738" w:rsidR="00852E5A" w:rsidRPr="00852E5A" w:rsidRDefault="00852E5A" w:rsidP="00852E5A"/>
    <w:p w14:paraId="4699E30E" w14:textId="77777777" w:rsidR="00852E5A" w:rsidRPr="00852E5A" w:rsidRDefault="00852E5A" w:rsidP="00852E5A"/>
    <w:p w14:paraId="10A6B2C1" w14:textId="18326837" w:rsidR="00852E5A" w:rsidRPr="00852E5A" w:rsidRDefault="00852E5A" w:rsidP="00852E5A"/>
    <w:p w14:paraId="1B0AE1CE" w14:textId="15EA603D" w:rsidR="00852E5A" w:rsidRPr="00852E5A" w:rsidRDefault="00852E5A" w:rsidP="00852E5A"/>
    <w:p w14:paraId="13EA459E" w14:textId="7052EA8A" w:rsidR="00852E5A" w:rsidRPr="00852E5A" w:rsidRDefault="00852E5A" w:rsidP="00852E5A"/>
    <w:p w14:paraId="71BCE214" w14:textId="19EEFCF7" w:rsidR="00852E5A" w:rsidRPr="00852E5A" w:rsidRDefault="006E55E8" w:rsidP="00852E5A"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12D4C927" wp14:editId="5CD3E0DF">
                <wp:simplePos x="0" y="0"/>
                <wp:positionH relativeFrom="column">
                  <wp:posOffset>-50800</wp:posOffset>
                </wp:positionH>
                <wp:positionV relativeFrom="paragraph">
                  <wp:posOffset>60324</wp:posOffset>
                </wp:positionV>
                <wp:extent cx="3933825" cy="5400675"/>
                <wp:effectExtent l="0" t="0" r="9525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3825" cy="540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6EDC6A" w14:textId="635274E5" w:rsidR="004249A7" w:rsidRPr="00EB6E5F" w:rsidRDefault="008969C4" w:rsidP="00EB6E5F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EB6E5F">
                              <w:rPr>
                                <w:b/>
                                <w:bCs/>
                                <w:u w:val="single"/>
                              </w:rPr>
                              <w:t>What have we been doing?</w:t>
                            </w:r>
                          </w:p>
                          <w:p w14:paraId="686E7877" w14:textId="0828BB78" w:rsidR="008969C4" w:rsidRDefault="008969C4" w:rsidP="00EB6E5F">
                            <w:r w:rsidRPr="003D0943">
                              <w:t xml:space="preserve">This </w:t>
                            </w:r>
                            <w:r w:rsidR="00B25223" w:rsidRPr="003D0943">
                              <w:t>month, we have been reevaluating our priorities for your local area.</w:t>
                            </w:r>
                            <w:r w:rsidR="009A29A0" w:rsidRPr="003D0943">
                              <w:t xml:space="preserve"> We do </w:t>
                            </w:r>
                            <w:r w:rsidR="00E161F6" w:rsidRPr="003D0943">
                              <w:t>this every three month</w:t>
                            </w:r>
                            <w:r w:rsidR="009A29A0" w:rsidRPr="003D0943">
                              <w:t xml:space="preserve"> and</w:t>
                            </w:r>
                            <w:r w:rsidR="00B25223" w:rsidRPr="003D0943">
                              <w:t xml:space="preserve"> </w:t>
                            </w:r>
                            <w:r w:rsidR="009A29A0" w:rsidRPr="003D0943">
                              <w:t>t</w:t>
                            </w:r>
                            <w:r w:rsidR="005B5247" w:rsidRPr="003D0943">
                              <w:t xml:space="preserve">o do this, we take information we have gathered from reported incidents, </w:t>
                            </w:r>
                            <w:r w:rsidR="00F11A91" w:rsidRPr="003D0943">
                              <w:t xml:space="preserve">community voice surveys and </w:t>
                            </w:r>
                            <w:r w:rsidR="001476B4" w:rsidRPr="003D0943">
                              <w:t>information we have gathered on our patrols.</w:t>
                            </w:r>
                            <w:r w:rsidR="0080033F" w:rsidRPr="003D0943">
                              <w:t xml:space="preserve"> This time, our priorities</w:t>
                            </w:r>
                            <w:r w:rsidR="00895D54">
                              <w:t xml:space="preserve"> for your</w:t>
                            </w:r>
                            <w:r w:rsidR="00DC7C17">
                              <w:t xml:space="preserve"> area</w:t>
                            </w:r>
                            <w:r w:rsidR="0080033F" w:rsidRPr="003D0943">
                              <w:t xml:space="preserve"> are </w:t>
                            </w:r>
                            <w:r w:rsidR="00E161F6" w:rsidRPr="003D0943">
                              <w:t xml:space="preserve">Speeding and </w:t>
                            </w:r>
                            <w:r w:rsidR="00D77A79" w:rsidRPr="003D0943">
                              <w:t xml:space="preserve">Drug Dealing. </w:t>
                            </w:r>
                            <w:r w:rsidR="006D79AD">
                              <w:t xml:space="preserve">The details surrounding these priorities </w:t>
                            </w:r>
                            <w:r w:rsidR="006E55E8">
                              <w:t xml:space="preserve">have been outlined </w:t>
                            </w:r>
                            <w:r w:rsidR="00DC5713">
                              <w:t xml:space="preserve">in a newsletter issued last month. </w:t>
                            </w:r>
                            <w:r w:rsidR="00801D29">
                              <w:t>Going forward for the next three months</w:t>
                            </w:r>
                            <w:r w:rsidR="00BE6067">
                              <w:t xml:space="preserve">. </w:t>
                            </w:r>
                          </w:p>
                          <w:p w14:paraId="18A0B10D" w14:textId="77777777" w:rsidR="00742D6B" w:rsidRDefault="00742D6B" w:rsidP="00EB6E5F"/>
                          <w:p w14:paraId="0518C91B" w14:textId="1876978D" w:rsidR="00BE6067" w:rsidRDefault="00BE6067" w:rsidP="00EB6E5F">
                            <w:r>
                              <w:t xml:space="preserve">In addition to this </w:t>
                            </w:r>
                            <w:r w:rsidR="003E4C8B">
                              <w:t xml:space="preserve">we have been patrolling the </w:t>
                            </w:r>
                            <w:r w:rsidR="009E2C1A">
                              <w:t xml:space="preserve">Matlock Bath Illuminations. As we get closer to winter, we look forward to attending more and more events like this. </w:t>
                            </w:r>
                            <w:r w:rsidR="009F2068">
                              <w:t>If you are in attendance at one of these events</w:t>
                            </w:r>
                            <w:r w:rsidR="001F2301">
                              <w:t>, please free to come and talk to us</w:t>
                            </w:r>
                            <w:r w:rsidR="00742D6B">
                              <w:t xml:space="preserve"> and discus anything you wish.</w:t>
                            </w:r>
                          </w:p>
                          <w:p w14:paraId="537BE757" w14:textId="77777777" w:rsidR="00742D6B" w:rsidRDefault="00742D6B" w:rsidP="00EB6E5F"/>
                          <w:p w14:paraId="28EE29E4" w14:textId="2BDB55C8" w:rsidR="00742D6B" w:rsidRDefault="00742D6B" w:rsidP="00742D6B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Remembrance </w:t>
                            </w:r>
                          </w:p>
                          <w:p w14:paraId="24361973" w14:textId="43B73485" w:rsidR="00742D6B" w:rsidRDefault="005274DD" w:rsidP="00742D6B">
                            <w:r>
                              <w:t xml:space="preserve">We have come to the time of year where we </w:t>
                            </w:r>
                            <w:r w:rsidR="004F12EC">
                              <w:t>remember</w:t>
                            </w:r>
                            <w:r>
                              <w:t xml:space="preserve"> those who </w:t>
                            </w:r>
                            <w:r w:rsidR="004F12EC">
                              <w:t xml:space="preserve">fell for us. </w:t>
                            </w:r>
                            <w:r w:rsidR="00211C3D">
                              <w:t xml:space="preserve">This years Remembrance </w:t>
                            </w:r>
                            <w:r w:rsidR="008E0F0C">
                              <w:t>Day falls on Sunday the 8</w:t>
                            </w:r>
                            <w:r w:rsidR="008E0F0C" w:rsidRPr="008E0F0C">
                              <w:rPr>
                                <w:vertAlign w:val="superscript"/>
                              </w:rPr>
                              <w:t>th</w:t>
                            </w:r>
                            <w:r w:rsidR="008E0F0C">
                              <w:t xml:space="preserve"> of November. </w:t>
                            </w:r>
                            <w:r w:rsidR="003B33D1">
                              <w:t xml:space="preserve">This year marks </w:t>
                            </w:r>
                            <w:r w:rsidR="00523D9C">
                              <w:t xml:space="preserve">108 years </w:t>
                            </w:r>
                            <w:r w:rsidR="00333872">
                              <w:t xml:space="preserve">since the end of </w:t>
                            </w:r>
                            <w:r w:rsidR="0000152E">
                              <w:t xml:space="preserve">World War 1. </w:t>
                            </w:r>
                            <w:r w:rsidR="00B1433C">
                              <w:t xml:space="preserve">It is important </w:t>
                            </w:r>
                            <w:r w:rsidR="00A83F6A">
                              <w:t xml:space="preserve">we remember those who sacrificed themselves </w:t>
                            </w:r>
                            <w:r w:rsidR="00FA5FCE">
                              <w:t xml:space="preserve">and honour </w:t>
                            </w:r>
                            <w:r w:rsidR="00DE1C8A">
                              <w:t xml:space="preserve">then how you see fit. </w:t>
                            </w:r>
                          </w:p>
                          <w:p w14:paraId="0D1DBE3D" w14:textId="77777777" w:rsidR="00DE1C8A" w:rsidRDefault="00DE1C8A" w:rsidP="00742D6B"/>
                          <w:p w14:paraId="35D7AE48" w14:textId="28EDCA0D" w:rsidR="00DE1C8A" w:rsidRPr="00742D6B" w:rsidRDefault="00DE1C8A" w:rsidP="00742D6B">
                            <w:r>
                              <w:t xml:space="preserve">This year, I will be in attendance at the Darley Dale Remembrance Parade. </w:t>
                            </w:r>
                            <w:r w:rsidR="00F52B3F">
                              <w:t xml:space="preserve">I am honoured to be invited along </w:t>
                            </w:r>
                            <w:r w:rsidR="000F18F7">
                              <w:t xml:space="preserve">to this event, and I look forward to seeing everyone there.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4C927" id="Text Box 3" o:spid="_x0000_s1030" type="#_x0000_t202" style="position:absolute;margin-left:-4pt;margin-top:4.75pt;width:309.75pt;height:425.25pt;z-index:251642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" fillcolor="white [3201]" stroked="f" strokeweight=".5pt">
                <v:textbox>
                  <w:txbxContent>
                    <w:p w14:paraId="6F6EDC6A" w14:textId="635274E5" w:rsidR="004249A7" w:rsidRPr="00EB6E5F" w:rsidRDefault="008969C4" w:rsidP="00EB6E5F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EB6E5F">
                        <w:rPr>
                          <w:b/>
                          <w:bCs/>
                          <w:u w:val="single"/>
                        </w:rPr>
                        <w:t>What have we been doing?</w:t>
                      </w:r>
                    </w:p>
                    <w:p w14:paraId="686E7877" w14:textId="0828BB78" w:rsidR="008969C4" w:rsidRDefault="008969C4" w:rsidP="00EB6E5F">
                      <w:r w:rsidRPr="003D0943">
                        <w:t xml:space="preserve">This </w:t>
                      </w:r>
                      <w:r w:rsidR="00B25223" w:rsidRPr="003D0943">
                        <w:t>month, we have been reevaluating our priorities for your local area.</w:t>
                      </w:r>
                      <w:r w:rsidR="009A29A0" w:rsidRPr="003D0943">
                        <w:t xml:space="preserve"> We do </w:t>
                      </w:r>
                      <w:r w:rsidR="00E161F6" w:rsidRPr="003D0943">
                        <w:t>this every three month</w:t>
                      </w:r>
                      <w:r w:rsidR="009A29A0" w:rsidRPr="003D0943">
                        <w:t xml:space="preserve"> and</w:t>
                      </w:r>
                      <w:r w:rsidR="00B25223" w:rsidRPr="003D0943">
                        <w:t xml:space="preserve"> </w:t>
                      </w:r>
                      <w:r w:rsidR="009A29A0" w:rsidRPr="003D0943">
                        <w:t>t</w:t>
                      </w:r>
                      <w:r w:rsidR="005B5247" w:rsidRPr="003D0943">
                        <w:t xml:space="preserve">o do this, we take information we have gathered from reported incidents, </w:t>
                      </w:r>
                      <w:r w:rsidR="00F11A91" w:rsidRPr="003D0943">
                        <w:t xml:space="preserve">community voice surveys and </w:t>
                      </w:r>
                      <w:r w:rsidR="001476B4" w:rsidRPr="003D0943">
                        <w:t>information we have gathered on our patrols.</w:t>
                      </w:r>
                      <w:r w:rsidR="0080033F" w:rsidRPr="003D0943">
                        <w:t xml:space="preserve"> This time, our priorities</w:t>
                      </w:r>
                      <w:r w:rsidR="00895D54">
                        <w:t xml:space="preserve"> for your</w:t>
                      </w:r>
                      <w:r w:rsidR="00DC7C17">
                        <w:t xml:space="preserve"> area</w:t>
                      </w:r>
                      <w:r w:rsidR="0080033F" w:rsidRPr="003D0943">
                        <w:t xml:space="preserve"> are </w:t>
                      </w:r>
                      <w:r w:rsidR="00E161F6" w:rsidRPr="003D0943">
                        <w:t xml:space="preserve">Speeding and </w:t>
                      </w:r>
                      <w:r w:rsidR="00D77A79" w:rsidRPr="003D0943">
                        <w:t xml:space="preserve">Drug Dealing. </w:t>
                      </w:r>
                      <w:r w:rsidR="006D79AD">
                        <w:t xml:space="preserve">The details surrounding these priorities </w:t>
                      </w:r>
                      <w:r w:rsidR="006E55E8">
                        <w:t xml:space="preserve">have been outlined </w:t>
                      </w:r>
                      <w:r w:rsidR="00DC5713">
                        <w:t xml:space="preserve">in a newsletter issued last month. </w:t>
                      </w:r>
                      <w:r w:rsidR="00801D29">
                        <w:t>Going forward for the next three months</w:t>
                      </w:r>
                      <w:r w:rsidR="00BE6067">
                        <w:t xml:space="preserve">. </w:t>
                      </w:r>
                    </w:p>
                    <w:p w14:paraId="18A0B10D" w14:textId="77777777" w:rsidR="00742D6B" w:rsidRDefault="00742D6B" w:rsidP="00EB6E5F"/>
                    <w:p w14:paraId="0518C91B" w14:textId="1876978D" w:rsidR="00BE6067" w:rsidRDefault="00BE6067" w:rsidP="00EB6E5F">
                      <w:r>
                        <w:t xml:space="preserve">In addition to this </w:t>
                      </w:r>
                      <w:r w:rsidR="003E4C8B">
                        <w:t xml:space="preserve">we have been patrolling the </w:t>
                      </w:r>
                      <w:r w:rsidR="009E2C1A">
                        <w:t xml:space="preserve">Matlock Bath Illuminations. As we get closer to winter, we look forward to attending more and more events like this. </w:t>
                      </w:r>
                      <w:r w:rsidR="009F2068">
                        <w:t>If you are in attendance at one of these events</w:t>
                      </w:r>
                      <w:r w:rsidR="001F2301">
                        <w:t>, please free to come and talk to us</w:t>
                      </w:r>
                      <w:r w:rsidR="00742D6B">
                        <w:t xml:space="preserve"> and discus anything you wish.</w:t>
                      </w:r>
                    </w:p>
                    <w:p w14:paraId="537BE757" w14:textId="77777777" w:rsidR="00742D6B" w:rsidRDefault="00742D6B" w:rsidP="00EB6E5F"/>
                    <w:p w14:paraId="28EE29E4" w14:textId="2BDB55C8" w:rsidR="00742D6B" w:rsidRDefault="00742D6B" w:rsidP="00742D6B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 xml:space="preserve">Remembrance </w:t>
                      </w:r>
                    </w:p>
                    <w:p w14:paraId="24361973" w14:textId="43B73485" w:rsidR="00742D6B" w:rsidRDefault="005274DD" w:rsidP="00742D6B">
                      <w:r>
                        <w:t xml:space="preserve">We have come to the time of year where we </w:t>
                      </w:r>
                      <w:r w:rsidR="004F12EC">
                        <w:t>remember</w:t>
                      </w:r>
                      <w:r>
                        <w:t xml:space="preserve"> those who </w:t>
                      </w:r>
                      <w:r w:rsidR="004F12EC">
                        <w:t xml:space="preserve">fell for us. </w:t>
                      </w:r>
                      <w:r w:rsidR="00211C3D">
                        <w:t xml:space="preserve">This years Remembrance </w:t>
                      </w:r>
                      <w:r w:rsidR="008E0F0C">
                        <w:t>Day falls on Sunday the 8</w:t>
                      </w:r>
                      <w:r w:rsidR="008E0F0C" w:rsidRPr="008E0F0C">
                        <w:rPr>
                          <w:vertAlign w:val="superscript"/>
                        </w:rPr>
                        <w:t>th</w:t>
                      </w:r>
                      <w:r w:rsidR="008E0F0C">
                        <w:t xml:space="preserve"> of November. </w:t>
                      </w:r>
                      <w:r w:rsidR="003B33D1">
                        <w:t xml:space="preserve">This year marks </w:t>
                      </w:r>
                      <w:r w:rsidR="00523D9C">
                        <w:t xml:space="preserve">108 years </w:t>
                      </w:r>
                      <w:r w:rsidR="00333872">
                        <w:t xml:space="preserve">since the end of </w:t>
                      </w:r>
                      <w:r w:rsidR="0000152E">
                        <w:t xml:space="preserve">World War 1. </w:t>
                      </w:r>
                      <w:r w:rsidR="00B1433C">
                        <w:t xml:space="preserve">It is important </w:t>
                      </w:r>
                      <w:r w:rsidR="00A83F6A">
                        <w:t xml:space="preserve">we remember those who sacrificed themselves </w:t>
                      </w:r>
                      <w:r w:rsidR="00FA5FCE">
                        <w:t xml:space="preserve">and honour </w:t>
                      </w:r>
                      <w:r w:rsidR="00DE1C8A">
                        <w:t xml:space="preserve">then how you see fit. </w:t>
                      </w:r>
                    </w:p>
                    <w:p w14:paraId="0D1DBE3D" w14:textId="77777777" w:rsidR="00DE1C8A" w:rsidRDefault="00DE1C8A" w:rsidP="00742D6B"/>
                    <w:p w14:paraId="35D7AE48" w14:textId="28EDCA0D" w:rsidR="00DE1C8A" w:rsidRPr="00742D6B" w:rsidRDefault="00DE1C8A" w:rsidP="00742D6B">
                      <w:r>
                        <w:t xml:space="preserve">This year, I will be in attendance at the Darley Dale Remembrance Parade. </w:t>
                      </w:r>
                      <w:r w:rsidR="00F52B3F">
                        <w:t xml:space="preserve">I am honoured to be invited along </w:t>
                      </w:r>
                      <w:r w:rsidR="000F18F7">
                        <w:t xml:space="preserve">to this event, and I look forward to seeing everyone there. </w:t>
                      </w:r>
                    </w:p>
                  </w:txbxContent>
                </v:textbox>
              </v:shape>
            </w:pict>
          </mc:Fallback>
        </mc:AlternateContent>
      </w:r>
    </w:p>
    <w:p w14:paraId="2A694AF3" w14:textId="0D654DC6" w:rsidR="00852E5A" w:rsidRPr="00852E5A" w:rsidRDefault="00080D3A" w:rsidP="00852E5A"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3EFD20D5" wp14:editId="0567BAAC">
                <wp:simplePos x="0" y="0"/>
                <wp:positionH relativeFrom="margin">
                  <wp:posOffset>3991610</wp:posOffset>
                </wp:positionH>
                <wp:positionV relativeFrom="paragraph">
                  <wp:posOffset>102870</wp:posOffset>
                </wp:positionV>
                <wp:extent cx="2638425" cy="60864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425" cy="6086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44A745" w14:textId="72EC042C" w:rsidR="00DA45EC" w:rsidRDefault="00B636EE" w:rsidP="00DA45EC">
                            <w:pPr>
                              <w:spacing w:line="360" w:lineRule="exac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This month’s engagements:</w:t>
                            </w:r>
                          </w:p>
                          <w:p w14:paraId="2F11FA09" w14:textId="464675BE" w:rsidR="00873714" w:rsidRDefault="00873714" w:rsidP="00DA45EC">
                            <w:pPr>
                              <w:spacing w:line="360" w:lineRule="exact"/>
                              <w:rPr>
                                <w:sz w:val="22"/>
                                <w:szCs w:val="22"/>
                              </w:rPr>
                            </w:pPr>
                            <w:r w:rsidRPr="00191C9C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02/11/2026</w:t>
                            </w:r>
                            <w:r w:rsidR="008337BF">
                              <w:rPr>
                                <w:sz w:val="22"/>
                                <w:szCs w:val="22"/>
                              </w:rPr>
                              <w:t xml:space="preserve"> 17:00-18:00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– Crime Prevention - Community Catch Up Event - </w:t>
                            </w:r>
                            <w:r w:rsidRPr="00873714">
                              <w:rPr>
                                <w:sz w:val="22"/>
                                <w:szCs w:val="22"/>
                              </w:rPr>
                              <w:t>The Whitworth Park, Darley Dale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40DA7BC" w14:textId="1AF64D92" w:rsidR="00873714" w:rsidRDefault="00873714" w:rsidP="00DA45EC">
                            <w:pPr>
                              <w:spacing w:line="360" w:lineRule="exact"/>
                              <w:rPr>
                                <w:sz w:val="22"/>
                                <w:szCs w:val="22"/>
                              </w:rPr>
                            </w:pPr>
                            <w:r w:rsidRPr="00191C9C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06/11/2026</w:t>
                            </w:r>
                            <w:r w:rsidR="008337BF">
                              <w:rPr>
                                <w:sz w:val="22"/>
                                <w:szCs w:val="22"/>
                              </w:rPr>
                              <w:t xml:space="preserve"> 11:30-12:00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– Community Catch Up - </w:t>
                            </w:r>
                            <w:r w:rsidRPr="00873714">
                              <w:rPr>
                                <w:sz w:val="22"/>
                                <w:szCs w:val="22"/>
                              </w:rPr>
                              <w:t>The Terrace Café, Whitworth Park, Darley Dale</w:t>
                            </w:r>
                          </w:p>
                          <w:p w14:paraId="412D7F3D" w14:textId="24222171" w:rsidR="00873714" w:rsidRDefault="00873714" w:rsidP="00DA45EC">
                            <w:pPr>
                              <w:spacing w:line="360" w:lineRule="exact"/>
                              <w:rPr>
                                <w:sz w:val="22"/>
                                <w:szCs w:val="22"/>
                              </w:rPr>
                            </w:pPr>
                            <w:r w:rsidRPr="00DC0288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08/11/2026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337BF">
                              <w:rPr>
                                <w:sz w:val="22"/>
                                <w:szCs w:val="22"/>
                              </w:rPr>
                              <w:t xml:space="preserve">11:30-12:00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– Crime Prevention Event - </w:t>
                            </w:r>
                            <w:r w:rsidRPr="00873714">
                              <w:rPr>
                                <w:sz w:val="22"/>
                                <w:szCs w:val="22"/>
                              </w:rPr>
                              <w:t>Tippin Park, Darley Dale</w:t>
                            </w:r>
                          </w:p>
                          <w:p w14:paraId="40812272" w14:textId="7A6B8FE7" w:rsidR="00873714" w:rsidRDefault="00873714" w:rsidP="00DA45EC">
                            <w:pPr>
                              <w:spacing w:line="360" w:lineRule="exact"/>
                              <w:rPr>
                                <w:sz w:val="22"/>
                                <w:szCs w:val="22"/>
                              </w:rPr>
                            </w:pPr>
                            <w:r w:rsidRPr="00DC0288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12/11/2026</w:t>
                            </w:r>
                            <w:r w:rsidR="008337BF">
                              <w:rPr>
                                <w:sz w:val="22"/>
                                <w:szCs w:val="22"/>
                              </w:rPr>
                              <w:t xml:space="preserve"> 11:00-12:00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337BF">
                              <w:rPr>
                                <w:sz w:val="22"/>
                                <w:szCs w:val="22"/>
                              </w:rPr>
                              <w:t>–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337BF">
                              <w:rPr>
                                <w:sz w:val="22"/>
                                <w:szCs w:val="22"/>
                              </w:rPr>
                              <w:t xml:space="preserve">Crime Prevention – Community Catch Up Event - </w:t>
                            </w:r>
                            <w:r w:rsidR="008337BF" w:rsidRPr="008337BF">
                              <w:rPr>
                                <w:sz w:val="22"/>
                                <w:szCs w:val="22"/>
                              </w:rPr>
                              <w:t>The Whitworth Park, Darley Dale.</w:t>
                            </w:r>
                          </w:p>
                          <w:p w14:paraId="692404E5" w14:textId="6941B779" w:rsidR="00B94B06" w:rsidRDefault="00B94B06" w:rsidP="00DA45EC">
                            <w:pPr>
                              <w:spacing w:line="360" w:lineRule="exact"/>
                              <w:rPr>
                                <w:sz w:val="22"/>
                                <w:szCs w:val="22"/>
                              </w:rPr>
                            </w:pPr>
                            <w:r w:rsidRPr="00DC0288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16/11/2026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41CF2">
                              <w:rPr>
                                <w:sz w:val="22"/>
                                <w:szCs w:val="22"/>
                              </w:rPr>
                              <w:t xml:space="preserve">17:00-17:30 – Crime Prevention Event </w:t>
                            </w:r>
                            <w:r w:rsidR="000F28B1">
                              <w:rPr>
                                <w:sz w:val="22"/>
                                <w:szCs w:val="22"/>
                              </w:rPr>
                              <w:t>– Tippin Park, Darley Dale</w:t>
                            </w:r>
                          </w:p>
                          <w:p w14:paraId="40DAFC5A" w14:textId="0D33435B" w:rsidR="000F28B1" w:rsidRDefault="000F28B1" w:rsidP="00DA45EC">
                            <w:pPr>
                              <w:spacing w:line="360" w:lineRule="exact"/>
                              <w:rPr>
                                <w:sz w:val="22"/>
                                <w:szCs w:val="22"/>
                              </w:rPr>
                            </w:pPr>
                            <w:r w:rsidRPr="00DC0288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18/</w:t>
                            </w:r>
                            <w:r w:rsidR="00032F64" w:rsidRPr="00DC0288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11/2026</w:t>
                            </w:r>
                            <w:r w:rsidR="00032F64">
                              <w:rPr>
                                <w:sz w:val="22"/>
                                <w:szCs w:val="22"/>
                              </w:rPr>
                              <w:t xml:space="preserve"> 17:00-18:00 </w:t>
                            </w:r>
                            <w:r w:rsidR="003C74B3">
                              <w:rPr>
                                <w:sz w:val="22"/>
                                <w:szCs w:val="22"/>
                              </w:rPr>
                              <w:t>–</w:t>
                            </w:r>
                            <w:r w:rsidR="005B507C">
                              <w:rPr>
                                <w:sz w:val="22"/>
                                <w:szCs w:val="22"/>
                              </w:rPr>
                              <w:t>Community Catch Up Event -</w:t>
                            </w:r>
                            <w:r w:rsidR="003C74B3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C74B3" w:rsidRPr="003C74B3">
                              <w:rPr>
                                <w:sz w:val="22"/>
                                <w:szCs w:val="22"/>
                              </w:rPr>
                              <w:t>The Whitworth Park, Darley Dale.</w:t>
                            </w:r>
                          </w:p>
                          <w:p w14:paraId="3D7BB5DD" w14:textId="5E3833E0" w:rsidR="00486EEB" w:rsidRDefault="00486EEB" w:rsidP="00DA45EC">
                            <w:pPr>
                              <w:spacing w:line="360" w:lineRule="exact"/>
                              <w:rPr>
                                <w:sz w:val="22"/>
                                <w:szCs w:val="22"/>
                              </w:rPr>
                            </w:pPr>
                            <w:r w:rsidRPr="00DC0288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24/11/2026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11:30-12</w:t>
                            </w:r>
                            <w:r w:rsidR="00567A55">
                              <w:rPr>
                                <w:sz w:val="22"/>
                                <w:szCs w:val="22"/>
                              </w:rPr>
                              <w:t xml:space="preserve">:00 – Community Catch </w:t>
                            </w:r>
                            <w:r w:rsidR="00FB52C8">
                              <w:rPr>
                                <w:sz w:val="22"/>
                                <w:szCs w:val="22"/>
                              </w:rPr>
                              <w:t>Up Event</w:t>
                            </w:r>
                            <w:r w:rsidR="00567A55">
                              <w:rPr>
                                <w:sz w:val="22"/>
                                <w:szCs w:val="22"/>
                              </w:rPr>
                              <w:t xml:space="preserve"> - </w:t>
                            </w:r>
                            <w:r w:rsidR="003944DF" w:rsidRPr="003944DF">
                              <w:rPr>
                                <w:sz w:val="22"/>
                                <w:szCs w:val="22"/>
                              </w:rPr>
                              <w:t>The Terrace Café, Whitworth Park, Darley Dale</w:t>
                            </w:r>
                          </w:p>
                          <w:p w14:paraId="07DD0AA7" w14:textId="1996B59F" w:rsidR="00873714" w:rsidRPr="00873714" w:rsidRDefault="003944DF" w:rsidP="00DA45EC">
                            <w:pPr>
                              <w:spacing w:line="360" w:lineRule="exact"/>
                              <w:rPr>
                                <w:sz w:val="22"/>
                                <w:szCs w:val="22"/>
                              </w:rPr>
                            </w:pPr>
                            <w:r w:rsidRPr="00DC0288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27/11/2026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14:30-15:00 </w:t>
                            </w:r>
                            <w:r w:rsidR="0033646E">
                              <w:rPr>
                                <w:sz w:val="22"/>
                                <w:szCs w:val="22"/>
                              </w:rPr>
                              <w:t>–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3646E">
                              <w:rPr>
                                <w:sz w:val="22"/>
                                <w:szCs w:val="22"/>
                              </w:rPr>
                              <w:t>Community Catc</w:t>
                            </w:r>
                            <w:r w:rsidR="003B5CC9">
                              <w:rPr>
                                <w:sz w:val="22"/>
                                <w:szCs w:val="22"/>
                              </w:rPr>
                              <w:t xml:space="preserve">h Up Event - </w:t>
                            </w:r>
                            <w:r w:rsidR="00FB52C8" w:rsidRPr="00FB52C8">
                              <w:rPr>
                                <w:sz w:val="22"/>
                                <w:szCs w:val="22"/>
                              </w:rPr>
                              <w:t>Main Street, Winster</w:t>
                            </w:r>
                          </w:p>
                          <w:p w14:paraId="4FD20351" w14:textId="0516ED4B" w:rsidR="004249A7" w:rsidRPr="00B636EE" w:rsidRDefault="00B636EE" w:rsidP="006C2F68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Please remember these Engagements are subject to change depending on operational needs.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D20D5" id="Text Box 4" o:spid="_x0000_s1031" type="#_x0000_t202" style="position:absolute;margin-left:314.3pt;margin-top:8.1pt;width:207.75pt;height:479.25pt;z-index: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" filled="f" stroked="f" strokeweight=".5pt">
                <v:textbox>
                  <w:txbxContent>
                    <w:p w14:paraId="6744A745" w14:textId="72EC042C" w:rsidR="00DA45EC" w:rsidRDefault="00B636EE" w:rsidP="00DA45EC">
                      <w:pPr>
                        <w:spacing w:line="360" w:lineRule="exact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This month’s engagements:</w:t>
                      </w:r>
                    </w:p>
                    <w:p w14:paraId="2F11FA09" w14:textId="464675BE" w:rsidR="00873714" w:rsidRDefault="00873714" w:rsidP="00DA45EC">
                      <w:pPr>
                        <w:spacing w:line="360" w:lineRule="exact"/>
                        <w:rPr>
                          <w:sz w:val="22"/>
                          <w:szCs w:val="22"/>
                        </w:rPr>
                      </w:pPr>
                      <w:r w:rsidRPr="00191C9C">
                        <w:rPr>
                          <w:b/>
                          <w:bCs/>
                          <w:sz w:val="22"/>
                          <w:szCs w:val="22"/>
                        </w:rPr>
                        <w:t>02/11/2026</w:t>
                      </w:r>
                      <w:r w:rsidR="008337BF">
                        <w:rPr>
                          <w:sz w:val="22"/>
                          <w:szCs w:val="22"/>
                        </w:rPr>
                        <w:t xml:space="preserve"> 17:00-18:00</w:t>
                      </w:r>
                      <w:r>
                        <w:rPr>
                          <w:sz w:val="22"/>
                          <w:szCs w:val="22"/>
                        </w:rPr>
                        <w:t xml:space="preserve"> – Crime Prevention - Community Catch Up Event - </w:t>
                      </w:r>
                      <w:r w:rsidRPr="00873714">
                        <w:rPr>
                          <w:sz w:val="22"/>
                          <w:szCs w:val="22"/>
                        </w:rPr>
                        <w:t>The Whitworth Park, Darley Dale</w:t>
                      </w:r>
                      <w:r>
                        <w:rPr>
                          <w:sz w:val="22"/>
                          <w:szCs w:val="22"/>
                        </w:rPr>
                        <w:t>.</w:t>
                      </w:r>
                    </w:p>
                    <w:p w14:paraId="340DA7BC" w14:textId="1AF64D92" w:rsidR="00873714" w:rsidRDefault="00873714" w:rsidP="00DA45EC">
                      <w:pPr>
                        <w:spacing w:line="360" w:lineRule="exact"/>
                        <w:rPr>
                          <w:sz w:val="22"/>
                          <w:szCs w:val="22"/>
                        </w:rPr>
                      </w:pPr>
                      <w:r w:rsidRPr="00191C9C">
                        <w:rPr>
                          <w:b/>
                          <w:bCs/>
                          <w:sz w:val="22"/>
                          <w:szCs w:val="22"/>
                        </w:rPr>
                        <w:t>06/11/2026</w:t>
                      </w:r>
                      <w:r w:rsidR="008337BF">
                        <w:rPr>
                          <w:sz w:val="22"/>
                          <w:szCs w:val="22"/>
                        </w:rPr>
                        <w:t xml:space="preserve"> 11:30-12:00</w:t>
                      </w:r>
                      <w:r>
                        <w:rPr>
                          <w:sz w:val="22"/>
                          <w:szCs w:val="22"/>
                        </w:rPr>
                        <w:t xml:space="preserve"> – Community Catch Up - </w:t>
                      </w:r>
                      <w:r w:rsidRPr="00873714">
                        <w:rPr>
                          <w:sz w:val="22"/>
                          <w:szCs w:val="22"/>
                        </w:rPr>
                        <w:t>The Terrace Café, Whitworth Park, Darley Dale</w:t>
                      </w:r>
                    </w:p>
                    <w:p w14:paraId="412D7F3D" w14:textId="24222171" w:rsidR="00873714" w:rsidRDefault="00873714" w:rsidP="00DA45EC">
                      <w:pPr>
                        <w:spacing w:line="360" w:lineRule="exact"/>
                        <w:rPr>
                          <w:sz w:val="22"/>
                          <w:szCs w:val="22"/>
                        </w:rPr>
                      </w:pPr>
                      <w:r w:rsidRPr="00DC0288">
                        <w:rPr>
                          <w:b/>
                          <w:bCs/>
                          <w:sz w:val="22"/>
                          <w:szCs w:val="22"/>
                        </w:rPr>
                        <w:t>08/11/2026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8337BF">
                        <w:rPr>
                          <w:sz w:val="22"/>
                          <w:szCs w:val="22"/>
                        </w:rPr>
                        <w:t xml:space="preserve">11:30-12:00 </w:t>
                      </w:r>
                      <w:r>
                        <w:rPr>
                          <w:sz w:val="22"/>
                          <w:szCs w:val="22"/>
                        </w:rPr>
                        <w:t xml:space="preserve">– Crime Prevention Event - </w:t>
                      </w:r>
                      <w:r w:rsidRPr="00873714">
                        <w:rPr>
                          <w:sz w:val="22"/>
                          <w:szCs w:val="22"/>
                        </w:rPr>
                        <w:t>Tippin Park, Darley Dale</w:t>
                      </w:r>
                    </w:p>
                    <w:p w14:paraId="40812272" w14:textId="7A6B8FE7" w:rsidR="00873714" w:rsidRDefault="00873714" w:rsidP="00DA45EC">
                      <w:pPr>
                        <w:spacing w:line="360" w:lineRule="exact"/>
                        <w:rPr>
                          <w:sz w:val="22"/>
                          <w:szCs w:val="22"/>
                        </w:rPr>
                      </w:pPr>
                      <w:r w:rsidRPr="00DC0288">
                        <w:rPr>
                          <w:b/>
                          <w:bCs/>
                          <w:sz w:val="22"/>
                          <w:szCs w:val="22"/>
                        </w:rPr>
                        <w:t>12/11/2026</w:t>
                      </w:r>
                      <w:r w:rsidR="008337BF">
                        <w:rPr>
                          <w:sz w:val="22"/>
                          <w:szCs w:val="22"/>
                        </w:rPr>
                        <w:t xml:space="preserve"> 11:00-12:00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8337BF">
                        <w:rPr>
                          <w:sz w:val="22"/>
                          <w:szCs w:val="22"/>
                        </w:rPr>
                        <w:t>–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8337BF">
                        <w:rPr>
                          <w:sz w:val="22"/>
                          <w:szCs w:val="22"/>
                        </w:rPr>
                        <w:t xml:space="preserve">Crime Prevention – Community Catch Up Event - </w:t>
                      </w:r>
                      <w:r w:rsidR="008337BF" w:rsidRPr="008337BF">
                        <w:rPr>
                          <w:sz w:val="22"/>
                          <w:szCs w:val="22"/>
                        </w:rPr>
                        <w:t>The Whitworth Park, Darley Dale.</w:t>
                      </w:r>
                    </w:p>
                    <w:p w14:paraId="692404E5" w14:textId="6941B779" w:rsidR="00B94B06" w:rsidRDefault="00B94B06" w:rsidP="00DA45EC">
                      <w:pPr>
                        <w:spacing w:line="360" w:lineRule="exact"/>
                        <w:rPr>
                          <w:sz w:val="22"/>
                          <w:szCs w:val="22"/>
                        </w:rPr>
                      </w:pPr>
                      <w:r w:rsidRPr="00DC0288">
                        <w:rPr>
                          <w:b/>
                          <w:bCs/>
                          <w:sz w:val="22"/>
                          <w:szCs w:val="22"/>
                        </w:rPr>
                        <w:t>16/11/2026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E41CF2">
                        <w:rPr>
                          <w:sz w:val="22"/>
                          <w:szCs w:val="22"/>
                        </w:rPr>
                        <w:t xml:space="preserve">17:00-17:30 – Crime Prevention Event </w:t>
                      </w:r>
                      <w:r w:rsidR="000F28B1">
                        <w:rPr>
                          <w:sz w:val="22"/>
                          <w:szCs w:val="22"/>
                        </w:rPr>
                        <w:t>– Tippin Park, Darley Dale</w:t>
                      </w:r>
                    </w:p>
                    <w:p w14:paraId="40DAFC5A" w14:textId="0D33435B" w:rsidR="000F28B1" w:rsidRDefault="000F28B1" w:rsidP="00DA45EC">
                      <w:pPr>
                        <w:spacing w:line="360" w:lineRule="exact"/>
                        <w:rPr>
                          <w:sz w:val="22"/>
                          <w:szCs w:val="22"/>
                        </w:rPr>
                      </w:pPr>
                      <w:r w:rsidRPr="00DC0288">
                        <w:rPr>
                          <w:b/>
                          <w:bCs/>
                          <w:sz w:val="22"/>
                          <w:szCs w:val="22"/>
                        </w:rPr>
                        <w:t>18/</w:t>
                      </w:r>
                      <w:r w:rsidR="00032F64" w:rsidRPr="00DC0288">
                        <w:rPr>
                          <w:b/>
                          <w:bCs/>
                          <w:sz w:val="22"/>
                          <w:szCs w:val="22"/>
                        </w:rPr>
                        <w:t>11/2026</w:t>
                      </w:r>
                      <w:r w:rsidR="00032F64">
                        <w:rPr>
                          <w:sz w:val="22"/>
                          <w:szCs w:val="22"/>
                        </w:rPr>
                        <w:t xml:space="preserve"> 17:00-18:00 </w:t>
                      </w:r>
                      <w:r w:rsidR="003C74B3">
                        <w:rPr>
                          <w:sz w:val="22"/>
                          <w:szCs w:val="22"/>
                        </w:rPr>
                        <w:t>–</w:t>
                      </w:r>
                      <w:r w:rsidR="005B507C">
                        <w:rPr>
                          <w:sz w:val="22"/>
                          <w:szCs w:val="22"/>
                        </w:rPr>
                        <w:t>Community Catch Up Event -</w:t>
                      </w:r>
                      <w:r w:rsidR="003C74B3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3C74B3" w:rsidRPr="003C74B3">
                        <w:rPr>
                          <w:sz w:val="22"/>
                          <w:szCs w:val="22"/>
                        </w:rPr>
                        <w:t>The Whitworth Park, Darley Dale.</w:t>
                      </w:r>
                    </w:p>
                    <w:p w14:paraId="3D7BB5DD" w14:textId="5E3833E0" w:rsidR="00486EEB" w:rsidRDefault="00486EEB" w:rsidP="00DA45EC">
                      <w:pPr>
                        <w:spacing w:line="360" w:lineRule="exact"/>
                        <w:rPr>
                          <w:sz w:val="22"/>
                          <w:szCs w:val="22"/>
                        </w:rPr>
                      </w:pPr>
                      <w:r w:rsidRPr="00DC0288">
                        <w:rPr>
                          <w:b/>
                          <w:bCs/>
                          <w:sz w:val="22"/>
                          <w:szCs w:val="22"/>
                        </w:rPr>
                        <w:t>24/11/2026</w:t>
                      </w:r>
                      <w:r>
                        <w:rPr>
                          <w:sz w:val="22"/>
                          <w:szCs w:val="22"/>
                        </w:rPr>
                        <w:t xml:space="preserve"> 11:30-12</w:t>
                      </w:r>
                      <w:r w:rsidR="00567A55">
                        <w:rPr>
                          <w:sz w:val="22"/>
                          <w:szCs w:val="22"/>
                        </w:rPr>
                        <w:t xml:space="preserve">:00 – Community Catch </w:t>
                      </w:r>
                      <w:r w:rsidR="00FB52C8">
                        <w:rPr>
                          <w:sz w:val="22"/>
                          <w:szCs w:val="22"/>
                        </w:rPr>
                        <w:t>Up Event</w:t>
                      </w:r>
                      <w:r w:rsidR="00567A55">
                        <w:rPr>
                          <w:sz w:val="22"/>
                          <w:szCs w:val="22"/>
                        </w:rPr>
                        <w:t xml:space="preserve"> - </w:t>
                      </w:r>
                      <w:r w:rsidR="003944DF" w:rsidRPr="003944DF">
                        <w:rPr>
                          <w:sz w:val="22"/>
                          <w:szCs w:val="22"/>
                        </w:rPr>
                        <w:t>The Terrace Café, Whitworth Park, Darley Dale</w:t>
                      </w:r>
                    </w:p>
                    <w:p w14:paraId="07DD0AA7" w14:textId="1996B59F" w:rsidR="00873714" w:rsidRPr="00873714" w:rsidRDefault="003944DF" w:rsidP="00DA45EC">
                      <w:pPr>
                        <w:spacing w:line="360" w:lineRule="exact"/>
                        <w:rPr>
                          <w:sz w:val="22"/>
                          <w:szCs w:val="22"/>
                        </w:rPr>
                      </w:pPr>
                      <w:r w:rsidRPr="00DC0288">
                        <w:rPr>
                          <w:b/>
                          <w:bCs/>
                          <w:sz w:val="22"/>
                          <w:szCs w:val="22"/>
                        </w:rPr>
                        <w:t>27/11/2026</w:t>
                      </w:r>
                      <w:r>
                        <w:rPr>
                          <w:sz w:val="22"/>
                          <w:szCs w:val="22"/>
                        </w:rPr>
                        <w:t xml:space="preserve"> 14:30-15:00 </w:t>
                      </w:r>
                      <w:r w:rsidR="0033646E">
                        <w:rPr>
                          <w:sz w:val="22"/>
                          <w:szCs w:val="22"/>
                        </w:rPr>
                        <w:t>–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33646E">
                        <w:rPr>
                          <w:sz w:val="22"/>
                          <w:szCs w:val="22"/>
                        </w:rPr>
                        <w:t>Community Catc</w:t>
                      </w:r>
                      <w:r w:rsidR="003B5CC9">
                        <w:rPr>
                          <w:sz w:val="22"/>
                          <w:szCs w:val="22"/>
                        </w:rPr>
                        <w:t xml:space="preserve">h Up Event - </w:t>
                      </w:r>
                      <w:r w:rsidR="00FB52C8" w:rsidRPr="00FB52C8">
                        <w:rPr>
                          <w:sz w:val="22"/>
                          <w:szCs w:val="22"/>
                        </w:rPr>
                        <w:t>Main Street, Winster</w:t>
                      </w:r>
                    </w:p>
                    <w:p w14:paraId="4FD20351" w14:textId="0516ED4B" w:rsidR="004249A7" w:rsidRPr="00B636EE" w:rsidRDefault="00B636EE" w:rsidP="006C2F68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  <w:t xml:space="preserve">Please remember these Engagements are subject to change depending on operational needs.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B12160F" wp14:editId="307D94F5">
                <wp:simplePos x="0" y="0"/>
                <wp:positionH relativeFrom="margin">
                  <wp:align>right</wp:align>
                </wp:positionH>
                <wp:positionV relativeFrom="paragraph">
                  <wp:posOffset>74295</wp:posOffset>
                </wp:positionV>
                <wp:extent cx="2667000" cy="6134100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61341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277395" id="Rectangle 9" o:spid="_x0000_s1026" style="position:absolute;margin-left:158.8pt;margin-top:5.85pt;width:210pt;height:483pt;z-index:-2516510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" fillcolor="#deeaf6 [664]" stroked="f" strokeweight="1pt">
                <w10:wrap anchorx="margin"/>
              </v:rect>
            </w:pict>
          </mc:Fallback>
        </mc:AlternateContent>
      </w:r>
    </w:p>
    <w:p w14:paraId="09CC650A" w14:textId="2AA2FD66" w:rsidR="00852E5A" w:rsidRPr="00852E5A" w:rsidRDefault="00852E5A" w:rsidP="00852E5A"/>
    <w:p w14:paraId="7FE8C00B" w14:textId="1F000B26" w:rsidR="00852E5A" w:rsidRPr="00852E5A" w:rsidRDefault="00852E5A" w:rsidP="00852E5A"/>
    <w:p w14:paraId="20D14112" w14:textId="4C80C530" w:rsidR="00852E5A" w:rsidRPr="00852E5A" w:rsidRDefault="00852E5A" w:rsidP="00852E5A"/>
    <w:p w14:paraId="7E39E6C3" w14:textId="36BB2325" w:rsidR="00852E5A" w:rsidRPr="00852E5A" w:rsidRDefault="00852E5A" w:rsidP="00852E5A"/>
    <w:p w14:paraId="304A37C0" w14:textId="30F96B43" w:rsidR="00852E5A" w:rsidRPr="00852E5A" w:rsidRDefault="00852E5A" w:rsidP="00852E5A"/>
    <w:p w14:paraId="61D9A5C3" w14:textId="77777777" w:rsidR="00852E5A" w:rsidRPr="00852E5A" w:rsidRDefault="00852E5A" w:rsidP="00852E5A"/>
    <w:p w14:paraId="593BB470" w14:textId="77777777" w:rsidR="00852E5A" w:rsidRPr="00852E5A" w:rsidRDefault="00852E5A" w:rsidP="00852E5A"/>
    <w:p w14:paraId="4C02ABB6" w14:textId="77777777" w:rsidR="00852E5A" w:rsidRPr="00852E5A" w:rsidRDefault="00852E5A" w:rsidP="00852E5A"/>
    <w:p w14:paraId="2BBE2BC2" w14:textId="77777777" w:rsidR="00852E5A" w:rsidRPr="00852E5A" w:rsidRDefault="00852E5A" w:rsidP="00852E5A"/>
    <w:p w14:paraId="05537523" w14:textId="77777777" w:rsidR="00852E5A" w:rsidRPr="00852E5A" w:rsidRDefault="00852E5A" w:rsidP="00852E5A"/>
    <w:p w14:paraId="308CBA90" w14:textId="77777777" w:rsidR="00852E5A" w:rsidRPr="00852E5A" w:rsidRDefault="00852E5A" w:rsidP="00852E5A"/>
    <w:p w14:paraId="591553BD" w14:textId="73E2DE08" w:rsidR="00852E5A" w:rsidRPr="00852E5A" w:rsidRDefault="00852E5A" w:rsidP="00852E5A"/>
    <w:p w14:paraId="373132AB" w14:textId="77777777" w:rsidR="00852E5A" w:rsidRPr="00852E5A" w:rsidRDefault="00852E5A" w:rsidP="00852E5A"/>
    <w:p w14:paraId="20140F6D" w14:textId="77777777" w:rsidR="00852E5A" w:rsidRPr="00852E5A" w:rsidRDefault="00852E5A" w:rsidP="00852E5A"/>
    <w:p w14:paraId="75E11E42" w14:textId="77777777" w:rsidR="00852E5A" w:rsidRPr="00852E5A" w:rsidRDefault="00852E5A" w:rsidP="00852E5A"/>
    <w:p w14:paraId="79F2662A" w14:textId="5B1FD5F3" w:rsidR="00852E5A" w:rsidRPr="00852E5A" w:rsidRDefault="00852E5A" w:rsidP="00852E5A"/>
    <w:p w14:paraId="1A5652E6" w14:textId="77777777" w:rsidR="00852E5A" w:rsidRPr="00852E5A" w:rsidRDefault="00852E5A" w:rsidP="00852E5A"/>
    <w:p w14:paraId="14080CE1" w14:textId="77777777" w:rsidR="00852E5A" w:rsidRPr="00852E5A" w:rsidRDefault="00852E5A" w:rsidP="00852E5A"/>
    <w:p w14:paraId="00B8FB5C" w14:textId="77777777" w:rsidR="00852E5A" w:rsidRPr="00852E5A" w:rsidRDefault="00852E5A" w:rsidP="00852E5A"/>
    <w:p w14:paraId="49B6E8BF" w14:textId="10AA2736" w:rsidR="00852E5A" w:rsidRPr="00852E5A" w:rsidRDefault="00852E5A" w:rsidP="00852E5A"/>
    <w:p w14:paraId="215FD27F" w14:textId="77777777" w:rsidR="00852E5A" w:rsidRPr="00852E5A" w:rsidRDefault="00852E5A" w:rsidP="00852E5A"/>
    <w:p w14:paraId="4EF1E455" w14:textId="77777777" w:rsidR="00852E5A" w:rsidRPr="00852E5A" w:rsidRDefault="00852E5A" w:rsidP="00852E5A"/>
    <w:p w14:paraId="6CA76A22" w14:textId="41218905" w:rsidR="00852E5A" w:rsidRPr="00852E5A" w:rsidRDefault="00852E5A" w:rsidP="00852E5A"/>
    <w:p w14:paraId="1EF34B98" w14:textId="77777777" w:rsidR="00852E5A" w:rsidRPr="00852E5A" w:rsidRDefault="00852E5A" w:rsidP="00852E5A"/>
    <w:p w14:paraId="1DC4D9BB" w14:textId="12FE4233" w:rsidR="00852E5A" w:rsidRPr="00852E5A" w:rsidRDefault="00852E5A" w:rsidP="00852E5A"/>
    <w:p w14:paraId="2342F43A" w14:textId="43997082" w:rsidR="00852E5A" w:rsidRPr="00852E5A" w:rsidRDefault="00852E5A" w:rsidP="00852E5A"/>
    <w:p w14:paraId="4B155645" w14:textId="618EBB0F" w:rsidR="00852E5A" w:rsidRPr="00852E5A" w:rsidRDefault="00852E5A" w:rsidP="00852E5A"/>
    <w:p w14:paraId="412015C8" w14:textId="3BAB061E" w:rsidR="00852E5A" w:rsidRPr="00852E5A" w:rsidRDefault="00545462" w:rsidP="00852E5A">
      <w:r>
        <w:rPr>
          <w:noProof/>
        </w:rPr>
        <w:drawing>
          <wp:anchor distT="0" distB="0" distL="114300" distR="114300" simplePos="0" relativeHeight="251675648" behindDoc="0" locked="0" layoutInCell="1" allowOverlap="1" wp14:anchorId="6D6C0BA1" wp14:editId="4766A8AC">
            <wp:simplePos x="0" y="0"/>
            <wp:positionH relativeFrom="margin">
              <wp:posOffset>1235075</wp:posOffset>
            </wp:positionH>
            <wp:positionV relativeFrom="paragraph">
              <wp:posOffset>8890</wp:posOffset>
            </wp:positionV>
            <wp:extent cx="1028700" cy="1028700"/>
            <wp:effectExtent l="0" t="0" r="0" b="0"/>
            <wp:wrapSquare wrapText="bothSides"/>
            <wp:docPr id="53814337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6BD6B8" w14:textId="0539ED15" w:rsidR="00852E5A" w:rsidRPr="00852E5A" w:rsidRDefault="00852E5A" w:rsidP="00852E5A"/>
    <w:p w14:paraId="7A0824E5" w14:textId="77777777" w:rsidR="00852E5A" w:rsidRPr="00852E5A" w:rsidRDefault="00852E5A" w:rsidP="00852E5A"/>
    <w:p w14:paraId="2D42885C" w14:textId="74C96C8A" w:rsidR="00852E5A" w:rsidRPr="00852E5A" w:rsidRDefault="00852E5A" w:rsidP="00852E5A"/>
    <w:p w14:paraId="02DAF1B8" w14:textId="77777777" w:rsidR="00852E5A" w:rsidRPr="00852E5A" w:rsidRDefault="00852E5A" w:rsidP="00852E5A"/>
    <w:p w14:paraId="266B2603" w14:textId="3F9F5D75" w:rsidR="00852E5A" w:rsidRDefault="00852E5A" w:rsidP="00852E5A">
      <w:pPr>
        <w:tabs>
          <w:tab w:val="left" w:pos="7575"/>
        </w:tabs>
      </w:pPr>
      <w:r>
        <w:tab/>
      </w:r>
    </w:p>
    <w:p w14:paraId="5FD11D68" w14:textId="77777777" w:rsidR="00852E5A" w:rsidRDefault="00852E5A">
      <w:r>
        <w:br w:type="page"/>
      </w:r>
    </w:p>
    <w:p w14:paraId="5017E454" w14:textId="1B20791B" w:rsidR="00852E5A" w:rsidRPr="00852E5A" w:rsidRDefault="000642DF" w:rsidP="00852E5A">
      <w:pPr>
        <w:tabs>
          <w:tab w:val="left" w:pos="7575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1855" behindDoc="1" locked="0" layoutInCell="1" allowOverlap="1" wp14:anchorId="47D2C166" wp14:editId="5FBE2F6D">
                <wp:simplePos x="0" y="0"/>
                <wp:positionH relativeFrom="margin">
                  <wp:align>right</wp:align>
                </wp:positionH>
                <wp:positionV relativeFrom="paragraph">
                  <wp:posOffset>1225550</wp:posOffset>
                </wp:positionV>
                <wp:extent cx="6667500" cy="7143750"/>
                <wp:effectExtent l="0" t="0" r="19050" b="19050"/>
                <wp:wrapNone/>
                <wp:docPr id="31534550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0" cy="7143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103430" w14:textId="1A6B95E6" w:rsidR="000642DF" w:rsidRPr="00EB6E5F" w:rsidRDefault="0018612D" w:rsidP="00F6729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EB6E5F">
                              <w:rPr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Bo</w:t>
                            </w:r>
                            <w:r w:rsidR="00F67296" w:rsidRPr="00EB6E5F">
                              <w:rPr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nfire Night</w:t>
                            </w:r>
                          </w:p>
                          <w:p w14:paraId="7D7DCDF1" w14:textId="1A9DCB21" w:rsidR="009E0251" w:rsidRDefault="00F67296" w:rsidP="000642DF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As I am sure you are aware, Bonfire night is quickly approaching</w:t>
                            </w:r>
                            <w:r w:rsidR="002F610F">
                              <w:rPr>
                                <w:color w:val="000000" w:themeColor="text1"/>
                              </w:rPr>
                              <w:t xml:space="preserve">. There will be a lot of public and private fireworks displace taking place </w:t>
                            </w:r>
                            <w:r w:rsidR="00EB6E5F">
                              <w:rPr>
                                <w:color w:val="000000" w:themeColor="text1"/>
                              </w:rPr>
                              <w:t xml:space="preserve">which I am sure </w:t>
                            </w:r>
                            <w:r w:rsidR="009E0251">
                              <w:rPr>
                                <w:color w:val="000000" w:themeColor="text1"/>
                              </w:rPr>
                              <w:t>you’re</w:t>
                            </w:r>
                            <w:r w:rsidR="00EB6E5F">
                              <w:rPr>
                                <w:color w:val="000000" w:themeColor="text1"/>
                              </w:rPr>
                              <w:t xml:space="preserve"> looking forwards </w:t>
                            </w:r>
                            <w:r w:rsidR="00AE35D6">
                              <w:rPr>
                                <w:color w:val="000000" w:themeColor="text1"/>
                              </w:rPr>
                              <w:t>too;</w:t>
                            </w:r>
                            <w:r w:rsidR="00EB6E5F">
                              <w:rPr>
                                <w:color w:val="000000" w:themeColor="text1"/>
                              </w:rPr>
                              <w:t xml:space="preserve"> however, it is very important to remember how to stay safe </w:t>
                            </w:r>
                            <w:r w:rsidR="00B50BCA">
                              <w:rPr>
                                <w:color w:val="000000" w:themeColor="text1"/>
                              </w:rPr>
                              <w:t xml:space="preserve">and you know how to keep any children in attendance </w:t>
                            </w:r>
                            <w:r w:rsidR="00F35F2E">
                              <w:rPr>
                                <w:color w:val="000000" w:themeColor="text1"/>
                              </w:rPr>
                              <w:t xml:space="preserve">safe. </w:t>
                            </w:r>
                          </w:p>
                          <w:p w14:paraId="15EA217D" w14:textId="77777777" w:rsidR="00B76F18" w:rsidRDefault="00B76F18" w:rsidP="000642D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2F0180B4" w14:textId="79E91224" w:rsidR="00DA370E" w:rsidRDefault="001506E1" w:rsidP="000642DF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Traditionally, there will be a bonfire set up during these events. </w:t>
                            </w:r>
                            <w:r w:rsidR="00AA0D9D">
                              <w:rPr>
                                <w:color w:val="000000" w:themeColor="text1"/>
                              </w:rPr>
                              <w:t xml:space="preserve">If you intend to set up your own, </w:t>
                            </w:r>
                            <w:r w:rsidR="00AA0718">
                              <w:rPr>
                                <w:color w:val="000000" w:themeColor="text1"/>
                              </w:rPr>
                              <w:t>make sure it is set up at least 18 met</w:t>
                            </w:r>
                            <w:r w:rsidR="002C11EF">
                              <w:rPr>
                                <w:color w:val="000000" w:themeColor="text1"/>
                              </w:rPr>
                              <w:t>res (60ft) away from any h</w:t>
                            </w:r>
                            <w:r w:rsidR="00630A82">
                              <w:rPr>
                                <w:color w:val="000000" w:themeColor="text1"/>
                              </w:rPr>
                              <w:t xml:space="preserve">ouses, trees, hedges, fences or sheds. Even in wet conditions, plant life and structures can still catch </w:t>
                            </w:r>
                            <w:r w:rsidR="00C849D7">
                              <w:rPr>
                                <w:color w:val="000000" w:themeColor="text1"/>
                              </w:rPr>
                              <w:t xml:space="preserve">fire. </w:t>
                            </w:r>
                            <w:r w:rsidR="00016A3C">
                              <w:rPr>
                                <w:color w:val="000000" w:themeColor="text1"/>
                              </w:rPr>
                              <w:t xml:space="preserve">When starting the fire, it is important to only use </w:t>
                            </w:r>
                            <w:r w:rsidR="00C5669C">
                              <w:rPr>
                                <w:color w:val="000000" w:themeColor="text1"/>
                              </w:rPr>
                              <w:t xml:space="preserve">domestic firelighters. Do not use petrol, paraffin or other flammable liquids. </w:t>
                            </w:r>
                            <w:r w:rsidR="00084FEB">
                              <w:rPr>
                                <w:color w:val="000000" w:themeColor="text1"/>
                              </w:rPr>
                              <w:t>These substances are a lot more unpredictable and can cause a much more dangerous flame</w:t>
                            </w:r>
                            <w:r w:rsidR="00BB34E2">
                              <w:rPr>
                                <w:color w:val="000000" w:themeColor="text1"/>
                              </w:rPr>
                              <w:t>. It may take a little longer to start your fire, however</w:t>
                            </w:r>
                            <w:r w:rsidR="00E933CF">
                              <w:rPr>
                                <w:color w:val="000000" w:themeColor="text1"/>
                              </w:rPr>
                              <w:t xml:space="preserve">, it’ll </w:t>
                            </w:r>
                            <w:r w:rsidR="00B50A1D">
                              <w:rPr>
                                <w:color w:val="000000" w:themeColor="text1"/>
                              </w:rPr>
                              <w:t xml:space="preserve">be much more controllable. Once the flame has started, </w:t>
                            </w:r>
                            <w:r w:rsidR="00105655">
                              <w:rPr>
                                <w:color w:val="000000" w:themeColor="text1"/>
                              </w:rPr>
                              <w:t>ensure you</w:t>
                            </w:r>
                            <w:r w:rsidR="000E01E3">
                              <w:rPr>
                                <w:color w:val="000000" w:themeColor="text1"/>
                              </w:rPr>
                              <w:t>rself and people around you do not stand too close to it. Sparks coming from the fire can set fire to clothes quickly</w:t>
                            </w:r>
                            <w:r w:rsidR="00DD4B99">
                              <w:rPr>
                                <w:color w:val="000000" w:themeColor="text1"/>
                              </w:rPr>
                              <w:t xml:space="preserve">. </w:t>
                            </w:r>
                            <w:r w:rsidR="0099161C">
                              <w:rPr>
                                <w:color w:val="000000" w:themeColor="text1"/>
                              </w:rPr>
                              <w:t xml:space="preserve">If that does happen, remember to </w:t>
                            </w:r>
                            <w:r w:rsidR="0099161C" w:rsidRPr="00655BD9">
                              <w:rPr>
                                <w:b/>
                                <w:bCs/>
                                <w:color w:val="000000" w:themeColor="text1"/>
                              </w:rPr>
                              <w:t>Stop, Drop and Roll</w:t>
                            </w:r>
                            <w:r w:rsidR="00DA370E">
                              <w:rPr>
                                <w:color w:val="000000" w:themeColor="text1"/>
                              </w:rPr>
                              <w:t>:</w:t>
                            </w:r>
                          </w:p>
                          <w:p w14:paraId="188E916C" w14:textId="77777777" w:rsidR="00DA370E" w:rsidRDefault="0099161C" w:rsidP="00DA37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DA370E">
                              <w:rPr>
                                <w:b/>
                                <w:bCs/>
                                <w:color w:val="000000" w:themeColor="text1"/>
                              </w:rPr>
                              <w:t>Stop</w:t>
                            </w:r>
                            <w:r w:rsidRPr="00DA370E">
                              <w:rPr>
                                <w:color w:val="000000" w:themeColor="text1"/>
                              </w:rPr>
                              <w:t xml:space="preserve"> – stop moving. Don’t run around as that will fuel the flame and make it bigger. </w:t>
                            </w:r>
                          </w:p>
                          <w:p w14:paraId="7811F50F" w14:textId="77777777" w:rsidR="00DA370E" w:rsidRDefault="0099161C" w:rsidP="00DA37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DA370E">
                              <w:rPr>
                                <w:b/>
                                <w:bCs/>
                                <w:color w:val="000000" w:themeColor="text1"/>
                              </w:rPr>
                              <w:t>Drop</w:t>
                            </w:r>
                            <w:r w:rsidRPr="00DA370E">
                              <w:rPr>
                                <w:color w:val="000000" w:themeColor="text1"/>
                              </w:rPr>
                              <w:t xml:space="preserve"> – drop to the </w:t>
                            </w:r>
                            <w:r w:rsidR="00AD3666" w:rsidRPr="00DA370E">
                              <w:rPr>
                                <w:color w:val="000000" w:themeColor="text1"/>
                              </w:rPr>
                              <w:t xml:space="preserve">ground and lie down straight. </w:t>
                            </w:r>
                          </w:p>
                          <w:p w14:paraId="65C25B3E" w14:textId="222713AD" w:rsidR="00DA370E" w:rsidRDefault="00AD3666" w:rsidP="00DA37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DA370E">
                              <w:rPr>
                                <w:b/>
                                <w:bCs/>
                                <w:color w:val="000000" w:themeColor="text1"/>
                              </w:rPr>
                              <w:t>Roll</w:t>
                            </w:r>
                            <w:r w:rsidRPr="00DA370E">
                              <w:rPr>
                                <w:color w:val="000000" w:themeColor="text1"/>
                              </w:rPr>
                              <w:t xml:space="preserve"> – perform a sausage roll on the ground until the flames </w:t>
                            </w:r>
                            <w:r w:rsidR="00655BD9" w:rsidRPr="00DA370E">
                              <w:rPr>
                                <w:color w:val="000000" w:themeColor="text1"/>
                              </w:rPr>
                              <w:t xml:space="preserve">have been put out. </w:t>
                            </w:r>
                          </w:p>
                          <w:p w14:paraId="0EFFFA01" w14:textId="6B885470" w:rsidR="00183424" w:rsidRDefault="00183424" w:rsidP="00183424">
                            <w:pPr>
                              <w:rPr>
                                <w:color w:val="000000" w:themeColor="text1"/>
                              </w:rPr>
                            </w:pPr>
                            <w:r w:rsidRPr="00183424">
                              <w:rPr>
                                <w:color w:val="000000" w:themeColor="text1"/>
                              </w:rPr>
                              <w:t>In addition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, </w:t>
                            </w:r>
                            <w:r w:rsidR="00F20CB8">
                              <w:rPr>
                                <w:color w:val="000000" w:themeColor="text1"/>
                              </w:rPr>
                              <w:t xml:space="preserve">ensure any children in attendance </w:t>
                            </w:r>
                            <w:r w:rsidR="00186D45">
                              <w:rPr>
                                <w:color w:val="000000" w:themeColor="text1"/>
                              </w:rPr>
                              <w:t>are kept a safe distance away from the flames</w:t>
                            </w:r>
                            <w:r w:rsidR="00F04D67">
                              <w:rPr>
                                <w:color w:val="000000" w:themeColor="text1"/>
                              </w:rPr>
                              <w:t xml:space="preserve">. As I’m sure you are, these events are very exciting for children, however, it is important that </w:t>
                            </w:r>
                            <w:r w:rsidR="0083659A">
                              <w:rPr>
                                <w:color w:val="000000" w:themeColor="text1"/>
                              </w:rPr>
                              <w:t xml:space="preserve">they remember to stay </w:t>
                            </w:r>
                            <w:r w:rsidR="000146B7">
                              <w:rPr>
                                <w:color w:val="000000" w:themeColor="text1"/>
                              </w:rPr>
                              <w:t>safe,</w:t>
                            </w:r>
                            <w:r w:rsidR="0083659A">
                              <w:rPr>
                                <w:color w:val="000000" w:themeColor="text1"/>
                              </w:rPr>
                              <w:t xml:space="preserve"> and you make sure they do. </w:t>
                            </w:r>
                            <w:r w:rsidR="000146B7">
                              <w:rPr>
                                <w:color w:val="000000" w:themeColor="text1"/>
                              </w:rPr>
                              <w:t xml:space="preserve">Over 550 children under the age of 16 are taken to A&amp;E </w:t>
                            </w:r>
                            <w:r w:rsidR="00170E5B">
                              <w:rPr>
                                <w:color w:val="000000" w:themeColor="text1"/>
                              </w:rPr>
                              <w:t>in the four weeks surrounding bonfire night</w:t>
                            </w:r>
                            <w:r w:rsidR="00D76D5E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  <w:p w14:paraId="1EDBAE4E" w14:textId="77777777" w:rsidR="00D76D5E" w:rsidRDefault="00D76D5E" w:rsidP="0018342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2428EF7A" w14:textId="7A4153DF" w:rsidR="00BF3EB0" w:rsidRDefault="00507B1E" w:rsidP="0018342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Fireworks can be very dangerous </w:t>
                            </w:r>
                            <w:r w:rsidR="00A43F78">
                              <w:rPr>
                                <w:color w:val="000000" w:themeColor="text1"/>
                              </w:rPr>
                              <w:t xml:space="preserve">if not handled with care. It is important to </w:t>
                            </w:r>
                            <w:r w:rsidR="00FF5E50">
                              <w:rPr>
                                <w:color w:val="000000" w:themeColor="text1"/>
                              </w:rPr>
                              <w:t xml:space="preserve">purchase your fireworks from a licensed retailer to ensure you are not </w:t>
                            </w:r>
                            <w:r w:rsidR="00126E2F">
                              <w:rPr>
                                <w:color w:val="000000" w:themeColor="text1"/>
                              </w:rPr>
                              <w:t xml:space="preserve">receiving </w:t>
                            </w:r>
                            <w:r w:rsidR="006E6F5A">
                              <w:rPr>
                                <w:color w:val="000000" w:themeColor="text1"/>
                              </w:rPr>
                              <w:t xml:space="preserve">dangerous, unstable </w:t>
                            </w:r>
                            <w:r w:rsidR="00110525">
                              <w:rPr>
                                <w:color w:val="000000" w:themeColor="text1"/>
                              </w:rPr>
                              <w:t>fireworks</w:t>
                            </w:r>
                            <w:r w:rsidR="006F3CE8">
                              <w:rPr>
                                <w:color w:val="000000" w:themeColor="text1"/>
                              </w:rPr>
                              <w:t xml:space="preserve"> as well as illegal </w:t>
                            </w:r>
                            <w:r w:rsidR="006143E9">
                              <w:rPr>
                                <w:color w:val="000000" w:themeColor="text1"/>
                              </w:rPr>
                              <w:t>fireworks</w:t>
                            </w:r>
                            <w:r w:rsidR="00110525">
                              <w:rPr>
                                <w:color w:val="000000" w:themeColor="text1"/>
                              </w:rPr>
                              <w:t xml:space="preserve">. Make sure the fireworks have the CE mark. </w:t>
                            </w:r>
                            <w:r w:rsidR="00C14250">
                              <w:rPr>
                                <w:color w:val="000000" w:themeColor="text1"/>
                              </w:rPr>
                              <w:t xml:space="preserve">Fireworks should not be stored in pockets. </w:t>
                            </w:r>
                            <w:r w:rsidR="004E56EB">
                              <w:rPr>
                                <w:color w:val="000000" w:themeColor="text1"/>
                              </w:rPr>
                              <w:t>Keep them in a closed box and take them out one at a time when setting them up</w:t>
                            </w:r>
                            <w:r w:rsidR="00757AEB">
                              <w:rPr>
                                <w:color w:val="000000" w:themeColor="text1"/>
                              </w:rPr>
                              <w:t xml:space="preserve">. </w:t>
                            </w:r>
                            <w:r w:rsidR="00C14250">
                              <w:rPr>
                                <w:color w:val="000000" w:themeColor="text1"/>
                              </w:rPr>
                              <w:t>Once lit</w:t>
                            </w:r>
                            <w:r w:rsidR="00C34DEA">
                              <w:rPr>
                                <w:color w:val="000000" w:themeColor="text1"/>
                              </w:rPr>
                              <w:t xml:space="preserve">, do not return to the firework unless the instructions indicate otherwise. </w:t>
                            </w:r>
                            <w:r w:rsidR="00B67C4F">
                              <w:rPr>
                                <w:color w:val="000000" w:themeColor="text1"/>
                              </w:rPr>
                              <w:t xml:space="preserve">Do not throw fireworks or point them at other people. </w:t>
                            </w:r>
                            <w:r w:rsidR="007A0962">
                              <w:rPr>
                                <w:color w:val="000000" w:themeColor="text1"/>
                              </w:rPr>
                              <w:t xml:space="preserve">Do not throw spent fireworks into bonfires. </w:t>
                            </w:r>
                            <w:r w:rsidR="004A2D78">
                              <w:rPr>
                                <w:color w:val="000000" w:themeColor="text1"/>
                              </w:rPr>
                              <w:t xml:space="preserve">Be considerate by letting your neighbours know before hand that you plan on setting off fireworks </w:t>
                            </w:r>
                            <w:r w:rsidR="00713C21">
                              <w:rPr>
                                <w:color w:val="000000" w:themeColor="text1"/>
                              </w:rPr>
                              <w:t>and ensure you are not setting them off too late in the night.</w:t>
                            </w:r>
                            <w:r w:rsidR="00D43CD7">
                              <w:rPr>
                                <w:color w:val="000000" w:themeColor="text1"/>
                              </w:rPr>
                              <w:t xml:space="preserve"> It is an offence to set fireworks off between 11</w:t>
                            </w:r>
                            <w:r w:rsidR="00BF3EB0">
                              <w:rPr>
                                <w:color w:val="000000" w:themeColor="text1"/>
                              </w:rPr>
                              <w:t xml:space="preserve">pm and 7am. On bonfire night this time is extended to midnight until </w:t>
                            </w:r>
                            <w:r w:rsidR="00E31F06">
                              <w:rPr>
                                <w:color w:val="000000" w:themeColor="text1"/>
                              </w:rPr>
                              <w:t xml:space="preserve">7am. Be cautious of animals and </w:t>
                            </w:r>
                            <w:r w:rsidR="00DF004E">
                              <w:rPr>
                                <w:color w:val="000000" w:themeColor="text1"/>
                              </w:rPr>
                              <w:t>wildlife</w:t>
                            </w:r>
                            <w:r w:rsidR="00E31F06">
                              <w:rPr>
                                <w:color w:val="000000" w:themeColor="text1"/>
                              </w:rPr>
                              <w:t xml:space="preserve">. </w:t>
                            </w:r>
                            <w:r w:rsidR="00DF004E">
                              <w:rPr>
                                <w:color w:val="000000" w:themeColor="text1"/>
                              </w:rPr>
                              <w:t>Fire and loud noises can cause a large amount of stress for domestic pets and wild animals</w:t>
                            </w:r>
                            <w:r w:rsidR="00E37A68">
                              <w:rPr>
                                <w:color w:val="000000" w:themeColor="text1"/>
                              </w:rPr>
                              <w:t xml:space="preserve">. If you are hosting a bonfire event in a </w:t>
                            </w:r>
                            <w:r w:rsidR="007B5788">
                              <w:rPr>
                                <w:color w:val="000000" w:themeColor="text1"/>
                              </w:rPr>
                              <w:t>rural</w:t>
                            </w:r>
                            <w:r w:rsidR="00E37A68">
                              <w:rPr>
                                <w:color w:val="000000" w:themeColor="text1"/>
                              </w:rPr>
                              <w:t xml:space="preserve"> area</w:t>
                            </w:r>
                            <w:r w:rsidR="007B5788">
                              <w:rPr>
                                <w:color w:val="000000" w:themeColor="text1"/>
                              </w:rPr>
                              <w:t>, ensure you are not causing any damage to surrounding plants and wildlife.</w:t>
                            </w:r>
                          </w:p>
                          <w:p w14:paraId="00B338C5" w14:textId="77777777" w:rsidR="007B5788" w:rsidRDefault="007B5788" w:rsidP="0018342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2A247E7" w14:textId="76F245A5" w:rsidR="007B5788" w:rsidRPr="00183424" w:rsidRDefault="007B5788" w:rsidP="0018342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Spark</w:t>
                            </w:r>
                            <w:r w:rsidR="00F87AC3">
                              <w:rPr>
                                <w:color w:val="000000" w:themeColor="text1"/>
                              </w:rPr>
                              <w:t xml:space="preserve">lers can be very fun to play </w:t>
                            </w:r>
                            <w:r w:rsidR="00D375B9">
                              <w:rPr>
                                <w:color w:val="000000" w:themeColor="text1"/>
                              </w:rPr>
                              <w:t>with;</w:t>
                            </w:r>
                            <w:r w:rsidR="00F87AC3">
                              <w:rPr>
                                <w:color w:val="000000" w:themeColor="text1"/>
                              </w:rPr>
                              <w:t xml:space="preserve"> however, you need to ensure to stay safe when handling them. They burn at </w:t>
                            </w:r>
                            <w:r w:rsidR="00D375B9">
                              <w:rPr>
                                <w:color w:val="000000" w:themeColor="text1"/>
                              </w:rPr>
                              <w:t xml:space="preserve">2000 degrees. Glass melts at 1400 degrees. </w:t>
                            </w:r>
                            <w:r w:rsidR="00EC049A">
                              <w:rPr>
                                <w:color w:val="000000" w:themeColor="text1"/>
                              </w:rPr>
                              <w:t xml:space="preserve">If you children are handling sparklers, make sure you are </w:t>
                            </w:r>
                            <w:r w:rsidR="00D361B2">
                              <w:rPr>
                                <w:color w:val="000000" w:themeColor="text1"/>
                              </w:rPr>
                              <w:t>always supervising them</w:t>
                            </w:r>
                            <w:r w:rsidR="00EC049A">
                              <w:rPr>
                                <w:color w:val="000000" w:themeColor="text1"/>
                              </w:rPr>
                              <w:t xml:space="preserve"> and make sure they are wearing gloves to protect th</w:t>
                            </w:r>
                            <w:r w:rsidR="004B4C52">
                              <w:rPr>
                                <w:color w:val="000000" w:themeColor="text1"/>
                              </w:rPr>
                              <w:t xml:space="preserve">eir hands. Do not give sparklers </w:t>
                            </w:r>
                            <w:r w:rsidR="00D361B2">
                              <w:rPr>
                                <w:color w:val="000000" w:themeColor="text1"/>
                              </w:rPr>
                              <w:t>to children under the age of 5.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D2C166" id="Rectangle 8" o:spid="_x0000_s1032" style="position:absolute;margin-left:473.8pt;margin-top:96.5pt;width:525pt;height:562.5pt;z-index:-251674625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" fillcolor="white [3212]" strokecolor="white [3212]" strokeweight="1pt">
                <v:textbox>
                  <w:txbxContent>
                    <w:p w14:paraId="04103430" w14:textId="1A6B95E6" w:rsidR="000642DF" w:rsidRPr="00EB6E5F" w:rsidRDefault="0018612D" w:rsidP="00F6729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EB6E5F">
                        <w:rPr>
                          <w:b/>
                          <w:bCs/>
                          <w:color w:val="000000" w:themeColor="text1"/>
                          <w:u w:val="single"/>
                        </w:rPr>
                        <w:t>Bo</w:t>
                      </w:r>
                      <w:r w:rsidR="00F67296" w:rsidRPr="00EB6E5F">
                        <w:rPr>
                          <w:b/>
                          <w:bCs/>
                          <w:color w:val="000000" w:themeColor="text1"/>
                          <w:u w:val="single"/>
                        </w:rPr>
                        <w:t>nfire Night</w:t>
                      </w:r>
                    </w:p>
                    <w:p w14:paraId="7D7DCDF1" w14:textId="1A9DCB21" w:rsidR="009E0251" w:rsidRDefault="00F67296" w:rsidP="000642DF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As I am sure you are aware, Bonfire night is quickly approaching</w:t>
                      </w:r>
                      <w:r w:rsidR="002F610F">
                        <w:rPr>
                          <w:color w:val="000000" w:themeColor="text1"/>
                        </w:rPr>
                        <w:t xml:space="preserve">. There will be a lot of public and private fireworks displace taking place </w:t>
                      </w:r>
                      <w:r w:rsidR="00EB6E5F">
                        <w:rPr>
                          <w:color w:val="000000" w:themeColor="text1"/>
                        </w:rPr>
                        <w:t xml:space="preserve">which I am sure </w:t>
                      </w:r>
                      <w:r w:rsidR="009E0251">
                        <w:rPr>
                          <w:color w:val="000000" w:themeColor="text1"/>
                        </w:rPr>
                        <w:t>you’re</w:t>
                      </w:r>
                      <w:r w:rsidR="00EB6E5F">
                        <w:rPr>
                          <w:color w:val="000000" w:themeColor="text1"/>
                        </w:rPr>
                        <w:t xml:space="preserve"> looking forwards </w:t>
                      </w:r>
                      <w:r w:rsidR="00AE35D6">
                        <w:rPr>
                          <w:color w:val="000000" w:themeColor="text1"/>
                        </w:rPr>
                        <w:t>too;</w:t>
                      </w:r>
                      <w:r w:rsidR="00EB6E5F">
                        <w:rPr>
                          <w:color w:val="000000" w:themeColor="text1"/>
                        </w:rPr>
                        <w:t xml:space="preserve"> however, it is very important to remember how to stay safe </w:t>
                      </w:r>
                      <w:r w:rsidR="00B50BCA">
                        <w:rPr>
                          <w:color w:val="000000" w:themeColor="text1"/>
                        </w:rPr>
                        <w:t xml:space="preserve">and you know how to keep any children in attendance </w:t>
                      </w:r>
                      <w:r w:rsidR="00F35F2E">
                        <w:rPr>
                          <w:color w:val="000000" w:themeColor="text1"/>
                        </w:rPr>
                        <w:t xml:space="preserve">safe. </w:t>
                      </w:r>
                    </w:p>
                    <w:p w14:paraId="15EA217D" w14:textId="77777777" w:rsidR="00B76F18" w:rsidRDefault="00B76F18" w:rsidP="000642DF">
                      <w:pPr>
                        <w:rPr>
                          <w:color w:val="000000" w:themeColor="text1"/>
                        </w:rPr>
                      </w:pPr>
                    </w:p>
                    <w:p w14:paraId="2F0180B4" w14:textId="79E91224" w:rsidR="00DA370E" w:rsidRDefault="001506E1" w:rsidP="000642DF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Traditionally, there will be a bonfire set up during these events. </w:t>
                      </w:r>
                      <w:r w:rsidR="00AA0D9D">
                        <w:rPr>
                          <w:color w:val="000000" w:themeColor="text1"/>
                        </w:rPr>
                        <w:t xml:space="preserve">If you intend to set up your own, </w:t>
                      </w:r>
                      <w:r w:rsidR="00AA0718">
                        <w:rPr>
                          <w:color w:val="000000" w:themeColor="text1"/>
                        </w:rPr>
                        <w:t>make sure it is set up at least 18 met</w:t>
                      </w:r>
                      <w:r w:rsidR="002C11EF">
                        <w:rPr>
                          <w:color w:val="000000" w:themeColor="text1"/>
                        </w:rPr>
                        <w:t>res (60ft) away from any h</w:t>
                      </w:r>
                      <w:r w:rsidR="00630A82">
                        <w:rPr>
                          <w:color w:val="000000" w:themeColor="text1"/>
                        </w:rPr>
                        <w:t xml:space="preserve">ouses, trees, hedges, fences or sheds. Even in wet conditions, plant life and structures can still catch </w:t>
                      </w:r>
                      <w:r w:rsidR="00C849D7">
                        <w:rPr>
                          <w:color w:val="000000" w:themeColor="text1"/>
                        </w:rPr>
                        <w:t xml:space="preserve">fire. </w:t>
                      </w:r>
                      <w:r w:rsidR="00016A3C">
                        <w:rPr>
                          <w:color w:val="000000" w:themeColor="text1"/>
                        </w:rPr>
                        <w:t xml:space="preserve">When starting the fire, it is important to only use </w:t>
                      </w:r>
                      <w:r w:rsidR="00C5669C">
                        <w:rPr>
                          <w:color w:val="000000" w:themeColor="text1"/>
                        </w:rPr>
                        <w:t xml:space="preserve">domestic firelighters. Do not use petrol, paraffin or other flammable liquids. </w:t>
                      </w:r>
                      <w:r w:rsidR="00084FEB">
                        <w:rPr>
                          <w:color w:val="000000" w:themeColor="text1"/>
                        </w:rPr>
                        <w:t>These substances are a lot more unpredictable and can cause a much more dangerous flame</w:t>
                      </w:r>
                      <w:r w:rsidR="00BB34E2">
                        <w:rPr>
                          <w:color w:val="000000" w:themeColor="text1"/>
                        </w:rPr>
                        <w:t>. It may take a little longer to start your fire, however</w:t>
                      </w:r>
                      <w:r w:rsidR="00E933CF">
                        <w:rPr>
                          <w:color w:val="000000" w:themeColor="text1"/>
                        </w:rPr>
                        <w:t xml:space="preserve">, it’ll </w:t>
                      </w:r>
                      <w:r w:rsidR="00B50A1D">
                        <w:rPr>
                          <w:color w:val="000000" w:themeColor="text1"/>
                        </w:rPr>
                        <w:t xml:space="preserve">be much more controllable. Once the flame has started, </w:t>
                      </w:r>
                      <w:r w:rsidR="00105655">
                        <w:rPr>
                          <w:color w:val="000000" w:themeColor="text1"/>
                        </w:rPr>
                        <w:t>ensure you</w:t>
                      </w:r>
                      <w:r w:rsidR="000E01E3">
                        <w:rPr>
                          <w:color w:val="000000" w:themeColor="text1"/>
                        </w:rPr>
                        <w:t>rself and people around you do not stand too close to it. Sparks coming from the fire can set fire to clothes quickly</w:t>
                      </w:r>
                      <w:r w:rsidR="00DD4B99">
                        <w:rPr>
                          <w:color w:val="000000" w:themeColor="text1"/>
                        </w:rPr>
                        <w:t xml:space="preserve">. </w:t>
                      </w:r>
                      <w:r w:rsidR="0099161C">
                        <w:rPr>
                          <w:color w:val="000000" w:themeColor="text1"/>
                        </w:rPr>
                        <w:t xml:space="preserve">If that does happen, remember to </w:t>
                      </w:r>
                      <w:r w:rsidR="0099161C" w:rsidRPr="00655BD9">
                        <w:rPr>
                          <w:b/>
                          <w:bCs/>
                          <w:color w:val="000000" w:themeColor="text1"/>
                        </w:rPr>
                        <w:t>Stop, Drop and Roll</w:t>
                      </w:r>
                      <w:r w:rsidR="00DA370E">
                        <w:rPr>
                          <w:color w:val="000000" w:themeColor="text1"/>
                        </w:rPr>
                        <w:t>:</w:t>
                      </w:r>
                    </w:p>
                    <w:p w14:paraId="188E916C" w14:textId="77777777" w:rsidR="00DA370E" w:rsidRDefault="0099161C" w:rsidP="00DA370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 w:rsidRPr="00DA370E">
                        <w:rPr>
                          <w:b/>
                          <w:bCs/>
                          <w:color w:val="000000" w:themeColor="text1"/>
                        </w:rPr>
                        <w:t>Stop</w:t>
                      </w:r>
                      <w:r w:rsidRPr="00DA370E">
                        <w:rPr>
                          <w:color w:val="000000" w:themeColor="text1"/>
                        </w:rPr>
                        <w:t xml:space="preserve"> – stop moving. Don’t run around as that will fuel the flame and make it bigger. </w:t>
                      </w:r>
                    </w:p>
                    <w:p w14:paraId="7811F50F" w14:textId="77777777" w:rsidR="00DA370E" w:rsidRDefault="0099161C" w:rsidP="00DA370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 w:rsidRPr="00DA370E">
                        <w:rPr>
                          <w:b/>
                          <w:bCs/>
                          <w:color w:val="000000" w:themeColor="text1"/>
                        </w:rPr>
                        <w:t>Drop</w:t>
                      </w:r>
                      <w:r w:rsidRPr="00DA370E">
                        <w:rPr>
                          <w:color w:val="000000" w:themeColor="text1"/>
                        </w:rPr>
                        <w:t xml:space="preserve"> – drop to the </w:t>
                      </w:r>
                      <w:r w:rsidR="00AD3666" w:rsidRPr="00DA370E">
                        <w:rPr>
                          <w:color w:val="000000" w:themeColor="text1"/>
                        </w:rPr>
                        <w:t xml:space="preserve">ground and lie down straight. </w:t>
                      </w:r>
                    </w:p>
                    <w:p w14:paraId="65C25B3E" w14:textId="222713AD" w:rsidR="00DA370E" w:rsidRDefault="00AD3666" w:rsidP="00DA370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 w:rsidRPr="00DA370E">
                        <w:rPr>
                          <w:b/>
                          <w:bCs/>
                          <w:color w:val="000000" w:themeColor="text1"/>
                        </w:rPr>
                        <w:t>Roll</w:t>
                      </w:r>
                      <w:r w:rsidRPr="00DA370E">
                        <w:rPr>
                          <w:color w:val="000000" w:themeColor="text1"/>
                        </w:rPr>
                        <w:t xml:space="preserve"> – perform a sausage roll on the ground until the flames </w:t>
                      </w:r>
                      <w:r w:rsidR="00655BD9" w:rsidRPr="00DA370E">
                        <w:rPr>
                          <w:color w:val="000000" w:themeColor="text1"/>
                        </w:rPr>
                        <w:t xml:space="preserve">have been put out. </w:t>
                      </w:r>
                    </w:p>
                    <w:p w14:paraId="0EFFFA01" w14:textId="6B885470" w:rsidR="00183424" w:rsidRDefault="00183424" w:rsidP="00183424">
                      <w:pPr>
                        <w:rPr>
                          <w:color w:val="000000" w:themeColor="text1"/>
                        </w:rPr>
                      </w:pPr>
                      <w:r w:rsidRPr="00183424">
                        <w:rPr>
                          <w:color w:val="000000" w:themeColor="text1"/>
                        </w:rPr>
                        <w:t>In addition</w:t>
                      </w:r>
                      <w:r>
                        <w:rPr>
                          <w:color w:val="000000" w:themeColor="text1"/>
                        </w:rPr>
                        <w:t xml:space="preserve">, </w:t>
                      </w:r>
                      <w:r w:rsidR="00F20CB8">
                        <w:rPr>
                          <w:color w:val="000000" w:themeColor="text1"/>
                        </w:rPr>
                        <w:t xml:space="preserve">ensure any children in attendance </w:t>
                      </w:r>
                      <w:r w:rsidR="00186D45">
                        <w:rPr>
                          <w:color w:val="000000" w:themeColor="text1"/>
                        </w:rPr>
                        <w:t>are kept a safe distance away from the flames</w:t>
                      </w:r>
                      <w:r w:rsidR="00F04D67">
                        <w:rPr>
                          <w:color w:val="000000" w:themeColor="text1"/>
                        </w:rPr>
                        <w:t xml:space="preserve">. As I’m sure you are, these events are very exciting for children, however, it is important that </w:t>
                      </w:r>
                      <w:r w:rsidR="0083659A">
                        <w:rPr>
                          <w:color w:val="000000" w:themeColor="text1"/>
                        </w:rPr>
                        <w:t xml:space="preserve">they remember to stay </w:t>
                      </w:r>
                      <w:r w:rsidR="000146B7">
                        <w:rPr>
                          <w:color w:val="000000" w:themeColor="text1"/>
                        </w:rPr>
                        <w:t>safe,</w:t>
                      </w:r>
                      <w:r w:rsidR="0083659A">
                        <w:rPr>
                          <w:color w:val="000000" w:themeColor="text1"/>
                        </w:rPr>
                        <w:t xml:space="preserve"> and you make sure they do. </w:t>
                      </w:r>
                      <w:r w:rsidR="000146B7">
                        <w:rPr>
                          <w:color w:val="000000" w:themeColor="text1"/>
                        </w:rPr>
                        <w:t xml:space="preserve">Over 550 children under the age of 16 are taken to A&amp;E </w:t>
                      </w:r>
                      <w:r w:rsidR="00170E5B">
                        <w:rPr>
                          <w:color w:val="000000" w:themeColor="text1"/>
                        </w:rPr>
                        <w:t>in the four weeks surrounding bonfire night</w:t>
                      </w:r>
                      <w:r w:rsidR="00D76D5E">
                        <w:rPr>
                          <w:color w:val="000000" w:themeColor="text1"/>
                        </w:rPr>
                        <w:t>.</w:t>
                      </w:r>
                    </w:p>
                    <w:p w14:paraId="1EDBAE4E" w14:textId="77777777" w:rsidR="00D76D5E" w:rsidRDefault="00D76D5E" w:rsidP="00183424">
                      <w:pPr>
                        <w:rPr>
                          <w:color w:val="000000" w:themeColor="text1"/>
                        </w:rPr>
                      </w:pPr>
                    </w:p>
                    <w:p w14:paraId="2428EF7A" w14:textId="7A4153DF" w:rsidR="00BF3EB0" w:rsidRDefault="00507B1E" w:rsidP="0018342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Fireworks can be very dangerous </w:t>
                      </w:r>
                      <w:r w:rsidR="00A43F78">
                        <w:rPr>
                          <w:color w:val="000000" w:themeColor="text1"/>
                        </w:rPr>
                        <w:t xml:space="preserve">if not handled with care. It is important to </w:t>
                      </w:r>
                      <w:r w:rsidR="00FF5E50">
                        <w:rPr>
                          <w:color w:val="000000" w:themeColor="text1"/>
                        </w:rPr>
                        <w:t xml:space="preserve">purchase your fireworks from a licensed retailer to ensure you are not </w:t>
                      </w:r>
                      <w:r w:rsidR="00126E2F">
                        <w:rPr>
                          <w:color w:val="000000" w:themeColor="text1"/>
                        </w:rPr>
                        <w:t xml:space="preserve">receiving </w:t>
                      </w:r>
                      <w:r w:rsidR="006E6F5A">
                        <w:rPr>
                          <w:color w:val="000000" w:themeColor="text1"/>
                        </w:rPr>
                        <w:t xml:space="preserve">dangerous, unstable </w:t>
                      </w:r>
                      <w:r w:rsidR="00110525">
                        <w:rPr>
                          <w:color w:val="000000" w:themeColor="text1"/>
                        </w:rPr>
                        <w:t>fireworks</w:t>
                      </w:r>
                      <w:r w:rsidR="006F3CE8">
                        <w:rPr>
                          <w:color w:val="000000" w:themeColor="text1"/>
                        </w:rPr>
                        <w:t xml:space="preserve"> as well as illegal </w:t>
                      </w:r>
                      <w:r w:rsidR="006143E9">
                        <w:rPr>
                          <w:color w:val="000000" w:themeColor="text1"/>
                        </w:rPr>
                        <w:t>fireworks</w:t>
                      </w:r>
                      <w:r w:rsidR="00110525">
                        <w:rPr>
                          <w:color w:val="000000" w:themeColor="text1"/>
                        </w:rPr>
                        <w:t xml:space="preserve">. Make sure the fireworks have the CE mark. </w:t>
                      </w:r>
                      <w:r w:rsidR="00C14250">
                        <w:rPr>
                          <w:color w:val="000000" w:themeColor="text1"/>
                        </w:rPr>
                        <w:t xml:space="preserve">Fireworks should not be stored in pockets. </w:t>
                      </w:r>
                      <w:r w:rsidR="004E56EB">
                        <w:rPr>
                          <w:color w:val="000000" w:themeColor="text1"/>
                        </w:rPr>
                        <w:t>Keep them in a closed box and take them out one at a time when setting them up</w:t>
                      </w:r>
                      <w:r w:rsidR="00757AEB">
                        <w:rPr>
                          <w:color w:val="000000" w:themeColor="text1"/>
                        </w:rPr>
                        <w:t xml:space="preserve">. </w:t>
                      </w:r>
                      <w:r w:rsidR="00C14250">
                        <w:rPr>
                          <w:color w:val="000000" w:themeColor="text1"/>
                        </w:rPr>
                        <w:t>Once lit</w:t>
                      </w:r>
                      <w:r w:rsidR="00C34DEA">
                        <w:rPr>
                          <w:color w:val="000000" w:themeColor="text1"/>
                        </w:rPr>
                        <w:t xml:space="preserve">, do not return to the firework unless the instructions indicate otherwise. </w:t>
                      </w:r>
                      <w:r w:rsidR="00B67C4F">
                        <w:rPr>
                          <w:color w:val="000000" w:themeColor="text1"/>
                        </w:rPr>
                        <w:t xml:space="preserve">Do not throw fireworks or point them at other people. </w:t>
                      </w:r>
                      <w:r w:rsidR="007A0962">
                        <w:rPr>
                          <w:color w:val="000000" w:themeColor="text1"/>
                        </w:rPr>
                        <w:t xml:space="preserve">Do not throw spent fireworks into bonfires. </w:t>
                      </w:r>
                      <w:r w:rsidR="004A2D78">
                        <w:rPr>
                          <w:color w:val="000000" w:themeColor="text1"/>
                        </w:rPr>
                        <w:t xml:space="preserve">Be considerate by letting your neighbours know before hand that you plan on setting off fireworks </w:t>
                      </w:r>
                      <w:r w:rsidR="00713C21">
                        <w:rPr>
                          <w:color w:val="000000" w:themeColor="text1"/>
                        </w:rPr>
                        <w:t>and ensure you are not setting them off too late in the night.</w:t>
                      </w:r>
                      <w:r w:rsidR="00D43CD7">
                        <w:rPr>
                          <w:color w:val="000000" w:themeColor="text1"/>
                        </w:rPr>
                        <w:t xml:space="preserve"> It is an offence to set fireworks off between 11</w:t>
                      </w:r>
                      <w:r w:rsidR="00BF3EB0">
                        <w:rPr>
                          <w:color w:val="000000" w:themeColor="text1"/>
                        </w:rPr>
                        <w:t xml:space="preserve">pm and 7am. On bonfire night this time is extended to midnight until </w:t>
                      </w:r>
                      <w:r w:rsidR="00E31F06">
                        <w:rPr>
                          <w:color w:val="000000" w:themeColor="text1"/>
                        </w:rPr>
                        <w:t xml:space="preserve">7am. Be cautious of animals and </w:t>
                      </w:r>
                      <w:r w:rsidR="00DF004E">
                        <w:rPr>
                          <w:color w:val="000000" w:themeColor="text1"/>
                        </w:rPr>
                        <w:t>wildlife</w:t>
                      </w:r>
                      <w:r w:rsidR="00E31F06">
                        <w:rPr>
                          <w:color w:val="000000" w:themeColor="text1"/>
                        </w:rPr>
                        <w:t xml:space="preserve">. </w:t>
                      </w:r>
                      <w:r w:rsidR="00DF004E">
                        <w:rPr>
                          <w:color w:val="000000" w:themeColor="text1"/>
                        </w:rPr>
                        <w:t>Fire and loud noises can cause a large amount of stress for domestic pets and wild animals</w:t>
                      </w:r>
                      <w:r w:rsidR="00E37A68">
                        <w:rPr>
                          <w:color w:val="000000" w:themeColor="text1"/>
                        </w:rPr>
                        <w:t xml:space="preserve">. If you are hosting a bonfire event in a </w:t>
                      </w:r>
                      <w:r w:rsidR="007B5788">
                        <w:rPr>
                          <w:color w:val="000000" w:themeColor="text1"/>
                        </w:rPr>
                        <w:t>rural</w:t>
                      </w:r>
                      <w:r w:rsidR="00E37A68">
                        <w:rPr>
                          <w:color w:val="000000" w:themeColor="text1"/>
                        </w:rPr>
                        <w:t xml:space="preserve"> area</w:t>
                      </w:r>
                      <w:r w:rsidR="007B5788">
                        <w:rPr>
                          <w:color w:val="000000" w:themeColor="text1"/>
                        </w:rPr>
                        <w:t>, ensure you are not causing any damage to surrounding plants and wildlife.</w:t>
                      </w:r>
                    </w:p>
                    <w:p w14:paraId="00B338C5" w14:textId="77777777" w:rsidR="007B5788" w:rsidRDefault="007B5788" w:rsidP="00183424">
                      <w:pPr>
                        <w:rPr>
                          <w:color w:val="000000" w:themeColor="text1"/>
                        </w:rPr>
                      </w:pPr>
                    </w:p>
                    <w:p w14:paraId="62A247E7" w14:textId="76F245A5" w:rsidR="007B5788" w:rsidRPr="00183424" w:rsidRDefault="007B5788" w:rsidP="0018342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Spark</w:t>
                      </w:r>
                      <w:r w:rsidR="00F87AC3">
                        <w:rPr>
                          <w:color w:val="000000" w:themeColor="text1"/>
                        </w:rPr>
                        <w:t xml:space="preserve">lers can be very fun to play </w:t>
                      </w:r>
                      <w:r w:rsidR="00D375B9">
                        <w:rPr>
                          <w:color w:val="000000" w:themeColor="text1"/>
                        </w:rPr>
                        <w:t>with;</w:t>
                      </w:r>
                      <w:r w:rsidR="00F87AC3">
                        <w:rPr>
                          <w:color w:val="000000" w:themeColor="text1"/>
                        </w:rPr>
                        <w:t xml:space="preserve"> however, you need to ensure to stay safe when handling them. They burn at </w:t>
                      </w:r>
                      <w:r w:rsidR="00D375B9">
                        <w:rPr>
                          <w:color w:val="000000" w:themeColor="text1"/>
                        </w:rPr>
                        <w:t xml:space="preserve">2000 degrees. Glass melts at 1400 degrees. </w:t>
                      </w:r>
                      <w:r w:rsidR="00EC049A">
                        <w:rPr>
                          <w:color w:val="000000" w:themeColor="text1"/>
                        </w:rPr>
                        <w:t xml:space="preserve">If you children are handling sparklers, make sure you are </w:t>
                      </w:r>
                      <w:r w:rsidR="00D361B2">
                        <w:rPr>
                          <w:color w:val="000000" w:themeColor="text1"/>
                        </w:rPr>
                        <w:t>always supervising them</w:t>
                      </w:r>
                      <w:r w:rsidR="00EC049A">
                        <w:rPr>
                          <w:color w:val="000000" w:themeColor="text1"/>
                        </w:rPr>
                        <w:t xml:space="preserve"> and make sure they are wearing gloves to protect th</w:t>
                      </w:r>
                      <w:r w:rsidR="004B4C52">
                        <w:rPr>
                          <w:color w:val="000000" w:themeColor="text1"/>
                        </w:rPr>
                        <w:t xml:space="preserve">eir hands. Do not give sparklers </w:t>
                      </w:r>
                      <w:r w:rsidR="00D361B2">
                        <w:rPr>
                          <w:color w:val="000000" w:themeColor="text1"/>
                        </w:rPr>
                        <w:t>to children under the age of 5.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852E5A" w:rsidRPr="00852E5A" w:rsidSect="005F6B6C">
      <w:headerReference w:type="default" r:id="rId11"/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9FD8A" w14:textId="77777777" w:rsidR="003B6EE3" w:rsidRDefault="003B6EE3" w:rsidP="005F6B6C">
      <w:r>
        <w:separator/>
      </w:r>
    </w:p>
  </w:endnote>
  <w:endnote w:type="continuationSeparator" w:id="0">
    <w:p w14:paraId="779404D2" w14:textId="77777777" w:rsidR="003B6EE3" w:rsidRDefault="003B6EE3" w:rsidP="005F6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4A6D4" w14:textId="77777777" w:rsidR="003B6EE3" w:rsidRDefault="003B6EE3" w:rsidP="005F6B6C">
      <w:r>
        <w:separator/>
      </w:r>
    </w:p>
  </w:footnote>
  <w:footnote w:type="continuationSeparator" w:id="0">
    <w:p w14:paraId="382901E4" w14:textId="77777777" w:rsidR="003B6EE3" w:rsidRDefault="003B6EE3" w:rsidP="005F6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85EA" w14:textId="77777777" w:rsidR="005F6B6C" w:rsidRDefault="007C3200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E7A38D3" wp14:editId="2F9A4983">
          <wp:simplePos x="0" y="0"/>
          <wp:positionH relativeFrom="page">
            <wp:align>left</wp:align>
          </wp:positionH>
          <wp:positionV relativeFrom="paragraph">
            <wp:posOffset>-406075</wp:posOffset>
          </wp:positionV>
          <wp:extent cx="7524000" cy="10641600"/>
          <wp:effectExtent l="0" t="0" r="0" b="0"/>
          <wp:wrapNone/>
          <wp:docPr id="138199638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1996389" name="Picture 13819963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000" cy="1064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1A1363" w14:textId="77777777" w:rsidR="004B13C0" w:rsidRDefault="004B13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996800"/>
    <w:multiLevelType w:val="hybridMultilevel"/>
    <w:tmpl w:val="7F5095C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7E32E6B"/>
    <w:multiLevelType w:val="hybridMultilevel"/>
    <w:tmpl w:val="0E9CC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421753">
    <w:abstractNumId w:val="0"/>
  </w:num>
  <w:num w:numId="2" w16cid:durableId="1603027851">
    <w:abstractNumId w:val="1"/>
  </w:num>
  <w:num w:numId="3" w16cid:durableId="2132750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6EE"/>
    <w:rsid w:val="0000152E"/>
    <w:rsid w:val="00002232"/>
    <w:rsid w:val="000146B7"/>
    <w:rsid w:val="00016A3C"/>
    <w:rsid w:val="00032F64"/>
    <w:rsid w:val="000642DF"/>
    <w:rsid w:val="00080D3A"/>
    <w:rsid w:val="000818B7"/>
    <w:rsid w:val="00084FEB"/>
    <w:rsid w:val="00094EA0"/>
    <w:rsid w:val="000B32FF"/>
    <w:rsid w:val="000E01E3"/>
    <w:rsid w:val="000F18F7"/>
    <w:rsid w:val="000F28B1"/>
    <w:rsid w:val="00105655"/>
    <w:rsid w:val="00110525"/>
    <w:rsid w:val="00125A79"/>
    <w:rsid w:val="00126E2F"/>
    <w:rsid w:val="001476B4"/>
    <w:rsid w:val="00147A02"/>
    <w:rsid w:val="001506E1"/>
    <w:rsid w:val="00170E5B"/>
    <w:rsid w:val="00183424"/>
    <w:rsid w:val="0018612D"/>
    <w:rsid w:val="00186D45"/>
    <w:rsid w:val="00191C9C"/>
    <w:rsid w:val="001F2301"/>
    <w:rsid w:val="00211C3D"/>
    <w:rsid w:val="00227C17"/>
    <w:rsid w:val="002946FC"/>
    <w:rsid w:val="002C11EF"/>
    <w:rsid w:val="002D3A0E"/>
    <w:rsid w:val="002F610F"/>
    <w:rsid w:val="00306E20"/>
    <w:rsid w:val="00333872"/>
    <w:rsid w:val="0033646E"/>
    <w:rsid w:val="003536E0"/>
    <w:rsid w:val="003944DF"/>
    <w:rsid w:val="003B33D1"/>
    <w:rsid w:val="003B5CC9"/>
    <w:rsid w:val="003B6EE3"/>
    <w:rsid w:val="003C74B3"/>
    <w:rsid w:val="003D0943"/>
    <w:rsid w:val="003E4C8B"/>
    <w:rsid w:val="004249A7"/>
    <w:rsid w:val="00486EEB"/>
    <w:rsid w:val="004A2D78"/>
    <w:rsid w:val="004B13C0"/>
    <w:rsid w:val="004B4C52"/>
    <w:rsid w:val="004C66C9"/>
    <w:rsid w:val="004D69A6"/>
    <w:rsid w:val="004E56EB"/>
    <w:rsid w:val="004F12EC"/>
    <w:rsid w:val="00507B1E"/>
    <w:rsid w:val="00523D9C"/>
    <w:rsid w:val="005274DD"/>
    <w:rsid w:val="00545462"/>
    <w:rsid w:val="0056371C"/>
    <w:rsid w:val="00567A55"/>
    <w:rsid w:val="00576DB2"/>
    <w:rsid w:val="005A40B4"/>
    <w:rsid w:val="005B507C"/>
    <w:rsid w:val="005B5247"/>
    <w:rsid w:val="005C3529"/>
    <w:rsid w:val="005E6D9B"/>
    <w:rsid w:val="005F6B6C"/>
    <w:rsid w:val="006143E9"/>
    <w:rsid w:val="00630A82"/>
    <w:rsid w:val="00655BD9"/>
    <w:rsid w:val="006C2F68"/>
    <w:rsid w:val="006C7AF4"/>
    <w:rsid w:val="006D79AD"/>
    <w:rsid w:val="006E55E8"/>
    <w:rsid w:val="006E6F5A"/>
    <w:rsid w:val="006F3CE8"/>
    <w:rsid w:val="006F46C2"/>
    <w:rsid w:val="006F47E3"/>
    <w:rsid w:val="00713C21"/>
    <w:rsid w:val="00720F50"/>
    <w:rsid w:val="00742D6B"/>
    <w:rsid w:val="00757AEB"/>
    <w:rsid w:val="007A0962"/>
    <w:rsid w:val="007B5788"/>
    <w:rsid w:val="007C3200"/>
    <w:rsid w:val="007C46D7"/>
    <w:rsid w:val="0080033F"/>
    <w:rsid w:val="00801D29"/>
    <w:rsid w:val="008027F9"/>
    <w:rsid w:val="008337BF"/>
    <w:rsid w:val="0083659A"/>
    <w:rsid w:val="00852E5A"/>
    <w:rsid w:val="00873714"/>
    <w:rsid w:val="00895D54"/>
    <w:rsid w:val="008969C4"/>
    <w:rsid w:val="008C313A"/>
    <w:rsid w:val="008E0F0C"/>
    <w:rsid w:val="009724DA"/>
    <w:rsid w:val="0099161C"/>
    <w:rsid w:val="009A29A0"/>
    <w:rsid w:val="009E0251"/>
    <w:rsid w:val="009E2C1A"/>
    <w:rsid w:val="009F2068"/>
    <w:rsid w:val="00A43F78"/>
    <w:rsid w:val="00A83F6A"/>
    <w:rsid w:val="00AA0718"/>
    <w:rsid w:val="00AA0D9D"/>
    <w:rsid w:val="00AD17E1"/>
    <w:rsid w:val="00AD3666"/>
    <w:rsid w:val="00AD7396"/>
    <w:rsid w:val="00AE35D6"/>
    <w:rsid w:val="00B1433C"/>
    <w:rsid w:val="00B25223"/>
    <w:rsid w:val="00B50A1D"/>
    <w:rsid w:val="00B50BCA"/>
    <w:rsid w:val="00B636EE"/>
    <w:rsid w:val="00B67C4F"/>
    <w:rsid w:val="00B76F18"/>
    <w:rsid w:val="00B94B06"/>
    <w:rsid w:val="00BB2930"/>
    <w:rsid w:val="00BB34E2"/>
    <w:rsid w:val="00BD37EB"/>
    <w:rsid w:val="00BE6067"/>
    <w:rsid w:val="00BF3EB0"/>
    <w:rsid w:val="00C03117"/>
    <w:rsid w:val="00C14250"/>
    <w:rsid w:val="00C34DEA"/>
    <w:rsid w:val="00C5669C"/>
    <w:rsid w:val="00C803C1"/>
    <w:rsid w:val="00C849D7"/>
    <w:rsid w:val="00CD3BF4"/>
    <w:rsid w:val="00D2435B"/>
    <w:rsid w:val="00D361B2"/>
    <w:rsid w:val="00D375B9"/>
    <w:rsid w:val="00D43CD7"/>
    <w:rsid w:val="00D76D5E"/>
    <w:rsid w:val="00D77A79"/>
    <w:rsid w:val="00DA370E"/>
    <w:rsid w:val="00DA45EC"/>
    <w:rsid w:val="00DC0288"/>
    <w:rsid w:val="00DC5713"/>
    <w:rsid w:val="00DC7C17"/>
    <w:rsid w:val="00DD4B99"/>
    <w:rsid w:val="00DE1C8A"/>
    <w:rsid w:val="00DF004E"/>
    <w:rsid w:val="00E161F6"/>
    <w:rsid w:val="00E31F06"/>
    <w:rsid w:val="00E37A68"/>
    <w:rsid w:val="00E41CF2"/>
    <w:rsid w:val="00E933CF"/>
    <w:rsid w:val="00EA6D1C"/>
    <w:rsid w:val="00EB6E5F"/>
    <w:rsid w:val="00EC049A"/>
    <w:rsid w:val="00F04D67"/>
    <w:rsid w:val="00F11A91"/>
    <w:rsid w:val="00F20CB8"/>
    <w:rsid w:val="00F35F2E"/>
    <w:rsid w:val="00F402F1"/>
    <w:rsid w:val="00F52B3F"/>
    <w:rsid w:val="00F67296"/>
    <w:rsid w:val="00F87AC3"/>
    <w:rsid w:val="00FA5FCE"/>
    <w:rsid w:val="00FB52C8"/>
    <w:rsid w:val="00FE0422"/>
    <w:rsid w:val="00FF5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482FDF"/>
  <w15:chartTrackingRefBased/>
  <w15:docId w15:val="{F02F38BD-0886-47FF-AD27-592C2730E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40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6B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6B6C"/>
  </w:style>
  <w:style w:type="paragraph" w:styleId="Footer">
    <w:name w:val="footer"/>
    <w:basedOn w:val="Normal"/>
    <w:link w:val="FooterChar"/>
    <w:uiPriority w:val="99"/>
    <w:unhideWhenUsed/>
    <w:rsid w:val="005F6B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6B6C"/>
  </w:style>
  <w:style w:type="character" w:styleId="Hyperlink">
    <w:name w:val="Hyperlink"/>
    <w:uiPriority w:val="99"/>
    <w:unhideWhenUsed/>
    <w:rsid w:val="006C2F68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6C2F68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3232\OneDrive%20-%20Derbyshire%20Constabulary\Documents\news%20letters\SNT%20Newsletter%20November%20202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d6ff85-5db5-42c4-b229-b087bff1582d">
      <Terms xmlns="http://schemas.microsoft.com/office/infopath/2007/PartnerControls"/>
    </lcf76f155ced4ddcb4097134ff3c332f>
    <TaxCatchAll xmlns="96e0c090-4b81-443d-8481-9af4f326702a" xsi:nil="true"/>
    <Notes xmlns="fbd6ff85-5db5-42c4-b229-b087bff1582d" xsi:nil="true"/>
    <SharedWithUsers xmlns="96e0c090-4b81-443d-8481-9af4f326702a">
      <UserInfo>
        <DisplayName>Whittemore, Elizabeth, 5177</DisplayName>
        <AccountId>17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94C77B9EAC64B8900D4B39E7BBD3C" ma:contentTypeVersion="12" ma:contentTypeDescription="Create a new document." ma:contentTypeScope="" ma:versionID="59ed10f9ca95f69ef31add99d9820bf0">
  <xsd:schema xmlns:xsd="http://www.w3.org/2001/XMLSchema" xmlns:xs="http://www.w3.org/2001/XMLSchema" xmlns:p="http://schemas.microsoft.com/office/2006/metadata/properties" xmlns:ns2="fbd6ff85-5db5-42c4-b229-b087bff1582d" xmlns:ns3="96e0c090-4b81-443d-8481-9af4f326702a" targetNamespace="http://schemas.microsoft.com/office/2006/metadata/properties" ma:root="true" ma:fieldsID="a63f333e70762d2214985fc98009d050" ns2:_="" ns3:_="">
    <xsd:import namespace="fbd6ff85-5db5-42c4-b229-b087bff1582d"/>
    <xsd:import namespace="96e0c090-4b81-443d-8481-9af4f32670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6ff85-5db5-42c4-b229-b087bff158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9f4beae-c3dd-4f77-8c35-c8845737b1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Notes" ma:index="19" nillable="true" ma:displayName="Notes" ma:description="Job description, print instructions totals etc.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e0c090-4b81-443d-8481-9af4f326702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0d798fc-4cd6-4357-9002-52630ba99cbf}" ma:internalName="TaxCatchAll" ma:showField="CatchAllData" ma:web="96e0c090-4b81-443d-8481-9af4f32670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CFE313-E3D5-4348-8812-A1AA865C4C89}">
  <ds:schemaRefs>
    <ds:schemaRef ds:uri="http://schemas.microsoft.com/office/2006/metadata/properties"/>
    <ds:schemaRef ds:uri="http://schemas.microsoft.com/office/infopath/2007/PartnerControls"/>
    <ds:schemaRef ds:uri="fbd6ff85-5db5-42c4-b229-b087bff1582d"/>
    <ds:schemaRef ds:uri="96e0c090-4b81-443d-8481-9af4f326702a"/>
  </ds:schemaRefs>
</ds:datastoreItem>
</file>

<file path=customXml/itemProps2.xml><?xml version="1.0" encoding="utf-8"?>
<ds:datastoreItem xmlns:ds="http://schemas.openxmlformats.org/officeDocument/2006/customXml" ds:itemID="{29F886AA-1506-491A-8D73-68F79A841D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CB6043-0E5E-4542-9ECF-58BEBD13DE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d6ff85-5db5-42c4-b229-b087bff1582d"/>
    <ds:schemaRef ds:uri="96e0c090-4b81-443d-8481-9af4f32670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73e9faa-a556-4117-b0fa-d55c05913a89}" enabled="1" method="Standard" siteId="{ae0a022d-630d-4396-b8fb-58db3061b91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SNT Newsletter November 2026</Template>
  <TotalTime>1595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13232</dc:creator>
  <cp:keywords/>
  <dc:description/>
  <cp:lastModifiedBy>13232</cp:lastModifiedBy>
  <cp:revision>124</cp:revision>
  <dcterms:created xsi:type="dcterms:W3CDTF">2026-10-19T11:19:00Z</dcterms:created>
  <dcterms:modified xsi:type="dcterms:W3CDTF">2026-11-01T16:41:00Z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0x010100C8394C77B9EAC64B8900D4B39E7BBD3C</vt:lpwstr>
  </property>
</Properties>
</file>