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A08D6" w14:textId="128AFDDA" w:rsidR="005F6B6C" w:rsidRDefault="0017506C">
      <w:r>
        <w:rPr>
          <w:noProof/>
        </w:rPr>
        <mc:AlternateContent>
          <mc:Choice Requires="wps">
            <w:drawing>
              <wp:anchor distT="0" distB="0" distL="114300" distR="114300" simplePos="0" relativeHeight="251658240" behindDoc="0" locked="0" layoutInCell="1" allowOverlap="1" wp14:anchorId="4F1A496C" wp14:editId="265E8CF3">
                <wp:simplePos x="0" y="0"/>
                <wp:positionH relativeFrom="column">
                  <wp:posOffset>790575</wp:posOffset>
                </wp:positionH>
                <wp:positionV relativeFrom="paragraph">
                  <wp:posOffset>46990</wp:posOffset>
                </wp:positionV>
                <wp:extent cx="5676265" cy="2333625"/>
                <wp:effectExtent l="0" t="0" r="19685" b="28575"/>
                <wp:wrapSquare wrapText="bothSides"/>
                <wp:docPr id="3" name="Text Box 3"/>
                <wp:cNvGraphicFramePr/>
                <a:graphic xmlns:a="http://schemas.openxmlformats.org/drawingml/2006/main">
                  <a:graphicData uri="http://schemas.microsoft.com/office/word/2010/wordprocessingShape">
                    <wps:wsp>
                      <wps:cNvSpPr txBox="1"/>
                      <wps:spPr>
                        <a:xfrm>
                          <a:off x="0" y="0"/>
                          <a:ext cx="5676265" cy="2333625"/>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4910D5E5" w14:textId="190266D6" w:rsidR="001A7991" w:rsidRDefault="00C1034C" w:rsidP="001A7991">
                            <w:pPr>
                              <w:spacing w:line="320" w:lineRule="exact"/>
                              <w:jc w:val="center"/>
                              <w:rPr>
                                <w:b/>
                                <w:bCs/>
                                <w:i/>
                                <w:iCs/>
                                <w:spacing w:val="5"/>
                                <w:sz w:val="16"/>
                                <w:szCs w:val="16"/>
                              </w:rPr>
                            </w:pPr>
                            <w:proofErr w:type="gramStart"/>
                            <w:r w:rsidRPr="001A7991">
                              <w:rPr>
                                <w:b/>
                                <w:bCs/>
                                <w:i/>
                                <w:iCs/>
                                <w:spacing w:val="5"/>
                                <w:sz w:val="16"/>
                                <w:szCs w:val="16"/>
                              </w:rPr>
                              <w:t>”</w:t>
                            </w:r>
                            <w:r w:rsidR="00434223" w:rsidRPr="001A7991">
                              <w:rPr>
                                <w:b/>
                                <w:bCs/>
                                <w:i/>
                                <w:iCs/>
                                <w:spacing w:val="5"/>
                                <w:sz w:val="16"/>
                                <w:szCs w:val="16"/>
                              </w:rPr>
                              <w:t>As</w:t>
                            </w:r>
                            <w:proofErr w:type="gramEnd"/>
                            <w:r w:rsidR="00434223" w:rsidRPr="001A7991">
                              <w:rPr>
                                <w:b/>
                                <w:bCs/>
                                <w:i/>
                                <w:iCs/>
                                <w:spacing w:val="5"/>
                                <w:sz w:val="16"/>
                                <w:szCs w:val="16"/>
                              </w:rPr>
                              <w:t xml:space="preserve"> your Local Policing Inspector, here is a quick update on our Safer Neighbourhood Team’s focus for July. While our 24/7 emergency teams handle 999 calls, our dedicated neighbourhood officers are focusing on visibility and prevention across Chesterfield this summer.</w:t>
                            </w:r>
                            <w:r w:rsidR="00434223" w:rsidRPr="001A7991">
                              <w:rPr>
                                <w:b/>
                                <w:bCs/>
                                <w:i/>
                                <w:iCs/>
                                <w:spacing w:val="5"/>
                                <w:sz w:val="16"/>
                                <w:szCs w:val="16"/>
                              </w:rPr>
                              <w:br/>
                              <w:t>​Our Summer Priorities:</w:t>
                            </w:r>
                            <w:r w:rsidR="00434223" w:rsidRPr="001A7991">
                              <w:rPr>
                                <w:b/>
                                <w:bCs/>
                                <w:i/>
                                <w:iCs/>
                                <w:spacing w:val="5"/>
                                <w:sz w:val="16"/>
                                <w:szCs w:val="16"/>
                              </w:rPr>
                              <w:br/>
                              <w:t xml:space="preserve">​Safe Open Spaces: Increasing foot patrols in parks and town centres while schools are </w:t>
                            </w:r>
                            <w:r w:rsidR="001A7991" w:rsidRPr="001A7991">
                              <w:rPr>
                                <w:b/>
                                <w:bCs/>
                                <w:i/>
                                <w:iCs/>
                                <w:spacing w:val="5"/>
                                <w:sz w:val="16"/>
                                <w:szCs w:val="16"/>
                              </w:rPr>
                              <w:t>off</w:t>
                            </w:r>
                            <w:r w:rsidR="00434223" w:rsidRPr="001A7991">
                              <w:rPr>
                                <w:b/>
                                <w:bCs/>
                                <w:i/>
                                <w:iCs/>
                                <w:spacing w:val="5"/>
                                <w:sz w:val="16"/>
                                <w:szCs w:val="16"/>
                              </w:rPr>
                              <w:t>.</w:t>
                            </w:r>
                            <w:r w:rsidR="00434223" w:rsidRPr="001A7991">
                              <w:rPr>
                                <w:b/>
                                <w:bCs/>
                                <w:i/>
                                <w:iCs/>
                                <w:spacing w:val="5"/>
                                <w:sz w:val="16"/>
                                <w:szCs w:val="16"/>
                              </w:rPr>
                              <w:br/>
                              <w:t xml:space="preserve">​Tackling Seasonal ASB: Working with partners to quickly resolve, </w:t>
                            </w:r>
                            <w:r w:rsidR="00356407">
                              <w:rPr>
                                <w:b/>
                                <w:bCs/>
                                <w:i/>
                                <w:iCs/>
                                <w:spacing w:val="5"/>
                                <w:sz w:val="16"/>
                                <w:szCs w:val="16"/>
                              </w:rPr>
                              <w:t>nuisance</w:t>
                            </w:r>
                            <w:r w:rsidR="00434223" w:rsidRPr="001A7991">
                              <w:rPr>
                                <w:b/>
                                <w:bCs/>
                                <w:i/>
                                <w:iCs/>
                                <w:spacing w:val="5"/>
                                <w:sz w:val="16"/>
                                <w:szCs w:val="16"/>
                              </w:rPr>
                              <w:t xml:space="preserve"> behaviour, and </w:t>
                            </w:r>
                            <w:r w:rsidR="001A7991" w:rsidRPr="001A7991">
                              <w:rPr>
                                <w:b/>
                                <w:bCs/>
                                <w:i/>
                                <w:iCs/>
                                <w:spacing w:val="5"/>
                                <w:sz w:val="16"/>
                                <w:szCs w:val="16"/>
                              </w:rPr>
                              <w:t>neighbour</w:t>
                            </w:r>
                            <w:r w:rsidR="00434223" w:rsidRPr="001A7991">
                              <w:rPr>
                                <w:b/>
                                <w:bCs/>
                                <w:i/>
                                <w:iCs/>
                                <w:spacing w:val="5"/>
                                <w:sz w:val="16"/>
                                <w:szCs w:val="16"/>
                              </w:rPr>
                              <w:t xml:space="preserve"> disputes.</w:t>
                            </w:r>
                            <w:r w:rsidR="00434223" w:rsidRPr="00434223">
                              <w:rPr>
                                <w:b/>
                                <w:bCs/>
                                <w:i/>
                                <w:iCs/>
                                <w:spacing w:val="5"/>
                                <w:sz w:val="20"/>
                                <w:szCs w:val="20"/>
                              </w:rPr>
                              <w:br/>
                              <w:t>​</w:t>
                            </w:r>
                            <w:r w:rsidR="00434223" w:rsidRPr="001A7991">
                              <w:rPr>
                                <w:b/>
                                <w:bCs/>
                                <w:i/>
                                <w:iCs/>
                                <w:spacing w:val="5"/>
                                <w:sz w:val="16"/>
                                <w:szCs w:val="16"/>
                              </w:rPr>
                              <w:t>Crime Prevention: Delivering home and vehicle security advice to stop opportunistic summer thefts.</w:t>
                            </w:r>
                            <w:r w:rsidR="00434223" w:rsidRPr="001A7991">
                              <w:rPr>
                                <w:b/>
                                <w:bCs/>
                                <w:i/>
                                <w:iCs/>
                                <w:spacing w:val="5"/>
                                <w:sz w:val="16"/>
                                <w:szCs w:val="16"/>
                              </w:rPr>
                              <w:br/>
                            </w:r>
                            <w:r w:rsidR="00434223" w:rsidRPr="00434223">
                              <w:rPr>
                                <w:b/>
                                <w:bCs/>
                                <w:i/>
                                <w:iCs/>
                                <w:spacing w:val="5"/>
                                <w:sz w:val="20"/>
                                <w:szCs w:val="20"/>
                              </w:rPr>
                              <w:t>​</w:t>
                            </w:r>
                            <w:r w:rsidR="00434223" w:rsidRPr="001A7991">
                              <w:rPr>
                                <w:b/>
                                <w:bCs/>
                                <w:i/>
                                <w:iCs/>
                                <w:spacing w:val="5"/>
                                <w:sz w:val="16"/>
                                <w:szCs w:val="16"/>
                              </w:rPr>
                              <w:t>Community policing relies on you. If you see us out on patrol or at a summer event, please come chat and share what's happening in your area so we can direct our resources effectively.</w:t>
                            </w:r>
                            <w:r w:rsidR="00434223" w:rsidRPr="001A7991">
                              <w:rPr>
                                <w:b/>
                                <w:bCs/>
                                <w:i/>
                                <w:iCs/>
                                <w:spacing w:val="5"/>
                                <w:sz w:val="16"/>
                                <w:szCs w:val="16"/>
                              </w:rPr>
                              <w:br/>
                              <w:t>​Have a safe and happy summer.</w:t>
                            </w:r>
                          </w:p>
                          <w:p w14:paraId="32417E1F" w14:textId="3073994E" w:rsidR="001A7991" w:rsidRDefault="001A7991" w:rsidP="001A7991">
                            <w:pPr>
                              <w:spacing w:line="320" w:lineRule="exact"/>
                              <w:jc w:val="center"/>
                              <w:rPr>
                                <w:b/>
                                <w:bCs/>
                                <w:i/>
                                <w:iCs/>
                                <w:spacing w:val="5"/>
                                <w:sz w:val="16"/>
                                <w:szCs w:val="16"/>
                              </w:rPr>
                            </w:pPr>
                            <w:r>
                              <w:rPr>
                                <w:b/>
                                <w:bCs/>
                                <w:i/>
                                <w:iCs/>
                                <w:spacing w:val="5"/>
                                <w:sz w:val="16"/>
                                <w:szCs w:val="16"/>
                              </w:rPr>
                              <w:t>Inspector Carter”</w:t>
                            </w:r>
                          </w:p>
                          <w:p w14:paraId="178FCB31" w14:textId="21AEC6E4" w:rsidR="00C1034C" w:rsidRPr="001A7991" w:rsidRDefault="00434223" w:rsidP="001A7991">
                            <w:pPr>
                              <w:spacing w:line="320" w:lineRule="exact"/>
                              <w:jc w:val="center"/>
                              <w:rPr>
                                <w:rFonts w:asciiTheme="majorHAnsi" w:hAnsiTheme="majorHAnsi" w:cstheme="majorHAnsi"/>
                                <w:b/>
                                <w:bCs/>
                                <w:i/>
                                <w:iCs/>
                                <w:spacing w:val="5"/>
                                <w:sz w:val="16"/>
                                <w:szCs w:val="16"/>
                              </w:rPr>
                            </w:pPr>
                            <w:r w:rsidRPr="001A7991">
                              <w:rPr>
                                <w:b/>
                                <w:bCs/>
                                <w:i/>
                                <w:iCs/>
                                <w:spacing w:val="5"/>
                                <w:sz w:val="16"/>
                                <w:szCs w:val="16"/>
                              </w:rPr>
                              <w:br/>
                            </w:r>
                            <w:r w:rsidRPr="00434223">
                              <w:rPr>
                                <w:b/>
                                <w:bCs/>
                                <w:i/>
                                <w:iCs/>
                                <w:spacing w:val="5"/>
                                <w:sz w:val="20"/>
                                <w:szCs w:val="20"/>
                              </w:rPr>
                              <w:t>​Inspector Carter</w:t>
                            </w:r>
                          </w:p>
                          <w:p w14:paraId="05C5D6E9" w14:textId="0272E062" w:rsidR="00C55C72" w:rsidRPr="00667B93" w:rsidRDefault="00C55C72" w:rsidP="00303B51">
                            <w:pPr>
                              <w:spacing w:line="320" w:lineRule="exact"/>
                              <w:jc w:val="center"/>
                              <w:rPr>
                                <w:b/>
                                <w:bCs/>
                                <w:i/>
                                <w:iCs/>
                                <w:spacing w:val="5"/>
                                <w:sz w:val="20"/>
                                <w:szCs w:val="20"/>
                              </w:rPr>
                            </w:pPr>
                          </w:p>
                          <w:p w14:paraId="04DDC74D" w14:textId="11D2620B" w:rsidR="00C55C72" w:rsidRPr="00667B93" w:rsidRDefault="00C55C72" w:rsidP="00C55C72">
                            <w:pPr>
                              <w:spacing w:line="320" w:lineRule="exact"/>
                              <w:rPr>
                                <w:b/>
                                <w:bCs/>
                                <w:i/>
                                <w:iCs/>
                                <w:spacing w:val="5"/>
                                <w:sz w:val="20"/>
                                <w:szCs w:val="20"/>
                              </w:rPr>
                            </w:pPr>
                          </w:p>
                          <w:p w14:paraId="46982F1D" w14:textId="4B337CC2" w:rsidR="005876D4" w:rsidRPr="00667B93" w:rsidRDefault="005876D4" w:rsidP="000818B7">
                            <w:pPr>
                              <w:spacing w:line="320" w:lineRule="exact"/>
                              <w:rPr>
                                <w:rStyle w:val="BookTitle"/>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A496C" id="_x0000_t202" coordsize="21600,21600" o:spt="202" path="m,l,21600r21600,l21600,xe">
                <v:stroke joinstyle="miter"/>
                <v:path gradientshapeok="t" o:connecttype="rect"/>
              </v:shapetype>
              <v:shape id="Text Box 3" o:spid="_x0000_s1026" type="#_x0000_t202" style="position:absolute;margin-left:62.25pt;margin-top:3.7pt;width:446.95pt;height:18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" fillcolor="#ffd555 [2167]" strokecolor="#ffc000 [3207]" strokeweight=".5pt">
                <v:fill color2="#ffcc31 [2615]" rotate="t" colors="0 #ffdd9c;.5 #ffd78e;1 #ffd479" focus="100%" type="gradient">
                  <o:fill v:ext="view" type="gradientUnscaled"/>
                </v:fill>
                <v:textbox>
                  <w:txbxContent>
                    <w:p w14:paraId="4910D5E5" w14:textId="190266D6" w:rsidR="001A7991" w:rsidRDefault="00C1034C" w:rsidP="001A7991">
                      <w:pPr>
                        <w:spacing w:line="320" w:lineRule="exact"/>
                        <w:jc w:val="center"/>
                        <w:rPr>
                          <w:b/>
                          <w:bCs/>
                          <w:i/>
                          <w:iCs/>
                          <w:spacing w:val="5"/>
                          <w:sz w:val="16"/>
                          <w:szCs w:val="16"/>
                        </w:rPr>
                      </w:pPr>
                      <w:proofErr w:type="gramStart"/>
                      <w:r w:rsidRPr="001A7991">
                        <w:rPr>
                          <w:b/>
                          <w:bCs/>
                          <w:i/>
                          <w:iCs/>
                          <w:spacing w:val="5"/>
                          <w:sz w:val="16"/>
                          <w:szCs w:val="16"/>
                        </w:rPr>
                        <w:t>”</w:t>
                      </w:r>
                      <w:r w:rsidR="00434223" w:rsidRPr="001A7991">
                        <w:rPr>
                          <w:b/>
                          <w:bCs/>
                          <w:i/>
                          <w:iCs/>
                          <w:spacing w:val="5"/>
                          <w:sz w:val="16"/>
                          <w:szCs w:val="16"/>
                        </w:rPr>
                        <w:t>As</w:t>
                      </w:r>
                      <w:proofErr w:type="gramEnd"/>
                      <w:r w:rsidR="00434223" w:rsidRPr="001A7991">
                        <w:rPr>
                          <w:b/>
                          <w:bCs/>
                          <w:i/>
                          <w:iCs/>
                          <w:spacing w:val="5"/>
                          <w:sz w:val="16"/>
                          <w:szCs w:val="16"/>
                        </w:rPr>
                        <w:t xml:space="preserve"> your Local Policing Inspector, here is a quick update on our Safer Neighbourhood Team’s focus for July. While our 24/7 emergency teams handle 999 calls, our dedicated neighbourhood officers are focusing on visibility and prevention across Chesterfield this summer.</w:t>
                      </w:r>
                      <w:r w:rsidR="00434223" w:rsidRPr="001A7991">
                        <w:rPr>
                          <w:b/>
                          <w:bCs/>
                          <w:i/>
                          <w:iCs/>
                          <w:spacing w:val="5"/>
                          <w:sz w:val="16"/>
                          <w:szCs w:val="16"/>
                        </w:rPr>
                        <w:br/>
                        <w:t>​Our Summer Priorities:</w:t>
                      </w:r>
                      <w:r w:rsidR="00434223" w:rsidRPr="001A7991">
                        <w:rPr>
                          <w:b/>
                          <w:bCs/>
                          <w:i/>
                          <w:iCs/>
                          <w:spacing w:val="5"/>
                          <w:sz w:val="16"/>
                          <w:szCs w:val="16"/>
                        </w:rPr>
                        <w:br/>
                        <w:t xml:space="preserve">​Safe Open Spaces: Increasing foot patrols in parks and town centres while schools are </w:t>
                      </w:r>
                      <w:r w:rsidR="001A7991" w:rsidRPr="001A7991">
                        <w:rPr>
                          <w:b/>
                          <w:bCs/>
                          <w:i/>
                          <w:iCs/>
                          <w:spacing w:val="5"/>
                          <w:sz w:val="16"/>
                          <w:szCs w:val="16"/>
                        </w:rPr>
                        <w:t>off</w:t>
                      </w:r>
                      <w:r w:rsidR="00434223" w:rsidRPr="001A7991">
                        <w:rPr>
                          <w:b/>
                          <w:bCs/>
                          <w:i/>
                          <w:iCs/>
                          <w:spacing w:val="5"/>
                          <w:sz w:val="16"/>
                          <w:szCs w:val="16"/>
                        </w:rPr>
                        <w:t>.</w:t>
                      </w:r>
                      <w:r w:rsidR="00434223" w:rsidRPr="001A7991">
                        <w:rPr>
                          <w:b/>
                          <w:bCs/>
                          <w:i/>
                          <w:iCs/>
                          <w:spacing w:val="5"/>
                          <w:sz w:val="16"/>
                          <w:szCs w:val="16"/>
                        </w:rPr>
                        <w:br/>
                        <w:t xml:space="preserve">​Tackling Seasonal ASB: Working with partners to quickly resolve, </w:t>
                      </w:r>
                      <w:r w:rsidR="00356407">
                        <w:rPr>
                          <w:b/>
                          <w:bCs/>
                          <w:i/>
                          <w:iCs/>
                          <w:spacing w:val="5"/>
                          <w:sz w:val="16"/>
                          <w:szCs w:val="16"/>
                        </w:rPr>
                        <w:t>nuisance</w:t>
                      </w:r>
                      <w:r w:rsidR="00434223" w:rsidRPr="001A7991">
                        <w:rPr>
                          <w:b/>
                          <w:bCs/>
                          <w:i/>
                          <w:iCs/>
                          <w:spacing w:val="5"/>
                          <w:sz w:val="16"/>
                          <w:szCs w:val="16"/>
                        </w:rPr>
                        <w:t xml:space="preserve"> behaviour, and </w:t>
                      </w:r>
                      <w:r w:rsidR="001A7991" w:rsidRPr="001A7991">
                        <w:rPr>
                          <w:b/>
                          <w:bCs/>
                          <w:i/>
                          <w:iCs/>
                          <w:spacing w:val="5"/>
                          <w:sz w:val="16"/>
                          <w:szCs w:val="16"/>
                        </w:rPr>
                        <w:t>neighbour</w:t>
                      </w:r>
                      <w:r w:rsidR="00434223" w:rsidRPr="001A7991">
                        <w:rPr>
                          <w:b/>
                          <w:bCs/>
                          <w:i/>
                          <w:iCs/>
                          <w:spacing w:val="5"/>
                          <w:sz w:val="16"/>
                          <w:szCs w:val="16"/>
                        </w:rPr>
                        <w:t xml:space="preserve"> disputes.</w:t>
                      </w:r>
                      <w:r w:rsidR="00434223" w:rsidRPr="00434223">
                        <w:rPr>
                          <w:b/>
                          <w:bCs/>
                          <w:i/>
                          <w:iCs/>
                          <w:spacing w:val="5"/>
                          <w:sz w:val="20"/>
                          <w:szCs w:val="20"/>
                        </w:rPr>
                        <w:br/>
                        <w:t>​</w:t>
                      </w:r>
                      <w:r w:rsidR="00434223" w:rsidRPr="001A7991">
                        <w:rPr>
                          <w:b/>
                          <w:bCs/>
                          <w:i/>
                          <w:iCs/>
                          <w:spacing w:val="5"/>
                          <w:sz w:val="16"/>
                          <w:szCs w:val="16"/>
                        </w:rPr>
                        <w:t>Crime Prevention: Delivering home and vehicle security advice to stop opportunistic summer thefts.</w:t>
                      </w:r>
                      <w:r w:rsidR="00434223" w:rsidRPr="001A7991">
                        <w:rPr>
                          <w:b/>
                          <w:bCs/>
                          <w:i/>
                          <w:iCs/>
                          <w:spacing w:val="5"/>
                          <w:sz w:val="16"/>
                          <w:szCs w:val="16"/>
                        </w:rPr>
                        <w:br/>
                      </w:r>
                      <w:r w:rsidR="00434223" w:rsidRPr="00434223">
                        <w:rPr>
                          <w:b/>
                          <w:bCs/>
                          <w:i/>
                          <w:iCs/>
                          <w:spacing w:val="5"/>
                          <w:sz w:val="20"/>
                          <w:szCs w:val="20"/>
                        </w:rPr>
                        <w:t>​</w:t>
                      </w:r>
                      <w:r w:rsidR="00434223" w:rsidRPr="001A7991">
                        <w:rPr>
                          <w:b/>
                          <w:bCs/>
                          <w:i/>
                          <w:iCs/>
                          <w:spacing w:val="5"/>
                          <w:sz w:val="16"/>
                          <w:szCs w:val="16"/>
                        </w:rPr>
                        <w:t>Community policing relies on you. If you see us out on patrol or at a summer event, please come chat and share what's happening in your area so we can direct our resources effectively.</w:t>
                      </w:r>
                      <w:r w:rsidR="00434223" w:rsidRPr="001A7991">
                        <w:rPr>
                          <w:b/>
                          <w:bCs/>
                          <w:i/>
                          <w:iCs/>
                          <w:spacing w:val="5"/>
                          <w:sz w:val="16"/>
                          <w:szCs w:val="16"/>
                        </w:rPr>
                        <w:br/>
                        <w:t>​Have a safe and happy summer.</w:t>
                      </w:r>
                    </w:p>
                    <w:p w14:paraId="32417E1F" w14:textId="3073994E" w:rsidR="001A7991" w:rsidRDefault="001A7991" w:rsidP="001A7991">
                      <w:pPr>
                        <w:spacing w:line="320" w:lineRule="exact"/>
                        <w:jc w:val="center"/>
                        <w:rPr>
                          <w:b/>
                          <w:bCs/>
                          <w:i/>
                          <w:iCs/>
                          <w:spacing w:val="5"/>
                          <w:sz w:val="16"/>
                          <w:szCs w:val="16"/>
                        </w:rPr>
                      </w:pPr>
                      <w:r>
                        <w:rPr>
                          <w:b/>
                          <w:bCs/>
                          <w:i/>
                          <w:iCs/>
                          <w:spacing w:val="5"/>
                          <w:sz w:val="16"/>
                          <w:szCs w:val="16"/>
                        </w:rPr>
                        <w:t>Inspector Carter”</w:t>
                      </w:r>
                    </w:p>
                    <w:p w14:paraId="178FCB31" w14:textId="21AEC6E4" w:rsidR="00C1034C" w:rsidRPr="001A7991" w:rsidRDefault="00434223" w:rsidP="001A7991">
                      <w:pPr>
                        <w:spacing w:line="320" w:lineRule="exact"/>
                        <w:jc w:val="center"/>
                        <w:rPr>
                          <w:rFonts w:asciiTheme="majorHAnsi" w:hAnsiTheme="majorHAnsi" w:cstheme="majorHAnsi"/>
                          <w:b/>
                          <w:bCs/>
                          <w:i/>
                          <w:iCs/>
                          <w:spacing w:val="5"/>
                          <w:sz w:val="16"/>
                          <w:szCs w:val="16"/>
                        </w:rPr>
                      </w:pPr>
                      <w:r w:rsidRPr="001A7991">
                        <w:rPr>
                          <w:b/>
                          <w:bCs/>
                          <w:i/>
                          <w:iCs/>
                          <w:spacing w:val="5"/>
                          <w:sz w:val="16"/>
                          <w:szCs w:val="16"/>
                        </w:rPr>
                        <w:br/>
                      </w:r>
                      <w:r w:rsidRPr="00434223">
                        <w:rPr>
                          <w:b/>
                          <w:bCs/>
                          <w:i/>
                          <w:iCs/>
                          <w:spacing w:val="5"/>
                          <w:sz w:val="20"/>
                          <w:szCs w:val="20"/>
                        </w:rPr>
                        <w:t>​Inspector Carter</w:t>
                      </w:r>
                    </w:p>
                    <w:p w14:paraId="05C5D6E9" w14:textId="0272E062" w:rsidR="00C55C72" w:rsidRPr="00667B93" w:rsidRDefault="00C55C72" w:rsidP="00303B51">
                      <w:pPr>
                        <w:spacing w:line="320" w:lineRule="exact"/>
                        <w:jc w:val="center"/>
                        <w:rPr>
                          <w:b/>
                          <w:bCs/>
                          <w:i/>
                          <w:iCs/>
                          <w:spacing w:val="5"/>
                          <w:sz w:val="20"/>
                          <w:szCs w:val="20"/>
                        </w:rPr>
                      </w:pPr>
                    </w:p>
                    <w:p w14:paraId="04DDC74D" w14:textId="11D2620B" w:rsidR="00C55C72" w:rsidRPr="00667B93" w:rsidRDefault="00C55C72" w:rsidP="00C55C72">
                      <w:pPr>
                        <w:spacing w:line="320" w:lineRule="exact"/>
                        <w:rPr>
                          <w:b/>
                          <w:bCs/>
                          <w:i/>
                          <w:iCs/>
                          <w:spacing w:val="5"/>
                          <w:sz w:val="20"/>
                          <w:szCs w:val="20"/>
                        </w:rPr>
                      </w:pPr>
                    </w:p>
                    <w:p w14:paraId="46982F1D" w14:textId="4B337CC2" w:rsidR="005876D4" w:rsidRPr="00667B93" w:rsidRDefault="005876D4" w:rsidP="000818B7">
                      <w:pPr>
                        <w:spacing w:line="320" w:lineRule="exact"/>
                        <w:rPr>
                          <w:rStyle w:val="BookTitle"/>
                          <w:sz w:val="20"/>
                          <w:szCs w:val="20"/>
                        </w:rPr>
                      </w:pPr>
                    </w:p>
                  </w:txbxContent>
                </v:textbox>
                <w10:wrap type="square"/>
              </v:shape>
            </w:pict>
          </mc:Fallback>
        </mc:AlternateContent>
      </w:r>
      <w:r w:rsidR="00237D88">
        <w:rPr>
          <w:noProof/>
        </w:rPr>
        <w:drawing>
          <wp:anchor distT="0" distB="0" distL="114300" distR="114300" simplePos="0" relativeHeight="251666442" behindDoc="1" locked="0" layoutInCell="1" allowOverlap="1" wp14:anchorId="35C30BFE" wp14:editId="366604CD">
            <wp:simplePos x="0" y="0"/>
            <wp:positionH relativeFrom="page">
              <wp:posOffset>66675</wp:posOffset>
            </wp:positionH>
            <wp:positionV relativeFrom="paragraph">
              <wp:posOffset>75565</wp:posOffset>
            </wp:positionV>
            <wp:extent cx="1567815" cy="1457325"/>
            <wp:effectExtent l="0" t="0" r="0" b="9525"/>
            <wp:wrapTopAndBottom/>
            <wp:docPr id="116743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7815" cy="1457325"/>
                    </a:xfrm>
                    <a:prstGeom prst="rect">
                      <a:avLst/>
                    </a:prstGeom>
                    <a:noFill/>
                  </pic:spPr>
                </pic:pic>
              </a:graphicData>
            </a:graphic>
            <wp14:sizeRelH relativeFrom="margin">
              <wp14:pctWidth>0</wp14:pctWidth>
            </wp14:sizeRelH>
            <wp14:sizeRelV relativeFrom="margin">
              <wp14:pctHeight>0</wp14:pctHeight>
            </wp14:sizeRelV>
          </wp:anchor>
        </w:drawing>
      </w:r>
      <w:r w:rsidR="00237D88">
        <w:rPr>
          <w:noProof/>
        </w:rPr>
        <mc:AlternateContent>
          <mc:Choice Requires="wps">
            <w:drawing>
              <wp:anchor distT="0" distB="0" distL="114300" distR="114300" simplePos="0" relativeHeight="251665418" behindDoc="0" locked="0" layoutInCell="1" allowOverlap="1" wp14:anchorId="4A4C853D" wp14:editId="292FB44F">
                <wp:simplePos x="0" y="0"/>
                <wp:positionH relativeFrom="column">
                  <wp:posOffset>-876300</wp:posOffset>
                </wp:positionH>
                <wp:positionV relativeFrom="paragraph">
                  <wp:posOffset>1542415</wp:posOffset>
                </wp:positionV>
                <wp:extent cx="1714500" cy="304800"/>
                <wp:effectExtent l="0" t="0" r="0" b="0"/>
                <wp:wrapNone/>
                <wp:docPr id="284510203" name="Text Box 1"/>
                <wp:cNvGraphicFramePr/>
                <a:graphic xmlns:a="http://schemas.openxmlformats.org/drawingml/2006/main">
                  <a:graphicData uri="http://schemas.microsoft.com/office/word/2010/wordprocessingShape">
                    <wps:wsp>
                      <wps:cNvSpPr txBox="1"/>
                      <wps:spPr>
                        <a:xfrm>
                          <a:off x="0" y="0"/>
                          <a:ext cx="1714500" cy="304800"/>
                        </a:xfrm>
                        <a:prstGeom prst="rect">
                          <a:avLst/>
                        </a:prstGeom>
                        <a:noFill/>
                        <a:ln>
                          <a:noFill/>
                        </a:ln>
                      </wps:spPr>
                      <wps:txbx>
                        <w:txbxContent>
                          <w:p w14:paraId="4454531C" w14:textId="4332FC8A" w:rsidR="00E61351" w:rsidRPr="00BB609B" w:rsidRDefault="00E61351" w:rsidP="00E61351">
                            <w:pPr>
                              <w:jc w:val="center"/>
                              <w:rPr>
                                <w:noProof/>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09B">
                              <w:rPr>
                                <w:noProof/>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Inspector 15568 Carter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C853D" id="Text Box 1" o:spid="_x0000_s1027" type="#_x0000_t202" style="position:absolute;margin-left:-69pt;margin-top:121.45pt;width:135pt;height:24pt;z-index:2516654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" filled="f" stroked="f">
                <v:textbox>
                  <w:txbxContent>
                    <w:p w14:paraId="4454531C" w14:textId="4332FC8A" w:rsidR="00E61351" w:rsidRPr="00BB609B" w:rsidRDefault="00E61351" w:rsidP="00E61351">
                      <w:pPr>
                        <w:jc w:val="center"/>
                        <w:rPr>
                          <w:noProof/>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09B">
                        <w:rPr>
                          <w:noProof/>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Inspector 15568 Carter</w:t>
                      </w:r>
                    </w:p>
                  </w:txbxContent>
                </v:textbox>
              </v:shape>
            </w:pict>
          </mc:Fallback>
        </mc:AlternateContent>
      </w:r>
      <w:r w:rsidR="000C0D4F">
        <w:rPr>
          <w:noProof/>
        </w:rPr>
        <mc:AlternateContent>
          <mc:Choice Requires="wps">
            <w:drawing>
              <wp:anchor distT="0" distB="0" distL="114300" distR="114300" simplePos="0" relativeHeight="251658242" behindDoc="0" locked="0" layoutInCell="1" allowOverlap="1" wp14:anchorId="7430228F" wp14:editId="57D1132D">
                <wp:simplePos x="0" y="0"/>
                <wp:positionH relativeFrom="margin">
                  <wp:posOffset>1405890</wp:posOffset>
                </wp:positionH>
                <wp:positionV relativeFrom="paragraph">
                  <wp:posOffset>-274955</wp:posOffset>
                </wp:positionV>
                <wp:extent cx="3895725" cy="314553"/>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3895725" cy="314553"/>
                        </a:xfrm>
                        <a:prstGeom prst="rect">
                          <a:avLst/>
                        </a:prstGeom>
                        <a:solidFill>
                          <a:schemeClr val="lt1"/>
                        </a:solidFill>
                        <a:ln w="6350">
                          <a:noFill/>
                        </a:ln>
                      </wps:spPr>
                      <wps:txbx>
                        <w:txbxContent>
                          <w:p w14:paraId="2B1F5203" w14:textId="077766E5" w:rsidR="004249A7" w:rsidRPr="00C1034C" w:rsidRDefault="00D6171A" w:rsidP="00A52601">
                            <w:pPr>
                              <w:jc w:val="center"/>
                              <w:rPr>
                                <w:rFonts w:ascii="Arial" w:hAnsi="Arial" w:cs="Arial"/>
                                <w:b/>
                                <w:bCs/>
                                <w:sz w:val="32"/>
                                <w:szCs w:val="32"/>
                                <w:u w:val="single"/>
                                <w14:textOutline w14:w="9525" w14:cap="rnd" w14:cmpd="sng" w14:algn="ctr">
                                  <w14:solidFill>
                                    <w14:srgbClr w14:val="000000"/>
                                  </w14:solidFill>
                                  <w14:prstDash w14:val="solid"/>
                                  <w14:bevel/>
                                </w14:textOutline>
                              </w:rPr>
                            </w:pPr>
                            <w:r w:rsidRPr="00C1034C">
                              <w:rPr>
                                <w:rFonts w:ascii="Arial" w:hAnsi="Arial" w:cs="Arial"/>
                                <w:b/>
                                <w:bCs/>
                                <w:sz w:val="32"/>
                                <w:szCs w:val="32"/>
                                <w:u w:val="single"/>
                                <w14:textOutline w14:w="9525" w14:cap="rnd" w14:cmpd="sng" w14:algn="ctr">
                                  <w14:solidFill>
                                    <w14:srgbClr w14:val="000000"/>
                                  </w14:solidFill>
                                  <w14:prstDash w14:val="solid"/>
                                  <w14:bevel/>
                                </w14:textOutline>
                              </w:rPr>
                              <w:t>Chesterfield Local Policing unit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0228F" id="Text Box 5" o:spid="_x0000_s1028" type="#_x0000_t202" style="position:absolute;margin-left:110.7pt;margin-top:-21.65pt;width:306.75pt;height:24.7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" fillcolor="white [3201]" stroked="f" strokeweight=".5pt">
                <v:textbox>
                  <w:txbxContent>
                    <w:p w14:paraId="2B1F5203" w14:textId="077766E5" w:rsidR="004249A7" w:rsidRPr="00C1034C" w:rsidRDefault="00D6171A" w:rsidP="00A52601">
                      <w:pPr>
                        <w:jc w:val="center"/>
                        <w:rPr>
                          <w:rFonts w:ascii="Arial" w:hAnsi="Arial" w:cs="Arial"/>
                          <w:b/>
                          <w:bCs/>
                          <w:sz w:val="32"/>
                          <w:szCs w:val="32"/>
                          <w:u w:val="single"/>
                          <w14:textOutline w14:w="9525" w14:cap="rnd" w14:cmpd="sng" w14:algn="ctr">
                            <w14:solidFill>
                              <w14:srgbClr w14:val="000000"/>
                            </w14:solidFill>
                            <w14:prstDash w14:val="solid"/>
                            <w14:bevel/>
                          </w14:textOutline>
                        </w:rPr>
                      </w:pPr>
                      <w:r w:rsidRPr="00C1034C">
                        <w:rPr>
                          <w:rFonts w:ascii="Arial" w:hAnsi="Arial" w:cs="Arial"/>
                          <w:b/>
                          <w:bCs/>
                          <w:sz w:val="32"/>
                          <w:szCs w:val="32"/>
                          <w:u w:val="single"/>
                          <w14:textOutline w14:w="9525" w14:cap="rnd" w14:cmpd="sng" w14:algn="ctr">
                            <w14:solidFill>
                              <w14:srgbClr w14:val="000000"/>
                            </w14:solidFill>
                            <w14:prstDash w14:val="solid"/>
                            <w14:bevel/>
                          </w14:textOutline>
                        </w:rPr>
                        <w:t>Chesterfield Local Policing unit</w:t>
                      </w:r>
                    </w:p>
                  </w:txbxContent>
                </v:textbox>
                <w10:wrap anchorx="margin"/>
              </v:shape>
            </w:pict>
          </mc:Fallback>
        </mc:AlternateContent>
      </w:r>
      <w:r w:rsidR="001C7523">
        <w:rPr>
          <w:noProof/>
        </w:rPr>
        <mc:AlternateContent>
          <mc:Choice Requires="wps">
            <w:drawing>
              <wp:anchor distT="0" distB="0" distL="114300" distR="114300" simplePos="0" relativeHeight="251658243" behindDoc="0" locked="0" layoutInCell="1" allowOverlap="1" wp14:anchorId="3327A14F" wp14:editId="1FCDC0ED">
                <wp:simplePos x="0" y="0"/>
                <wp:positionH relativeFrom="page">
                  <wp:align>right</wp:align>
                </wp:positionH>
                <wp:positionV relativeFrom="paragraph">
                  <wp:posOffset>-706959</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4AD16773" w14:textId="764E2AE0" w:rsidR="004249A7" w:rsidRPr="004249A7" w:rsidRDefault="00237D88"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July 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7A14F" id="Text Box 7" o:spid="_x0000_s1029" type="#_x0000_t202" style="position:absolute;margin-left:43.3pt;margin-top:-55.65pt;width:94.5pt;height:24.75pt;z-index:251658243;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" filled="f" stroked="f" strokeweight=".5pt">
                <v:textbox>
                  <w:txbxContent>
                    <w:p w14:paraId="4AD16773" w14:textId="764E2AE0" w:rsidR="004249A7" w:rsidRPr="004249A7" w:rsidRDefault="00237D88"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July 26</w:t>
                      </w:r>
                    </w:p>
                  </w:txbxContent>
                </v:textbox>
                <w10:wrap anchorx="page"/>
              </v:shape>
            </w:pict>
          </mc:Fallback>
        </mc:AlternateContent>
      </w:r>
      <w:r w:rsidR="00435ECF">
        <w:rPr>
          <w:noProof/>
        </w:rPr>
        <mc:AlternateContent>
          <mc:Choice Requires="wps">
            <w:drawing>
              <wp:anchor distT="0" distB="0" distL="114300" distR="114300" simplePos="0" relativeHeight="251658246" behindDoc="0" locked="0" layoutInCell="1" allowOverlap="1" wp14:anchorId="57C196C0" wp14:editId="3916DA2B">
                <wp:simplePos x="0" y="0"/>
                <wp:positionH relativeFrom="column">
                  <wp:posOffset>-536575</wp:posOffset>
                </wp:positionH>
                <wp:positionV relativeFrom="paragraph">
                  <wp:posOffset>-1146175</wp:posOffset>
                </wp:positionV>
                <wp:extent cx="6400800" cy="6572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400800" cy="657225"/>
                        </a:xfrm>
                        <a:prstGeom prst="rect">
                          <a:avLst/>
                        </a:prstGeom>
                        <a:noFill/>
                        <a:ln w="6350">
                          <a:noFill/>
                        </a:ln>
                      </wps:spPr>
                      <wps:txbx>
                        <w:txbxContent>
                          <w:p w14:paraId="381283C7" w14:textId="7F61D55A" w:rsidR="005A40B4" w:rsidRPr="005A40B4" w:rsidRDefault="00D6171A" w:rsidP="005A40B4">
                            <w:pPr>
                              <w:spacing w:line="640" w:lineRule="exact"/>
                              <w:rPr>
                                <w:rFonts w:ascii="Arial" w:hAnsi="Arial" w:cs="Arial"/>
                                <w:b/>
                                <w:bCs/>
                                <w:color w:val="243F58"/>
                                <w:sz w:val="72"/>
                                <w:szCs w:val="72"/>
                              </w:rPr>
                            </w:pPr>
                            <w:r>
                              <w:rPr>
                                <w:rFonts w:ascii="Arial" w:hAnsi="Arial" w:cs="Arial"/>
                                <w:b/>
                                <w:bCs/>
                                <w:color w:val="243F58"/>
                                <w:sz w:val="72"/>
                                <w:szCs w:val="72"/>
                              </w:rPr>
                              <w:t>Inspector</w:t>
                            </w:r>
                            <w:r w:rsidR="00F37306">
                              <w:rPr>
                                <w:rFonts w:ascii="Arial" w:hAnsi="Arial" w:cs="Arial"/>
                                <w:b/>
                                <w:bCs/>
                                <w:color w:val="243F58"/>
                                <w:sz w:val="72"/>
                                <w:szCs w:val="72"/>
                              </w:rPr>
                              <w:t>’</w:t>
                            </w:r>
                            <w:r>
                              <w:rPr>
                                <w:rFonts w:ascii="Arial" w:hAnsi="Arial" w:cs="Arial"/>
                                <w:b/>
                                <w:bCs/>
                                <w:color w:val="243F58"/>
                                <w:sz w:val="72"/>
                                <w:szCs w:val="72"/>
                              </w:rPr>
                              <w:t>s Update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196C0" id="Text Box 10" o:spid="_x0000_s1030" type="#_x0000_t202" style="position:absolute;margin-left:-42.25pt;margin-top:-90.25pt;width:7in;height:51.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" filled="f" stroked="f" strokeweight=".5pt">
                <v:textbox>
                  <w:txbxContent>
                    <w:p w14:paraId="381283C7" w14:textId="7F61D55A" w:rsidR="005A40B4" w:rsidRPr="005A40B4" w:rsidRDefault="00D6171A" w:rsidP="005A40B4">
                      <w:pPr>
                        <w:spacing w:line="640" w:lineRule="exact"/>
                        <w:rPr>
                          <w:rFonts w:ascii="Arial" w:hAnsi="Arial" w:cs="Arial"/>
                          <w:b/>
                          <w:bCs/>
                          <w:color w:val="243F58"/>
                          <w:sz w:val="72"/>
                          <w:szCs w:val="72"/>
                        </w:rPr>
                      </w:pPr>
                      <w:r>
                        <w:rPr>
                          <w:rFonts w:ascii="Arial" w:hAnsi="Arial" w:cs="Arial"/>
                          <w:b/>
                          <w:bCs/>
                          <w:color w:val="243F58"/>
                          <w:sz w:val="72"/>
                          <w:szCs w:val="72"/>
                        </w:rPr>
                        <w:t>Inspector</w:t>
                      </w:r>
                      <w:r w:rsidR="00F37306">
                        <w:rPr>
                          <w:rFonts w:ascii="Arial" w:hAnsi="Arial" w:cs="Arial"/>
                          <w:b/>
                          <w:bCs/>
                          <w:color w:val="243F58"/>
                          <w:sz w:val="72"/>
                          <w:szCs w:val="72"/>
                        </w:rPr>
                        <w:t>’</w:t>
                      </w:r>
                      <w:r>
                        <w:rPr>
                          <w:rFonts w:ascii="Arial" w:hAnsi="Arial" w:cs="Arial"/>
                          <w:b/>
                          <w:bCs/>
                          <w:color w:val="243F58"/>
                          <w:sz w:val="72"/>
                          <w:szCs w:val="72"/>
                        </w:rPr>
                        <w:t>s Update</w:t>
                      </w:r>
                    </w:p>
                  </w:txbxContent>
                </v:textbox>
              </v:shape>
            </w:pict>
          </mc:Fallback>
        </mc:AlternateContent>
      </w:r>
      <w:r w:rsidR="00435ECF">
        <w:rPr>
          <w:noProof/>
        </w:rPr>
        <mc:AlternateContent>
          <mc:Choice Requires="wps">
            <w:drawing>
              <wp:anchor distT="0" distB="0" distL="114300" distR="114300" simplePos="0" relativeHeight="251658247" behindDoc="0" locked="0" layoutInCell="1" allowOverlap="1" wp14:anchorId="34B90750" wp14:editId="306F2FC0">
                <wp:simplePos x="0" y="0"/>
                <wp:positionH relativeFrom="column">
                  <wp:posOffset>-882650</wp:posOffset>
                </wp:positionH>
                <wp:positionV relativeFrom="paragraph">
                  <wp:posOffset>-1564005</wp:posOffset>
                </wp:positionV>
                <wp:extent cx="6400800" cy="4857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10DBE0BB" w14:textId="1C7EBBE6" w:rsidR="005A40B4" w:rsidRPr="005A40B4" w:rsidRDefault="005A40B4"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90750" id="Text Box 11" o:spid="_x0000_s1031" type="#_x0000_t202" style="position:absolute;margin-left:-69.5pt;margin-top:-123.15pt;width:7in;height:38.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" filled="f" stroked="f" strokeweight=".5pt">
                <v:textbox>
                  <w:txbxContent>
                    <w:p w14:paraId="10DBE0BB" w14:textId="1C7EBBE6" w:rsidR="005A40B4" w:rsidRPr="005A40B4" w:rsidRDefault="005A40B4"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v:shape>
            </w:pict>
          </mc:Fallback>
        </mc:AlternateContent>
      </w:r>
      <w:r w:rsidR="00667B93">
        <w:rPr>
          <w:noProof/>
        </w:rPr>
        <mc:AlternateContent>
          <mc:Choice Requires="wps">
            <w:drawing>
              <wp:anchor distT="0" distB="0" distL="114300" distR="114300" simplePos="0" relativeHeight="251658244" behindDoc="0" locked="0" layoutInCell="1" allowOverlap="1" wp14:anchorId="55B7085C" wp14:editId="6ABEE919">
                <wp:simplePos x="0" y="0"/>
                <wp:positionH relativeFrom="column">
                  <wp:posOffset>-70485</wp:posOffset>
                </wp:positionH>
                <wp:positionV relativeFrom="paragraph">
                  <wp:posOffset>673100</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3E8AF351"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7085C" id="Text Box 8" o:spid="_x0000_s1032" type="#_x0000_t202" style="position:absolute;margin-left:-5.55pt;margin-top:53pt;width:335.25pt;height:24.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" filled="f" stroked="f" strokeweight=".5pt">
                <v:textbox>
                  <w:txbxContent>
                    <w:p w14:paraId="3E8AF351"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p>
    <w:p w14:paraId="24C81C10" w14:textId="77777777" w:rsidR="004B6AAF" w:rsidRPr="004B6AAF" w:rsidRDefault="004B6AAF" w:rsidP="004B6AAF"/>
    <w:p w14:paraId="2AB71E61" w14:textId="37690042" w:rsidR="004B6AAF" w:rsidRPr="004B6AAF" w:rsidRDefault="004B6AAF" w:rsidP="004B6AAF"/>
    <w:p w14:paraId="76444D72" w14:textId="0AB1B9BD" w:rsidR="004B6AAF" w:rsidRPr="004B6AAF" w:rsidRDefault="004B6AAF" w:rsidP="004B6AAF"/>
    <w:p w14:paraId="25C6AAE0" w14:textId="37F814AC" w:rsidR="004B6AAF" w:rsidRPr="004B6AAF" w:rsidRDefault="0099465C" w:rsidP="004B6AAF">
      <w:r>
        <w:rPr>
          <w:noProof/>
        </w:rPr>
        <mc:AlternateContent>
          <mc:Choice Requires="wps">
            <w:drawing>
              <wp:anchor distT="45720" distB="45720" distL="114300" distR="114300" simplePos="0" relativeHeight="251658249" behindDoc="0" locked="0" layoutInCell="1" allowOverlap="1" wp14:anchorId="04CF7CAA" wp14:editId="02B31D41">
                <wp:simplePos x="0" y="0"/>
                <wp:positionH relativeFrom="page">
                  <wp:posOffset>1693545</wp:posOffset>
                </wp:positionH>
                <wp:positionV relativeFrom="paragraph">
                  <wp:posOffset>199390</wp:posOffset>
                </wp:positionV>
                <wp:extent cx="5702300" cy="2428875"/>
                <wp:effectExtent l="0" t="0" r="12700"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2428875"/>
                        </a:xfrm>
                        <a:prstGeom prst="rect">
                          <a:avLst/>
                        </a:prstGeom>
                        <a:ln>
                          <a:headEnd/>
                          <a:tailEnd/>
                        </a:ln>
                      </wps:spPr>
                      <wps:style>
                        <a:lnRef idx="2">
                          <a:schemeClr val="accent1">
                            <a:shade val="15000"/>
                          </a:schemeClr>
                        </a:lnRef>
                        <a:fillRef idx="1">
                          <a:schemeClr val="accent1"/>
                        </a:fillRef>
                        <a:effectRef idx="0">
                          <a:schemeClr val="accent1"/>
                        </a:effectRef>
                        <a:fontRef idx="minor">
                          <a:schemeClr val="lt1"/>
                        </a:fontRef>
                      </wps:style>
                      <wps:txbx>
                        <w:txbxContent>
                          <w:p w14:paraId="749B90E0" w14:textId="3AABEC3D" w:rsidR="00D06CF9" w:rsidRPr="00356407" w:rsidRDefault="00237D88" w:rsidP="00D06CF9">
                            <w:pPr>
                              <w:jc w:val="center"/>
                              <w:rPr>
                                <w:b/>
                                <w:bCs/>
                                <w:sz w:val="16"/>
                                <w:szCs w:val="16"/>
                                <w:u w:val="single"/>
                              </w:rPr>
                            </w:pPr>
                            <w:r w:rsidRPr="00356407">
                              <w:rPr>
                                <w:b/>
                                <w:bCs/>
                                <w:sz w:val="16"/>
                                <w:szCs w:val="16"/>
                                <w:u w:val="single"/>
                              </w:rPr>
                              <w:t>Tackling Nuisance Motorbikes Togeth</w:t>
                            </w:r>
                            <w:r w:rsidR="00D06CF9" w:rsidRPr="00356407">
                              <w:rPr>
                                <w:b/>
                                <w:bCs/>
                                <w:sz w:val="16"/>
                                <w:szCs w:val="16"/>
                                <w:u w:val="single"/>
                              </w:rPr>
                              <w:t>er</w:t>
                            </w:r>
                          </w:p>
                          <w:p w14:paraId="52416429" w14:textId="281A7D3A" w:rsidR="00237D88" w:rsidRPr="00D06CF9" w:rsidRDefault="00237D88" w:rsidP="00D06CF9">
                            <w:pPr>
                              <w:jc w:val="center"/>
                              <w:rPr>
                                <w:b/>
                                <w:bCs/>
                                <w:sz w:val="16"/>
                                <w:szCs w:val="16"/>
                              </w:rPr>
                            </w:pPr>
                            <w:r w:rsidRPr="00237D88">
                              <w:rPr>
                                <w:sz w:val="16"/>
                                <w:szCs w:val="16"/>
                              </w:rPr>
                              <w:t xml:space="preserve"> I want to address the top issue reported to our Safer Neighbourhood Teams: nuisance and anti-social motorbikes. Following the tragic death of a local child involving one of these bikes, I know concern is high across Chesterfield. We are treating this with the utmost seriousness</w:t>
                            </w:r>
                            <w:r w:rsidR="00D06CF9">
                              <w:rPr>
                                <w:sz w:val="16"/>
                                <w:szCs w:val="16"/>
                              </w:rPr>
                              <w:t>.</w:t>
                            </w:r>
                          </w:p>
                          <w:p w14:paraId="31AC6AC9" w14:textId="77777777" w:rsidR="00237D88" w:rsidRPr="00237D88" w:rsidRDefault="00237D88" w:rsidP="00237D88">
                            <w:pPr>
                              <w:jc w:val="center"/>
                              <w:rPr>
                                <w:sz w:val="16"/>
                                <w:szCs w:val="16"/>
                              </w:rPr>
                            </w:pPr>
                            <w:r w:rsidRPr="00237D88">
                              <w:rPr>
                                <w:sz w:val="16"/>
                                <w:szCs w:val="16"/>
                              </w:rPr>
                              <w:t>​This summer, our dedicated team is executing a robust three-pronged action plan:</w:t>
                            </w:r>
                          </w:p>
                          <w:p w14:paraId="3E897E75"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Enforcement:</w:t>
                            </w:r>
                            <w:r w:rsidRPr="00237D88">
                              <w:rPr>
                                <w:sz w:val="16"/>
                                <w:szCs w:val="16"/>
                              </w:rPr>
                              <w:t> Utilizing Section 59 powers, reviewing CCTV, deploying specialist Off-Road Bike Units, and utilizing advanced drone support to track and catch offenders safely.</w:t>
                            </w:r>
                          </w:p>
                          <w:p w14:paraId="3BC51563"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Education:</w:t>
                            </w:r>
                            <w:r w:rsidRPr="00237D88">
                              <w:rPr>
                                <w:sz w:val="16"/>
                                <w:szCs w:val="16"/>
                              </w:rPr>
                              <w:t> Engaging with parents, schools, and youth groups to highlight the severe risks of illegal riding.</w:t>
                            </w:r>
                          </w:p>
                          <w:p w14:paraId="12D24A5D"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Intelligence:</w:t>
                            </w:r>
                            <w:r w:rsidRPr="00237D88">
                              <w:rPr>
                                <w:sz w:val="16"/>
                                <w:szCs w:val="16"/>
                              </w:rPr>
                              <w:t> Pinpointing specific riders, routes, and storage locations.</w:t>
                            </w:r>
                          </w:p>
                          <w:p w14:paraId="287B8BA2" w14:textId="77777777" w:rsidR="00237D88" w:rsidRPr="00237D88" w:rsidRDefault="00237D88" w:rsidP="00237D88">
                            <w:pPr>
                              <w:jc w:val="center"/>
                              <w:rPr>
                                <w:sz w:val="16"/>
                                <w:szCs w:val="16"/>
                              </w:rPr>
                            </w:pPr>
                            <w:r w:rsidRPr="00237D88">
                              <w:rPr>
                                <w:sz w:val="16"/>
                                <w:szCs w:val="16"/>
                              </w:rPr>
                              <w:t>​</w:t>
                            </w:r>
                            <w:r w:rsidRPr="00237D88">
                              <w:rPr>
                                <w:b/>
                                <w:bCs/>
                                <w:sz w:val="16"/>
                                <w:szCs w:val="16"/>
                              </w:rPr>
                              <w:t>Why Intelligence is Key</w:t>
                            </w:r>
                          </w:p>
                          <w:p w14:paraId="26A88205" w14:textId="77777777" w:rsidR="00237D88" w:rsidRPr="00237D88" w:rsidRDefault="00237D88" w:rsidP="00237D88">
                            <w:pPr>
                              <w:jc w:val="center"/>
                              <w:rPr>
                                <w:sz w:val="16"/>
                                <w:szCs w:val="16"/>
                              </w:rPr>
                            </w:pPr>
                            <w:r w:rsidRPr="00237D88">
                              <w:rPr>
                                <w:sz w:val="16"/>
                                <w:szCs w:val="16"/>
                              </w:rPr>
                              <w:t>Pursuing moving bikes is often too dangerous for the public. The safest tactic is combining our drone technology and community intelligence to seize vehicles directly from the addresses where they are stored.</w:t>
                            </w:r>
                          </w:p>
                          <w:p w14:paraId="2990CE30" w14:textId="77777777" w:rsidR="00237D88" w:rsidRPr="00237D88" w:rsidRDefault="00237D88" w:rsidP="00237D88">
                            <w:pPr>
                              <w:jc w:val="center"/>
                              <w:rPr>
                                <w:sz w:val="16"/>
                                <w:szCs w:val="16"/>
                              </w:rPr>
                            </w:pPr>
                            <w:r w:rsidRPr="00237D88">
                              <w:rPr>
                                <w:sz w:val="16"/>
                                <w:szCs w:val="16"/>
                              </w:rPr>
                              <w:t>​To help us build cases and permanently confiscate these bikes, please report:</w:t>
                            </w:r>
                          </w:p>
                          <w:p w14:paraId="3342CF25" w14:textId="77777777"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Who</w:t>
                            </w:r>
                            <w:r w:rsidRPr="00237D88">
                              <w:rPr>
                                <w:sz w:val="16"/>
                                <w:szCs w:val="16"/>
                              </w:rPr>
                              <w:t> is riding them (names or descriptions).</w:t>
                            </w:r>
                          </w:p>
                          <w:p w14:paraId="251191C3" w14:textId="77777777"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Where</w:t>
                            </w:r>
                            <w:r w:rsidRPr="00237D88">
                              <w:rPr>
                                <w:sz w:val="16"/>
                                <w:szCs w:val="16"/>
                              </w:rPr>
                              <w:t> they are being stored.</w:t>
                            </w:r>
                          </w:p>
                          <w:p w14:paraId="2E11BF15" w14:textId="338E4E08"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What</w:t>
                            </w:r>
                            <w:r w:rsidRPr="00237D88">
                              <w:rPr>
                                <w:sz w:val="16"/>
                                <w:szCs w:val="16"/>
                              </w:rPr>
                              <w:t> the bikes look like (</w:t>
                            </w:r>
                            <w:r w:rsidR="00D06CF9" w:rsidRPr="00237D88">
                              <w:rPr>
                                <w:sz w:val="16"/>
                                <w:szCs w:val="16"/>
                              </w:rPr>
                              <w:t>colours</w:t>
                            </w:r>
                            <w:r w:rsidRPr="00237D88">
                              <w:rPr>
                                <w:sz w:val="16"/>
                                <w:szCs w:val="16"/>
                              </w:rPr>
                              <w:t>, makes, markings).</w:t>
                            </w:r>
                          </w:p>
                          <w:p w14:paraId="79DC48EA" w14:textId="77777777" w:rsidR="00237D88" w:rsidRPr="00237D88" w:rsidRDefault="00237D88" w:rsidP="00237D88">
                            <w:pPr>
                              <w:jc w:val="center"/>
                              <w:rPr>
                                <w:sz w:val="16"/>
                                <w:szCs w:val="16"/>
                              </w:rPr>
                            </w:pPr>
                            <w:r w:rsidRPr="00237D88">
                              <w:rPr>
                                <w:sz w:val="16"/>
                                <w:szCs w:val="16"/>
                              </w:rPr>
                              <w:t>​Every report helps. Thank you for helping us keep Chesterfield safe.</w:t>
                            </w:r>
                          </w:p>
                          <w:p w14:paraId="25824E42" w14:textId="7267DB3F" w:rsidR="000D2A64" w:rsidRPr="000D402A" w:rsidRDefault="000D2A64">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F7CAA" id="Text Box 12" o:spid="_x0000_s1033" type="#_x0000_t202" style="position:absolute;margin-left:133.35pt;margin-top:15.7pt;width:449pt;height:191.25pt;z-index:25165824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" fillcolor="#4472c4 [3204]" strokecolor="#09101d [484]" strokeweight="1pt">
                <v:textbox>
                  <w:txbxContent>
                    <w:p w14:paraId="749B90E0" w14:textId="3AABEC3D" w:rsidR="00D06CF9" w:rsidRPr="00356407" w:rsidRDefault="00237D88" w:rsidP="00D06CF9">
                      <w:pPr>
                        <w:jc w:val="center"/>
                        <w:rPr>
                          <w:b/>
                          <w:bCs/>
                          <w:sz w:val="16"/>
                          <w:szCs w:val="16"/>
                          <w:u w:val="single"/>
                        </w:rPr>
                      </w:pPr>
                      <w:r w:rsidRPr="00356407">
                        <w:rPr>
                          <w:b/>
                          <w:bCs/>
                          <w:sz w:val="16"/>
                          <w:szCs w:val="16"/>
                          <w:u w:val="single"/>
                        </w:rPr>
                        <w:t>Tackling Nuisance Motorbikes Togeth</w:t>
                      </w:r>
                      <w:r w:rsidR="00D06CF9" w:rsidRPr="00356407">
                        <w:rPr>
                          <w:b/>
                          <w:bCs/>
                          <w:sz w:val="16"/>
                          <w:szCs w:val="16"/>
                          <w:u w:val="single"/>
                        </w:rPr>
                        <w:t>er</w:t>
                      </w:r>
                    </w:p>
                    <w:p w14:paraId="52416429" w14:textId="281A7D3A" w:rsidR="00237D88" w:rsidRPr="00D06CF9" w:rsidRDefault="00237D88" w:rsidP="00D06CF9">
                      <w:pPr>
                        <w:jc w:val="center"/>
                        <w:rPr>
                          <w:b/>
                          <w:bCs/>
                          <w:sz w:val="16"/>
                          <w:szCs w:val="16"/>
                        </w:rPr>
                      </w:pPr>
                      <w:r w:rsidRPr="00237D88">
                        <w:rPr>
                          <w:sz w:val="16"/>
                          <w:szCs w:val="16"/>
                        </w:rPr>
                        <w:t xml:space="preserve"> I want to address the top issue reported to our Safer Neighbourhood Teams: nuisance and anti-social motorbikes. Following the tragic death of a local child involving one of these bikes, I know concern is high across Chesterfield. We are treating this with the utmost seriousness</w:t>
                      </w:r>
                      <w:r w:rsidR="00D06CF9">
                        <w:rPr>
                          <w:sz w:val="16"/>
                          <w:szCs w:val="16"/>
                        </w:rPr>
                        <w:t>.</w:t>
                      </w:r>
                    </w:p>
                    <w:p w14:paraId="31AC6AC9" w14:textId="77777777" w:rsidR="00237D88" w:rsidRPr="00237D88" w:rsidRDefault="00237D88" w:rsidP="00237D88">
                      <w:pPr>
                        <w:jc w:val="center"/>
                        <w:rPr>
                          <w:sz w:val="16"/>
                          <w:szCs w:val="16"/>
                        </w:rPr>
                      </w:pPr>
                      <w:r w:rsidRPr="00237D88">
                        <w:rPr>
                          <w:sz w:val="16"/>
                          <w:szCs w:val="16"/>
                        </w:rPr>
                        <w:t>​This summer, our dedicated team is executing a robust three-pronged action plan:</w:t>
                      </w:r>
                    </w:p>
                    <w:p w14:paraId="3E897E75"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Enforcement:</w:t>
                      </w:r>
                      <w:r w:rsidRPr="00237D88">
                        <w:rPr>
                          <w:sz w:val="16"/>
                          <w:szCs w:val="16"/>
                        </w:rPr>
                        <w:t> Utilizing Section 59 powers, reviewing CCTV, deploying specialist Off-Road Bike Units, and utilizing advanced drone support to track and catch offenders safely.</w:t>
                      </w:r>
                    </w:p>
                    <w:p w14:paraId="3BC51563"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Education:</w:t>
                      </w:r>
                      <w:r w:rsidRPr="00237D88">
                        <w:rPr>
                          <w:sz w:val="16"/>
                          <w:szCs w:val="16"/>
                        </w:rPr>
                        <w:t> Engaging with parents, schools, and youth groups to highlight the severe risks of illegal riding.</w:t>
                      </w:r>
                    </w:p>
                    <w:p w14:paraId="12D24A5D" w14:textId="77777777" w:rsidR="00237D88" w:rsidRPr="00237D88" w:rsidRDefault="00237D88" w:rsidP="00237D88">
                      <w:pPr>
                        <w:numPr>
                          <w:ilvl w:val="0"/>
                          <w:numId w:val="11"/>
                        </w:numPr>
                        <w:jc w:val="center"/>
                        <w:rPr>
                          <w:sz w:val="16"/>
                          <w:szCs w:val="16"/>
                        </w:rPr>
                      </w:pPr>
                      <w:r w:rsidRPr="00237D88">
                        <w:rPr>
                          <w:sz w:val="16"/>
                          <w:szCs w:val="16"/>
                        </w:rPr>
                        <w:t>​</w:t>
                      </w:r>
                      <w:r w:rsidRPr="00237D88">
                        <w:rPr>
                          <w:b/>
                          <w:bCs/>
                          <w:sz w:val="16"/>
                          <w:szCs w:val="16"/>
                        </w:rPr>
                        <w:t>Intelligence:</w:t>
                      </w:r>
                      <w:r w:rsidRPr="00237D88">
                        <w:rPr>
                          <w:sz w:val="16"/>
                          <w:szCs w:val="16"/>
                        </w:rPr>
                        <w:t> Pinpointing specific riders, routes, and storage locations.</w:t>
                      </w:r>
                    </w:p>
                    <w:p w14:paraId="287B8BA2" w14:textId="77777777" w:rsidR="00237D88" w:rsidRPr="00237D88" w:rsidRDefault="00237D88" w:rsidP="00237D88">
                      <w:pPr>
                        <w:jc w:val="center"/>
                        <w:rPr>
                          <w:sz w:val="16"/>
                          <w:szCs w:val="16"/>
                        </w:rPr>
                      </w:pPr>
                      <w:r w:rsidRPr="00237D88">
                        <w:rPr>
                          <w:sz w:val="16"/>
                          <w:szCs w:val="16"/>
                        </w:rPr>
                        <w:t>​</w:t>
                      </w:r>
                      <w:r w:rsidRPr="00237D88">
                        <w:rPr>
                          <w:b/>
                          <w:bCs/>
                          <w:sz w:val="16"/>
                          <w:szCs w:val="16"/>
                        </w:rPr>
                        <w:t>Why Intelligence is Key</w:t>
                      </w:r>
                    </w:p>
                    <w:p w14:paraId="26A88205" w14:textId="77777777" w:rsidR="00237D88" w:rsidRPr="00237D88" w:rsidRDefault="00237D88" w:rsidP="00237D88">
                      <w:pPr>
                        <w:jc w:val="center"/>
                        <w:rPr>
                          <w:sz w:val="16"/>
                          <w:szCs w:val="16"/>
                        </w:rPr>
                      </w:pPr>
                      <w:r w:rsidRPr="00237D88">
                        <w:rPr>
                          <w:sz w:val="16"/>
                          <w:szCs w:val="16"/>
                        </w:rPr>
                        <w:t>Pursuing moving bikes is often too dangerous for the public. The safest tactic is combining our drone technology and community intelligence to seize vehicles directly from the addresses where they are stored.</w:t>
                      </w:r>
                    </w:p>
                    <w:p w14:paraId="2990CE30" w14:textId="77777777" w:rsidR="00237D88" w:rsidRPr="00237D88" w:rsidRDefault="00237D88" w:rsidP="00237D88">
                      <w:pPr>
                        <w:jc w:val="center"/>
                        <w:rPr>
                          <w:sz w:val="16"/>
                          <w:szCs w:val="16"/>
                        </w:rPr>
                      </w:pPr>
                      <w:r w:rsidRPr="00237D88">
                        <w:rPr>
                          <w:sz w:val="16"/>
                          <w:szCs w:val="16"/>
                        </w:rPr>
                        <w:t>​To help us build cases and permanently confiscate these bikes, please report:</w:t>
                      </w:r>
                    </w:p>
                    <w:p w14:paraId="3342CF25" w14:textId="77777777"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Who</w:t>
                      </w:r>
                      <w:r w:rsidRPr="00237D88">
                        <w:rPr>
                          <w:sz w:val="16"/>
                          <w:szCs w:val="16"/>
                        </w:rPr>
                        <w:t> is riding them (names or descriptions).</w:t>
                      </w:r>
                    </w:p>
                    <w:p w14:paraId="251191C3" w14:textId="77777777"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Where</w:t>
                      </w:r>
                      <w:r w:rsidRPr="00237D88">
                        <w:rPr>
                          <w:sz w:val="16"/>
                          <w:szCs w:val="16"/>
                        </w:rPr>
                        <w:t> they are being stored.</w:t>
                      </w:r>
                    </w:p>
                    <w:p w14:paraId="2E11BF15" w14:textId="338E4E08" w:rsidR="00237D88" w:rsidRPr="00237D88" w:rsidRDefault="00237D88" w:rsidP="00237D88">
                      <w:pPr>
                        <w:numPr>
                          <w:ilvl w:val="0"/>
                          <w:numId w:val="12"/>
                        </w:numPr>
                        <w:jc w:val="center"/>
                        <w:rPr>
                          <w:sz w:val="16"/>
                          <w:szCs w:val="16"/>
                        </w:rPr>
                      </w:pPr>
                      <w:r w:rsidRPr="00237D88">
                        <w:rPr>
                          <w:sz w:val="16"/>
                          <w:szCs w:val="16"/>
                        </w:rPr>
                        <w:t>​</w:t>
                      </w:r>
                      <w:r w:rsidRPr="00237D88">
                        <w:rPr>
                          <w:b/>
                          <w:bCs/>
                          <w:sz w:val="16"/>
                          <w:szCs w:val="16"/>
                        </w:rPr>
                        <w:t>What</w:t>
                      </w:r>
                      <w:r w:rsidRPr="00237D88">
                        <w:rPr>
                          <w:sz w:val="16"/>
                          <w:szCs w:val="16"/>
                        </w:rPr>
                        <w:t> the bikes look like (</w:t>
                      </w:r>
                      <w:r w:rsidR="00D06CF9" w:rsidRPr="00237D88">
                        <w:rPr>
                          <w:sz w:val="16"/>
                          <w:szCs w:val="16"/>
                        </w:rPr>
                        <w:t>colours</w:t>
                      </w:r>
                      <w:r w:rsidRPr="00237D88">
                        <w:rPr>
                          <w:sz w:val="16"/>
                          <w:szCs w:val="16"/>
                        </w:rPr>
                        <w:t>, makes, markings).</w:t>
                      </w:r>
                    </w:p>
                    <w:p w14:paraId="79DC48EA" w14:textId="77777777" w:rsidR="00237D88" w:rsidRPr="00237D88" w:rsidRDefault="00237D88" w:rsidP="00237D88">
                      <w:pPr>
                        <w:jc w:val="center"/>
                        <w:rPr>
                          <w:sz w:val="16"/>
                          <w:szCs w:val="16"/>
                        </w:rPr>
                      </w:pPr>
                      <w:r w:rsidRPr="00237D88">
                        <w:rPr>
                          <w:sz w:val="16"/>
                          <w:szCs w:val="16"/>
                        </w:rPr>
                        <w:t>​Every report helps. Thank you for helping us keep Chesterfield safe.</w:t>
                      </w:r>
                    </w:p>
                    <w:p w14:paraId="25824E42" w14:textId="7267DB3F" w:rsidR="000D2A64" w:rsidRPr="000D402A" w:rsidRDefault="000D2A64">
                      <w:pPr>
                        <w:rPr>
                          <w:sz w:val="16"/>
                          <w:szCs w:val="16"/>
                        </w:rPr>
                      </w:pPr>
                    </w:p>
                  </w:txbxContent>
                </v:textbox>
                <w10:wrap type="square" anchorx="page"/>
              </v:shape>
            </w:pict>
          </mc:Fallback>
        </mc:AlternateContent>
      </w:r>
      <w:r w:rsidR="009C0C0C">
        <w:rPr>
          <w:noProof/>
        </w:rPr>
        <mc:AlternateContent>
          <mc:Choice Requires="wps">
            <w:drawing>
              <wp:anchor distT="45720" distB="45720" distL="114300" distR="114300" simplePos="0" relativeHeight="251670538" behindDoc="0" locked="0" layoutInCell="1" allowOverlap="1" wp14:anchorId="59182F70" wp14:editId="6C8A251C">
                <wp:simplePos x="0" y="0"/>
                <wp:positionH relativeFrom="page">
                  <wp:posOffset>66675</wp:posOffset>
                </wp:positionH>
                <wp:positionV relativeFrom="paragraph">
                  <wp:posOffset>246380</wp:posOffset>
                </wp:positionV>
                <wp:extent cx="1567815" cy="201930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7815" cy="2019300"/>
                        </a:xfrm>
                        <a:prstGeom prst="rect">
                          <a:avLst/>
                        </a:prstGeom>
                        <a:solidFill>
                          <a:srgbClr val="FFFFFF"/>
                        </a:solidFill>
                        <a:ln w="9525">
                          <a:solidFill>
                            <a:schemeClr val="bg1"/>
                          </a:solidFill>
                          <a:miter lim="800000"/>
                          <a:headEnd/>
                          <a:tailEnd/>
                        </a:ln>
                      </wps:spPr>
                      <wps:txbx>
                        <w:txbxContent>
                          <w:p w14:paraId="69A5C14E" w14:textId="6C9A7CCB" w:rsidR="009C0C0C" w:rsidRPr="009C0C0C" w:rsidRDefault="009C0C0C" w:rsidP="009C0C0C">
                            <w:r w:rsidRPr="009C0C0C">
                              <w:rPr>
                                <w:noProof/>
                              </w:rPr>
                              <w:drawing>
                                <wp:inline distT="0" distB="0" distL="0" distR="0" wp14:anchorId="2BA81120" wp14:editId="31B44A7D">
                                  <wp:extent cx="1356995" cy="1809750"/>
                                  <wp:effectExtent l="0" t="0" r="0" b="0"/>
                                  <wp:docPr id="18346088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6995" cy="1809750"/>
                                          </a:xfrm>
                                          <a:prstGeom prst="rect">
                                            <a:avLst/>
                                          </a:prstGeom>
                                          <a:noFill/>
                                          <a:ln>
                                            <a:noFill/>
                                          </a:ln>
                                        </pic:spPr>
                                      </pic:pic>
                                    </a:graphicData>
                                  </a:graphic>
                                </wp:inline>
                              </w:drawing>
                            </w:r>
                          </w:p>
                          <w:p w14:paraId="3D41D1EC" w14:textId="0F65F4A2" w:rsidR="009C0C0C" w:rsidRDefault="009C0C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82F70" id="Text Box 2" o:spid="_x0000_s1034" type="#_x0000_t202" style="position:absolute;margin-left:5.25pt;margin-top:19.4pt;width:123.45pt;height:159pt;z-index:25167053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" strokecolor="white [3212]">
                <v:textbox>
                  <w:txbxContent>
                    <w:p w14:paraId="69A5C14E" w14:textId="6C9A7CCB" w:rsidR="009C0C0C" w:rsidRPr="009C0C0C" w:rsidRDefault="009C0C0C" w:rsidP="009C0C0C">
                      <w:r w:rsidRPr="009C0C0C">
                        <w:rPr>
                          <w:noProof/>
                        </w:rPr>
                        <w:drawing>
                          <wp:inline distT="0" distB="0" distL="0" distR="0" wp14:anchorId="2BA81120" wp14:editId="31B44A7D">
                            <wp:extent cx="1356995" cy="1809750"/>
                            <wp:effectExtent l="0" t="0" r="0" b="0"/>
                            <wp:docPr id="18346088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6995" cy="1809750"/>
                                    </a:xfrm>
                                    <a:prstGeom prst="rect">
                                      <a:avLst/>
                                    </a:prstGeom>
                                    <a:noFill/>
                                    <a:ln>
                                      <a:noFill/>
                                    </a:ln>
                                  </pic:spPr>
                                </pic:pic>
                              </a:graphicData>
                            </a:graphic>
                          </wp:inline>
                        </w:drawing>
                      </w:r>
                    </w:p>
                    <w:p w14:paraId="3D41D1EC" w14:textId="0F65F4A2" w:rsidR="009C0C0C" w:rsidRDefault="009C0C0C"/>
                  </w:txbxContent>
                </v:textbox>
                <w10:wrap type="square" anchorx="page"/>
              </v:shape>
            </w:pict>
          </mc:Fallback>
        </mc:AlternateContent>
      </w:r>
    </w:p>
    <w:p w14:paraId="04D0BC84" w14:textId="49435A9D" w:rsidR="004B6AAF" w:rsidRPr="004B6AAF" w:rsidRDefault="004B6AAF" w:rsidP="004B6AAF"/>
    <w:p w14:paraId="734F901F" w14:textId="2B036B88" w:rsidR="004B6AAF" w:rsidRPr="004B6AAF" w:rsidRDefault="004B6AAF" w:rsidP="004B6AAF"/>
    <w:p w14:paraId="41A8F7C6" w14:textId="3D4108CA" w:rsidR="004B6AAF" w:rsidRPr="004B6AAF" w:rsidRDefault="0099465C" w:rsidP="004B6AAF">
      <w:r>
        <w:rPr>
          <w:noProof/>
        </w:rPr>
        <mc:AlternateContent>
          <mc:Choice Requires="wps">
            <w:drawing>
              <wp:anchor distT="45720" distB="45720" distL="114300" distR="114300" simplePos="0" relativeHeight="251663370" behindDoc="0" locked="0" layoutInCell="1" allowOverlap="1" wp14:anchorId="5C3590E4" wp14:editId="02FAF2B2">
                <wp:simplePos x="0" y="0"/>
                <wp:positionH relativeFrom="page">
                  <wp:posOffset>1693628</wp:posOffset>
                </wp:positionH>
                <wp:positionV relativeFrom="page">
                  <wp:align>bottom</wp:align>
                </wp:positionV>
                <wp:extent cx="5701030" cy="3999506"/>
                <wp:effectExtent l="0" t="0" r="13970" b="20320"/>
                <wp:wrapSquare wrapText="bothSides"/>
                <wp:docPr id="1260546372" name="Text Box 1260546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999506"/>
                        </a:xfrm>
                        <a:prstGeom prst="rect">
                          <a:avLst/>
                        </a:prstGeom>
                        <a:ln>
                          <a:headEnd/>
                          <a:tailEnd/>
                        </a:ln>
                      </wps:spPr>
                      <wps:style>
                        <a:lnRef idx="2">
                          <a:schemeClr val="accent1">
                            <a:shade val="15000"/>
                          </a:schemeClr>
                        </a:lnRef>
                        <a:fillRef idx="1">
                          <a:schemeClr val="accent1"/>
                        </a:fillRef>
                        <a:effectRef idx="0">
                          <a:schemeClr val="accent1"/>
                        </a:effectRef>
                        <a:fontRef idx="minor">
                          <a:schemeClr val="lt1"/>
                        </a:fontRef>
                      </wps:style>
                      <wps:txbx>
                        <w:txbxContent>
                          <w:p w14:paraId="63604B2D" w14:textId="3D7FBE11" w:rsidR="00F8120F" w:rsidRPr="00356407" w:rsidRDefault="00356407" w:rsidP="00356407">
                            <w:pPr>
                              <w:jc w:val="center"/>
                              <w:rPr>
                                <w:b/>
                                <w:bCs/>
                                <w:sz w:val="16"/>
                                <w:szCs w:val="16"/>
                                <w:u w:val="single"/>
                              </w:rPr>
                            </w:pPr>
                            <w:r w:rsidRPr="00356407">
                              <w:rPr>
                                <w:b/>
                                <w:bCs/>
                                <w:sz w:val="16"/>
                                <w:szCs w:val="16"/>
                                <w:u w:val="single"/>
                              </w:rPr>
                              <w:t>Nuisance Motorbike Success</w:t>
                            </w:r>
                          </w:p>
                          <w:p w14:paraId="0030F9BC" w14:textId="1815D892" w:rsidR="00F8120F" w:rsidRPr="00050E90" w:rsidRDefault="00F8120F" w:rsidP="0099465C">
                            <w:pPr>
                              <w:jc w:val="center"/>
                              <w:rPr>
                                <w:color w:val="FF0000"/>
                                <w:sz w:val="20"/>
                                <w:szCs w:val="20"/>
                              </w:rPr>
                            </w:pPr>
                          </w:p>
                          <w:p w14:paraId="494F0029" w14:textId="77777777" w:rsidR="0099465C" w:rsidRPr="0099465C" w:rsidRDefault="0099465C" w:rsidP="0099465C">
                            <w:pPr>
                              <w:jc w:val="center"/>
                              <w:rPr>
                                <w:sz w:val="16"/>
                                <w:szCs w:val="16"/>
                              </w:rPr>
                            </w:pPr>
                            <w:r w:rsidRPr="0099465C">
                              <w:rPr>
                                <w:sz w:val="16"/>
                                <w:szCs w:val="16"/>
                              </w:rPr>
                              <w:t>#ASB | Two men have been arrested as part of a Chesterfield policing initiative to crack down on the anti-social use of e-bikes and motorcycles in the town.</w:t>
                            </w:r>
                          </w:p>
                          <w:p w14:paraId="76C5F8E3" w14:textId="77777777" w:rsidR="0099465C" w:rsidRPr="0099465C" w:rsidRDefault="0099465C" w:rsidP="0099465C">
                            <w:pPr>
                              <w:jc w:val="center"/>
                              <w:rPr>
                                <w:sz w:val="16"/>
                                <w:szCs w:val="16"/>
                              </w:rPr>
                            </w:pPr>
                          </w:p>
                          <w:p w14:paraId="23EA0E0F" w14:textId="77777777" w:rsidR="0099465C" w:rsidRPr="0099465C" w:rsidRDefault="0099465C" w:rsidP="0099465C">
                            <w:pPr>
                              <w:jc w:val="center"/>
                              <w:rPr>
                                <w:sz w:val="16"/>
                                <w:szCs w:val="16"/>
                              </w:rPr>
                            </w:pPr>
                            <w:r w:rsidRPr="0099465C">
                              <w:rPr>
                                <w:sz w:val="16"/>
                                <w:szCs w:val="16"/>
                              </w:rPr>
                              <w:t>On Tuesday 21 July officers patrolling in Newbold Road noticed a suspicious e-motorbike, and despite indicating for the bike to stop the rider sped off.</w:t>
                            </w:r>
                          </w:p>
                          <w:p w14:paraId="652A1702" w14:textId="77777777" w:rsidR="0099465C" w:rsidRPr="0099465C" w:rsidRDefault="0099465C" w:rsidP="0099465C">
                            <w:pPr>
                              <w:jc w:val="center"/>
                              <w:rPr>
                                <w:sz w:val="16"/>
                                <w:szCs w:val="16"/>
                              </w:rPr>
                            </w:pPr>
                          </w:p>
                          <w:p w14:paraId="1AC1A575" w14:textId="77777777" w:rsidR="0099465C" w:rsidRPr="0099465C" w:rsidRDefault="0099465C" w:rsidP="0099465C">
                            <w:pPr>
                              <w:jc w:val="center"/>
                              <w:rPr>
                                <w:sz w:val="16"/>
                                <w:szCs w:val="16"/>
                              </w:rPr>
                            </w:pPr>
                            <w:r w:rsidRPr="0099465C">
                              <w:rPr>
                                <w:sz w:val="16"/>
                                <w:szCs w:val="16"/>
                              </w:rPr>
                              <w:t xml:space="preserve">With support of National Police Air Service (NPAS) two bikes were spotted riding dangerously around </w:t>
                            </w:r>
                            <w:proofErr w:type="spellStart"/>
                            <w:r w:rsidRPr="0099465C">
                              <w:rPr>
                                <w:sz w:val="16"/>
                                <w:szCs w:val="16"/>
                              </w:rPr>
                              <w:t>Holmebrook</w:t>
                            </w:r>
                            <w:proofErr w:type="spellEnd"/>
                            <w:r w:rsidRPr="0099465C">
                              <w:rPr>
                                <w:sz w:val="16"/>
                                <w:szCs w:val="16"/>
                              </w:rPr>
                              <w:t xml:space="preserve"> Valley Park.</w:t>
                            </w:r>
                          </w:p>
                          <w:p w14:paraId="11F54B67" w14:textId="77777777" w:rsidR="0099465C" w:rsidRPr="0099465C" w:rsidRDefault="0099465C" w:rsidP="0099465C">
                            <w:pPr>
                              <w:jc w:val="center"/>
                              <w:rPr>
                                <w:sz w:val="16"/>
                                <w:szCs w:val="16"/>
                              </w:rPr>
                            </w:pPr>
                          </w:p>
                          <w:p w14:paraId="0A5A765A" w14:textId="77777777" w:rsidR="0099465C" w:rsidRPr="0099465C" w:rsidRDefault="0099465C" w:rsidP="0099465C">
                            <w:pPr>
                              <w:jc w:val="center"/>
                              <w:rPr>
                                <w:sz w:val="16"/>
                                <w:szCs w:val="16"/>
                              </w:rPr>
                            </w:pPr>
                            <w:r w:rsidRPr="0099465C">
                              <w:rPr>
                                <w:sz w:val="16"/>
                                <w:szCs w:val="16"/>
                              </w:rPr>
                              <w:t>Officers attended but the riders continued to make off from police.</w:t>
                            </w:r>
                          </w:p>
                          <w:p w14:paraId="4B7B1C8F" w14:textId="77777777" w:rsidR="0099465C" w:rsidRPr="0099465C" w:rsidRDefault="0099465C" w:rsidP="0099465C">
                            <w:pPr>
                              <w:jc w:val="center"/>
                              <w:rPr>
                                <w:sz w:val="16"/>
                                <w:szCs w:val="16"/>
                              </w:rPr>
                            </w:pPr>
                          </w:p>
                          <w:p w14:paraId="4D0366D3" w14:textId="77777777" w:rsidR="0099465C" w:rsidRPr="0099465C" w:rsidRDefault="0099465C" w:rsidP="0099465C">
                            <w:pPr>
                              <w:jc w:val="center"/>
                              <w:rPr>
                                <w:sz w:val="16"/>
                                <w:szCs w:val="16"/>
                              </w:rPr>
                            </w:pPr>
                            <w:r w:rsidRPr="0099465C">
                              <w:rPr>
                                <w:sz w:val="16"/>
                                <w:szCs w:val="16"/>
                              </w:rPr>
                              <w:t xml:space="preserve">They then began riding over </w:t>
                            </w:r>
                            <w:proofErr w:type="spellStart"/>
                            <w:r w:rsidRPr="0099465C">
                              <w:rPr>
                                <w:sz w:val="16"/>
                                <w:szCs w:val="16"/>
                              </w:rPr>
                              <w:t>Loundsley</w:t>
                            </w:r>
                            <w:proofErr w:type="spellEnd"/>
                            <w:r w:rsidRPr="0099465C">
                              <w:rPr>
                                <w:sz w:val="16"/>
                                <w:szCs w:val="16"/>
                              </w:rPr>
                              <w:t xml:space="preserve"> Green Park and were pursued by officers onto </w:t>
                            </w:r>
                            <w:proofErr w:type="spellStart"/>
                            <w:r w:rsidRPr="0099465C">
                              <w:rPr>
                                <w:sz w:val="16"/>
                                <w:szCs w:val="16"/>
                              </w:rPr>
                              <w:t>Penine</w:t>
                            </w:r>
                            <w:proofErr w:type="spellEnd"/>
                            <w:r w:rsidRPr="0099465C">
                              <w:rPr>
                                <w:sz w:val="16"/>
                                <w:szCs w:val="16"/>
                              </w:rPr>
                              <w:t xml:space="preserve"> Way.</w:t>
                            </w:r>
                          </w:p>
                          <w:p w14:paraId="168C946E" w14:textId="77777777" w:rsidR="0099465C" w:rsidRPr="0099465C" w:rsidRDefault="0099465C" w:rsidP="0099465C">
                            <w:pPr>
                              <w:jc w:val="center"/>
                              <w:rPr>
                                <w:sz w:val="16"/>
                                <w:szCs w:val="16"/>
                              </w:rPr>
                            </w:pPr>
                          </w:p>
                          <w:p w14:paraId="2A270964" w14:textId="77777777" w:rsidR="0099465C" w:rsidRPr="0099465C" w:rsidRDefault="0099465C" w:rsidP="0099465C">
                            <w:pPr>
                              <w:jc w:val="center"/>
                              <w:rPr>
                                <w:sz w:val="16"/>
                                <w:szCs w:val="16"/>
                              </w:rPr>
                            </w:pPr>
                            <w:r w:rsidRPr="0099465C">
                              <w:rPr>
                                <w:sz w:val="16"/>
                                <w:szCs w:val="16"/>
                              </w:rPr>
                              <w:t>A 24-year-old man riding a black e-bike was stopped and detained. He was arrested for dangerous driving, failing to stop, driving without insurance, and possession of cannabis.</w:t>
                            </w:r>
                          </w:p>
                          <w:p w14:paraId="36A01B78" w14:textId="77777777" w:rsidR="0099465C" w:rsidRPr="0099465C" w:rsidRDefault="0099465C" w:rsidP="0099465C">
                            <w:pPr>
                              <w:jc w:val="center"/>
                              <w:rPr>
                                <w:sz w:val="16"/>
                                <w:szCs w:val="16"/>
                              </w:rPr>
                            </w:pPr>
                          </w:p>
                          <w:p w14:paraId="374A91C7" w14:textId="77777777" w:rsidR="0099465C" w:rsidRPr="0099465C" w:rsidRDefault="0099465C" w:rsidP="0099465C">
                            <w:pPr>
                              <w:jc w:val="center"/>
                              <w:rPr>
                                <w:sz w:val="16"/>
                                <w:szCs w:val="16"/>
                              </w:rPr>
                            </w:pPr>
                            <w:r w:rsidRPr="0099465C">
                              <w:rPr>
                                <w:sz w:val="16"/>
                                <w:szCs w:val="16"/>
                              </w:rPr>
                              <w:t xml:space="preserve">With further assistance from NPAS a second man, age 20, </w:t>
                            </w:r>
                            <w:proofErr w:type="gramStart"/>
                            <w:r w:rsidRPr="0099465C">
                              <w:rPr>
                                <w:sz w:val="16"/>
                                <w:szCs w:val="16"/>
                              </w:rPr>
                              <w:t>was located in</w:t>
                            </w:r>
                            <w:proofErr w:type="gramEnd"/>
                            <w:r w:rsidRPr="0099465C">
                              <w:rPr>
                                <w:sz w:val="16"/>
                                <w:szCs w:val="16"/>
                              </w:rPr>
                              <w:t xml:space="preserve"> a flat in </w:t>
                            </w:r>
                            <w:proofErr w:type="spellStart"/>
                            <w:r w:rsidRPr="0099465C">
                              <w:rPr>
                                <w:sz w:val="16"/>
                                <w:szCs w:val="16"/>
                              </w:rPr>
                              <w:t>Cuttholme</w:t>
                            </w:r>
                            <w:proofErr w:type="spellEnd"/>
                            <w:r w:rsidRPr="0099465C">
                              <w:rPr>
                                <w:sz w:val="16"/>
                                <w:szCs w:val="16"/>
                              </w:rPr>
                              <w:t xml:space="preserve"> Road. He was found in possession of a red and white e-bike.</w:t>
                            </w:r>
                          </w:p>
                          <w:p w14:paraId="42C74833" w14:textId="77777777" w:rsidR="0099465C" w:rsidRPr="0099465C" w:rsidRDefault="0099465C" w:rsidP="0099465C">
                            <w:pPr>
                              <w:jc w:val="center"/>
                              <w:rPr>
                                <w:sz w:val="16"/>
                                <w:szCs w:val="16"/>
                              </w:rPr>
                            </w:pPr>
                          </w:p>
                          <w:p w14:paraId="72299C40" w14:textId="77777777" w:rsidR="0099465C" w:rsidRPr="0099465C" w:rsidRDefault="0099465C" w:rsidP="0099465C">
                            <w:pPr>
                              <w:jc w:val="center"/>
                              <w:rPr>
                                <w:sz w:val="16"/>
                                <w:szCs w:val="16"/>
                              </w:rPr>
                            </w:pPr>
                            <w:r w:rsidRPr="0099465C">
                              <w:rPr>
                                <w:sz w:val="16"/>
                                <w:szCs w:val="16"/>
                              </w:rPr>
                              <w:t>The man was arrested on suspicion of driving without a licence, driving without insurance, and possession of cannabis.</w:t>
                            </w:r>
                          </w:p>
                          <w:p w14:paraId="415C2748" w14:textId="77777777" w:rsidR="0099465C" w:rsidRPr="0099465C" w:rsidRDefault="0099465C" w:rsidP="0099465C">
                            <w:pPr>
                              <w:jc w:val="center"/>
                              <w:rPr>
                                <w:sz w:val="16"/>
                                <w:szCs w:val="16"/>
                              </w:rPr>
                            </w:pPr>
                          </w:p>
                          <w:p w14:paraId="075BBB85" w14:textId="77777777" w:rsidR="0099465C" w:rsidRPr="0099465C" w:rsidRDefault="0099465C" w:rsidP="0099465C">
                            <w:pPr>
                              <w:jc w:val="center"/>
                              <w:rPr>
                                <w:sz w:val="16"/>
                                <w:szCs w:val="16"/>
                              </w:rPr>
                            </w:pPr>
                            <w:r w:rsidRPr="0099465C">
                              <w:rPr>
                                <w:sz w:val="16"/>
                                <w:szCs w:val="16"/>
                              </w:rPr>
                              <w:t>Both men have since been bailed pending further enquiries.</w:t>
                            </w:r>
                          </w:p>
                          <w:p w14:paraId="65357FEE" w14:textId="77777777" w:rsidR="0099465C" w:rsidRPr="0099465C" w:rsidRDefault="0099465C" w:rsidP="0099465C">
                            <w:pPr>
                              <w:jc w:val="center"/>
                              <w:rPr>
                                <w:sz w:val="16"/>
                                <w:szCs w:val="16"/>
                              </w:rPr>
                            </w:pPr>
                          </w:p>
                          <w:p w14:paraId="5079CA84" w14:textId="77777777" w:rsidR="0099465C" w:rsidRPr="0099465C" w:rsidRDefault="0099465C" w:rsidP="0099465C">
                            <w:pPr>
                              <w:jc w:val="center"/>
                              <w:rPr>
                                <w:sz w:val="16"/>
                                <w:szCs w:val="16"/>
                              </w:rPr>
                            </w:pPr>
                            <w:r w:rsidRPr="0099465C">
                              <w:rPr>
                                <w:sz w:val="16"/>
                                <w:szCs w:val="16"/>
                              </w:rPr>
                              <w:t>We recently launched the Town Centre Partnership in Chesterfield, with a dedicated local police team working closely with partners to keep the town safe. E-motorbikes are often raised as a key concern from local people, which is why this is a focus for the local team.</w:t>
                            </w:r>
                          </w:p>
                          <w:p w14:paraId="71E9427D" w14:textId="77777777" w:rsidR="00F8120F" w:rsidRDefault="00F8120F" w:rsidP="00F8120F"/>
                          <w:p w14:paraId="331D8B99" w14:textId="5CDC5CDA" w:rsidR="0099465C" w:rsidRDefault="0099465C" w:rsidP="0099465C">
                            <w:pPr>
                              <w:jc w:val="center"/>
                            </w:pPr>
                            <w:r>
                              <w:t xml:space="preserve">Watch here if you missed it - </w:t>
                            </w:r>
                            <w:hyperlink r:id="rId13" w:history="1">
                              <w:r w:rsidRPr="0099465C">
                                <w:rPr>
                                  <w:color w:val="0000FF"/>
                                  <w:u w:val="single"/>
                                </w:rPr>
                                <w:t>Derbyshire Constabulary | Facebook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590E4" id="Text Box 1260546372" o:spid="_x0000_s1035" type="#_x0000_t202" style="position:absolute;margin-left:133.35pt;margin-top:0;width:448.9pt;height:314.9pt;z-index:251663370;visibility:visible;mso-wrap-style:square;mso-width-percent:0;mso-height-percent:0;mso-wrap-distance-left:9pt;mso-wrap-distance-top:3.6pt;mso-wrap-distance-right:9pt;mso-wrap-distance-bottom:3.6pt;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" fillcolor="#4472c4 [3204]" strokecolor="#09101d [484]" strokeweight="1pt">
                <v:textbox>
                  <w:txbxContent>
                    <w:p w14:paraId="63604B2D" w14:textId="3D7FBE11" w:rsidR="00F8120F" w:rsidRPr="00356407" w:rsidRDefault="00356407" w:rsidP="00356407">
                      <w:pPr>
                        <w:jc w:val="center"/>
                        <w:rPr>
                          <w:b/>
                          <w:bCs/>
                          <w:sz w:val="16"/>
                          <w:szCs w:val="16"/>
                          <w:u w:val="single"/>
                        </w:rPr>
                      </w:pPr>
                      <w:r w:rsidRPr="00356407">
                        <w:rPr>
                          <w:b/>
                          <w:bCs/>
                          <w:sz w:val="16"/>
                          <w:szCs w:val="16"/>
                          <w:u w:val="single"/>
                        </w:rPr>
                        <w:t>Nuisance Motorbike Success</w:t>
                      </w:r>
                    </w:p>
                    <w:p w14:paraId="0030F9BC" w14:textId="1815D892" w:rsidR="00F8120F" w:rsidRPr="00050E90" w:rsidRDefault="00F8120F" w:rsidP="0099465C">
                      <w:pPr>
                        <w:jc w:val="center"/>
                        <w:rPr>
                          <w:color w:val="FF0000"/>
                          <w:sz w:val="20"/>
                          <w:szCs w:val="20"/>
                        </w:rPr>
                      </w:pPr>
                    </w:p>
                    <w:p w14:paraId="494F0029" w14:textId="77777777" w:rsidR="0099465C" w:rsidRPr="0099465C" w:rsidRDefault="0099465C" w:rsidP="0099465C">
                      <w:pPr>
                        <w:jc w:val="center"/>
                        <w:rPr>
                          <w:sz w:val="16"/>
                          <w:szCs w:val="16"/>
                        </w:rPr>
                      </w:pPr>
                      <w:r w:rsidRPr="0099465C">
                        <w:rPr>
                          <w:sz w:val="16"/>
                          <w:szCs w:val="16"/>
                        </w:rPr>
                        <w:t>#ASB | Two men have been arrested as part of a Chesterfield policing initiative to crack down on the anti-social use of e-bikes and motorcycles in the town.</w:t>
                      </w:r>
                    </w:p>
                    <w:p w14:paraId="76C5F8E3" w14:textId="77777777" w:rsidR="0099465C" w:rsidRPr="0099465C" w:rsidRDefault="0099465C" w:rsidP="0099465C">
                      <w:pPr>
                        <w:jc w:val="center"/>
                        <w:rPr>
                          <w:sz w:val="16"/>
                          <w:szCs w:val="16"/>
                        </w:rPr>
                      </w:pPr>
                    </w:p>
                    <w:p w14:paraId="23EA0E0F" w14:textId="77777777" w:rsidR="0099465C" w:rsidRPr="0099465C" w:rsidRDefault="0099465C" w:rsidP="0099465C">
                      <w:pPr>
                        <w:jc w:val="center"/>
                        <w:rPr>
                          <w:sz w:val="16"/>
                          <w:szCs w:val="16"/>
                        </w:rPr>
                      </w:pPr>
                      <w:r w:rsidRPr="0099465C">
                        <w:rPr>
                          <w:sz w:val="16"/>
                          <w:szCs w:val="16"/>
                        </w:rPr>
                        <w:t>On Tuesday 21 July officers patrolling in Newbold Road noticed a suspicious e-motorbike, and despite indicating for the bike to stop the rider sped off.</w:t>
                      </w:r>
                    </w:p>
                    <w:p w14:paraId="652A1702" w14:textId="77777777" w:rsidR="0099465C" w:rsidRPr="0099465C" w:rsidRDefault="0099465C" w:rsidP="0099465C">
                      <w:pPr>
                        <w:jc w:val="center"/>
                        <w:rPr>
                          <w:sz w:val="16"/>
                          <w:szCs w:val="16"/>
                        </w:rPr>
                      </w:pPr>
                    </w:p>
                    <w:p w14:paraId="1AC1A575" w14:textId="77777777" w:rsidR="0099465C" w:rsidRPr="0099465C" w:rsidRDefault="0099465C" w:rsidP="0099465C">
                      <w:pPr>
                        <w:jc w:val="center"/>
                        <w:rPr>
                          <w:sz w:val="16"/>
                          <w:szCs w:val="16"/>
                        </w:rPr>
                      </w:pPr>
                      <w:r w:rsidRPr="0099465C">
                        <w:rPr>
                          <w:sz w:val="16"/>
                          <w:szCs w:val="16"/>
                        </w:rPr>
                        <w:t xml:space="preserve">With support of National Police Air Service (NPAS) two bikes were spotted riding dangerously around </w:t>
                      </w:r>
                      <w:proofErr w:type="spellStart"/>
                      <w:r w:rsidRPr="0099465C">
                        <w:rPr>
                          <w:sz w:val="16"/>
                          <w:szCs w:val="16"/>
                        </w:rPr>
                        <w:t>Holmebrook</w:t>
                      </w:r>
                      <w:proofErr w:type="spellEnd"/>
                      <w:r w:rsidRPr="0099465C">
                        <w:rPr>
                          <w:sz w:val="16"/>
                          <w:szCs w:val="16"/>
                        </w:rPr>
                        <w:t xml:space="preserve"> Valley Park.</w:t>
                      </w:r>
                    </w:p>
                    <w:p w14:paraId="11F54B67" w14:textId="77777777" w:rsidR="0099465C" w:rsidRPr="0099465C" w:rsidRDefault="0099465C" w:rsidP="0099465C">
                      <w:pPr>
                        <w:jc w:val="center"/>
                        <w:rPr>
                          <w:sz w:val="16"/>
                          <w:szCs w:val="16"/>
                        </w:rPr>
                      </w:pPr>
                    </w:p>
                    <w:p w14:paraId="0A5A765A" w14:textId="77777777" w:rsidR="0099465C" w:rsidRPr="0099465C" w:rsidRDefault="0099465C" w:rsidP="0099465C">
                      <w:pPr>
                        <w:jc w:val="center"/>
                        <w:rPr>
                          <w:sz w:val="16"/>
                          <w:szCs w:val="16"/>
                        </w:rPr>
                      </w:pPr>
                      <w:r w:rsidRPr="0099465C">
                        <w:rPr>
                          <w:sz w:val="16"/>
                          <w:szCs w:val="16"/>
                        </w:rPr>
                        <w:t>Officers attended but the riders continued to make off from police.</w:t>
                      </w:r>
                    </w:p>
                    <w:p w14:paraId="4B7B1C8F" w14:textId="77777777" w:rsidR="0099465C" w:rsidRPr="0099465C" w:rsidRDefault="0099465C" w:rsidP="0099465C">
                      <w:pPr>
                        <w:jc w:val="center"/>
                        <w:rPr>
                          <w:sz w:val="16"/>
                          <w:szCs w:val="16"/>
                        </w:rPr>
                      </w:pPr>
                    </w:p>
                    <w:p w14:paraId="4D0366D3" w14:textId="77777777" w:rsidR="0099465C" w:rsidRPr="0099465C" w:rsidRDefault="0099465C" w:rsidP="0099465C">
                      <w:pPr>
                        <w:jc w:val="center"/>
                        <w:rPr>
                          <w:sz w:val="16"/>
                          <w:szCs w:val="16"/>
                        </w:rPr>
                      </w:pPr>
                      <w:r w:rsidRPr="0099465C">
                        <w:rPr>
                          <w:sz w:val="16"/>
                          <w:szCs w:val="16"/>
                        </w:rPr>
                        <w:t xml:space="preserve">They then began riding over </w:t>
                      </w:r>
                      <w:proofErr w:type="spellStart"/>
                      <w:r w:rsidRPr="0099465C">
                        <w:rPr>
                          <w:sz w:val="16"/>
                          <w:szCs w:val="16"/>
                        </w:rPr>
                        <w:t>Loundsley</w:t>
                      </w:r>
                      <w:proofErr w:type="spellEnd"/>
                      <w:r w:rsidRPr="0099465C">
                        <w:rPr>
                          <w:sz w:val="16"/>
                          <w:szCs w:val="16"/>
                        </w:rPr>
                        <w:t xml:space="preserve"> Green Park and were pursued by officers onto </w:t>
                      </w:r>
                      <w:proofErr w:type="spellStart"/>
                      <w:r w:rsidRPr="0099465C">
                        <w:rPr>
                          <w:sz w:val="16"/>
                          <w:szCs w:val="16"/>
                        </w:rPr>
                        <w:t>Penine</w:t>
                      </w:r>
                      <w:proofErr w:type="spellEnd"/>
                      <w:r w:rsidRPr="0099465C">
                        <w:rPr>
                          <w:sz w:val="16"/>
                          <w:szCs w:val="16"/>
                        </w:rPr>
                        <w:t xml:space="preserve"> Way.</w:t>
                      </w:r>
                    </w:p>
                    <w:p w14:paraId="168C946E" w14:textId="77777777" w:rsidR="0099465C" w:rsidRPr="0099465C" w:rsidRDefault="0099465C" w:rsidP="0099465C">
                      <w:pPr>
                        <w:jc w:val="center"/>
                        <w:rPr>
                          <w:sz w:val="16"/>
                          <w:szCs w:val="16"/>
                        </w:rPr>
                      </w:pPr>
                    </w:p>
                    <w:p w14:paraId="2A270964" w14:textId="77777777" w:rsidR="0099465C" w:rsidRPr="0099465C" w:rsidRDefault="0099465C" w:rsidP="0099465C">
                      <w:pPr>
                        <w:jc w:val="center"/>
                        <w:rPr>
                          <w:sz w:val="16"/>
                          <w:szCs w:val="16"/>
                        </w:rPr>
                      </w:pPr>
                      <w:r w:rsidRPr="0099465C">
                        <w:rPr>
                          <w:sz w:val="16"/>
                          <w:szCs w:val="16"/>
                        </w:rPr>
                        <w:t>A 24-year-old man riding a black e-bike was stopped and detained. He was arrested for dangerous driving, failing to stop, driving without insurance, and possession of cannabis.</w:t>
                      </w:r>
                    </w:p>
                    <w:p w14:paraId="36A01B78" w14:textId="77777777" w:rsidR="0099465C" w:rsidRPr="0099465C" w:rsidRDefault="0099465C" w:rsidP="0099465C">
                      <w:pPr>
                        <w:jc w:val="center"/>
                        <w:rPr>
                          <w:sz w:val="16"/>
                          <w:szCs w:val="16"/>
                        </w:rPr>
                      </w:pPr>
                    </w:p>
                    <w:p w14:paraId="374A91C7" w14:textId="77777777" w:rsidR="0099465C" w:rsidRPr="0099465C" w:rsidRDefault="0099465C" w:rsidP="0099465C">
                      <w:pPr>
                        <w:jc w:val="center"/>
                        <w:rPr>
                          <w:sz w:val="16"/>
                          <w:szCs w:val="16"/>
                        </w:rPr>
                      </w:pPr>
                      <w:r w:rsidRPr="0099465C">
                        <w:rPr>
                          <w:sz w:val="16"/>
                          <w:szCs w:val="16"/>
                        </w:rPr>
                        <w:t xml:space="preserve">With further assistance from NPAS a second man, age 20, </w:t>
                      </w:r>
                      <w:proofErr w:type="gramStart"/>
                      <w:r w:rsidRPr="0099465C">
                        <w:rPr>
                          <w:sz w:val="16"/>
                          <w:szCs w:val="16"/>
                        </w:rPr>
                        <w:t>was located in</w:t>
                      </w:r>
                      <w:proofErr w:type="gramEnd"/>
                      <w:r w:rsidRPr="0099465C">
                        <w:rPr>
                          <w:sz w:val="16"/>
                          <w:szCs w:val="16"/>
                        </w:rPr>
                        <w:t xml:space="preserve"> a flat in </w:t>
                      </w:r>
                      <w:proofErr w:type="spellStart"/>
                      <w:r w:rsidRPr="0099465C">
                        <w:rPr>
                          <w:sz w:val="16"/>
                          <w:szCs w:val="16"/>
                        </w:rPr>
                        <w:t>Cuttholme</w:t>
                      </w:r>
                      <w:proofErr w:type="spellEnd"/>
                      <w:r w:rsidRPr="0099465C">
                        <w:rPr>
                          <w:sz w:val="16"/>
                          <w:szCs w:val="16"/>
                        </w:rPr>
                        <w:t xml:space="preserve"> Road. He was found in possession of a red and white e-bike.</w:t>
                      </w:r>
                    </w:p>
                    <w:p w14:paraId="42C74833" w14:textId="77777777" w:rsidR="0099465C" w:rsidRPr="0099465C" w:rsidRDefault="0099465C" w:rsidP="0099465C">
                      <w:pPr>
                        <w:jc w:val="center"/>
                        <w:rPr>
                          <w:sz w:val="16"/>
                          <w:szCs w:val="16"/>
                        </w:rPr>
                      </w:pPr>
                    </w:p>
                    <w:p w14:paraId="72299C40" w14:textId="77777777" w:rsidR="0099465C" w:rsidRPr="0099465C" w:rsidRDefault="0099465C" w:rsidP="0099465C">
                      <w:pPr>
                        <w:jc w:val="center"/>
                        <w:rPr>
                          <w:sz w:val="16"/>
                          <w:szCs w:val="16"/>
                        </w:rPr>
                      </w:pPr>
                      <w:r w:rsidRPr="0099465C">
                        <w:rPr>
                          <w:sz w:val="16"/>
                          <w:szCs w:val="16"/>
                        </w:rPr>
                        <w:t>The man was arrested on suspicion of driving without a licence, driving without insurance, and possession of cannabis.</w:t>
                      </w:r>
                    </w:p>
                    <w:p w14:paraId="415C2748" w14:textId="77777777" w:rsidR="0099465C" w:rsidRPr="0099465C" w:rsidRDefault="0099465C" w:rsidP="0099465C">
                      <w:pPr>
                        <w:jc w:val="center"/>
                        <w:rPr>
                          <w:sz w:val="16"/>
                          <w:szCs w:val="16"/>
                        </w:rPr>
                      </w:pPr>
                    </w:p>
                    <w:p w14:paraId="075BBB85" w14:textId="77777777" w:rsidR="0099465C" w:rsidRPr="0099465C" w:rsidRDefault="0099465C" w:rsidP="0099465C">
                      <w:pPr>
                        <w:jc w:val="center"/>
                        <w:rPr>
                          <w:sz w:val="16"/>
                          <w:szCs w:val="16"/>
                        </w:rPr>
                      </w:pPr>
                      <w:r w:rsidRPr="0099465C">
                        <w:rPr>
                          <w:sz w:val="16"/>
                          <w:szCs w:val="16"/>
                        </w:rPr>
                        <w:t>Both men have since been bailed pending further enquiries.</w:t>
                      </w:r>
                    </w:p>
                    <w:p w14:paraId="65357FEE" w14:textId="77777777" w:rsidR="0099465C" w:rsidRPr="0099465C" w:rsidRDefault="0099465C" w:rsidP="0099465C">
                      <w:pPr>
                        <w:jc w:val="center"/>
                        <w:rPr>
                          <w:sz w:val="16"/>
                          <w:szCs w:val="16"/>
                        </w:rPr>
                      </w:pPr>
                    </w:p>
                    <w:p w14:paraId="5079CA84" w14:textId="77777777" w:rsidR="0099465C" w:rsidRPr="0099465C" w:rsidRDefault="0099465C" w:rsidP="0099465C">
                      <w:pPr>
                        <w:jc w:val="center"/>
                        <w:rPr>
                          <w:sz w:val="16"/>
                          <w:szCs w:val="16"/>
                        </w:rPr>
                      </w:pPr>
                      <w:r w:rsidRPr="0099465C">
                        <w:rPr>
                          <w:sz w:val="16"/>
                          <w:szCs w:val="16"/>
                        </w:rPr>
                        <w:t>We recently launched the Town Centre Partnership in Chesterfield, with a dedicated local police team working closely with partners to keep the town safe. E-motorbikes are often raised as a key concern from local people, which is why this is a focus for the local team.</w:t>
                      </w:r>
                    </w:p>
                    <w:p w14:paraId="71E9427D" w14:textId="77777777" w:rsidR="00F8120F" w:rsidRDefault="00F8120F" w:rsidP="00F8120F"/>
                    <w:p w14:paraId="331D8B99" w14:textId="5CDC5CDA" w:rsidR="0099465C" w:rsidRDefault="0099465C" w:rsidP="0099465C">
                      <w:pPr>
                        <w:jc w:val="center"/>
                      </w:pPr>
                      <w:r>
                        <w:t xml:space="preserve">Watch here if you missed it - </w:t>
                      </w:r>
                      <w:hyperlink r:id="rId14" w:history="1">
                        <w:r w:rsidRPr="0099465C">
                          <w:rPr>
                            <w:color w:val="0000FF"/>
                            <w:u w:val="single"/>
                          </w:rPr>
                          <w:t>Derbyshire Constabulary | Facebook</w:t>
                        </w:r>
                      </w:hyperlink>
                    </w:p>
                  </w:txbxContent>
                </v:textbox>
                <w10:wrap type="square" anchorx="page" anchory="page"/>
              </v:shape>
            </w:pict>
          </mc:Fallback>
        </mc:AlternateContent>
      </w:r>
    </w:p>
    <w:p w14:paraId="5E5137E2" w14:textId="23C32447" w:rsidR="004B6AAF" w:rsidRPr="004B6AAF" w:rsidRDefault="004B6AAF" w:rsidP="004B6AAF"/>
    <w:p w14:paraId="79B7D66E" w14:textId="7E9F945E" w:rsidR="004B6AAF" w:rsidRPr="004B6AAF" w:rsidRDefault="004B6AAF" w:rsidP="004B6AAF"/>
    <w:p w14:paraId="1B6CC43A" w14:textId="4B0BC4C5" w:rsidR="004B6AAF" w:rsidRPr="004B6AAF" w:rsidRDefault="0099465C" w:rsidP="004B6AAF">
      <w:r>
        <w:rPr>
          <w:noProof/>
        </w:rPr>
        <w:drawing>
          <wp:anchor distT="0" distB="0" distL="114300" distR="114300" simplePos="0" relativeHeight="251671562" behindDoc="1" locked="0" layoutInCell="1" allowOverlap="1" wp14:anchorId="7A6BF796" wp14:editId="433DE9F1">
            <wp:simplePos x="0" y="0"/>
            <wp:positionH relativeFrom="column">
              <wp:posOffset>-787703</wp:posOffset>
            </wp:positionH>
            <wp:positionV relativeFrom="paragraph">
              <wp:posOffset>619842</wp:posOffset>
            </wp:positionV>
            <wp:extent cx="1494155" cy="1613535"/>
            <wp:effectExtent l="0" t="0" r="0" b="5715"/>
            <wp:wrapTight wrapText="bothSides">
              <wp:wrapPolygon edited="0">
                <wp:start x="0" y="0"/>
                <wp:lineTo x="0" y="21421"/>
                <wp:lineTo x="21205" y="21421"/>
                <wp:lineTo x="21205" y="0"/>
                <wp:lineTo x="0" y="0"/>
              </wp:wrapPolygon>
            </wp:wrapTight>
            <wp:docPr id="9638586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4155" cy="1613535"/>
                    </a:xfrm>
                    <a:prstGeom prst="rect">
                      <a:avLst/>
                    </a:prstGeom>
                    <a:noFill/>
                  </pic:spPr>
                </pic:pic>
              </a:graphicData>
            </a:graphic>
            <wp14:sizeRelH relativeFrom="margin">
              <wp14:pctWidth>0</wp14:pctWidth>
            </wp14:sizeRelH>
            <wp14:sizeRelV relativeFrom="margin">
              <wp14:pctHeight>0</wp14:pctHeight>
            </wp14:sizeRelV>
          </wp:anchor>
        </w:drawing>
      </w:r>
    </w:p>
    <w:sectPr w:rsidR="004B6AAF" w:rsidRPr="004B6AAF" w:rsidSect="00DF6C4A">
      <w:headerReference w:type="default" r:id="rId16"/>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9E08C" w14:textId="77777777" w:rsidR="007B0D2A" w:rsidRDefault="007B0D2A" w:rsidP="005F6B6C">
      <w:r>
        <w:separator/>
      </w:r>
    </w:p>
  </w:endnote>
  <w:endnote w:type="continuationSeparator" w:id="0">
    <w:p w14:paraId="298E3BF8" w14:textId="77777777" w:rsidR="007B0D2A" w:rsidRDefault="007B0D2A" w:rsidP="005F6B6C">
      <w:r>
        <w:continuationSeparator/>
      </w:r>
    </w:p>
  </w:endnote>
  <w:endnote w:type="continuationNotice" w:id="1">
    <w:p w14:paraId="10006CE3" w14:textId="77777777" w:rsidR="007B0D2A" w:rsidRDefault="007B0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B55A1" w14:textId="77777777" w:rsidR="007B0D2A" w:rsidRDefault="007B0D2A" w:rsidP="005F6B6C">
      <w:r>
        <w:separator/>
      </w:r>
    </w:p>
  </w:footnote>
  <w:footnote w:type="continuationSeparator" w:id="0">
    <w:p w14:paraId="7F09DE4E" w14:textId="77777777" w:rsidR="007B0D2A" w:rsidRDefault="007B0D2A" w:rsidP="005F6B6C">
      <w:r>
        <w:continuationSeparator/>
      </w:r>
    </w:p>
  </w:footnote>
  <w:footnote w:type="continuationNotice" w:id="1">
    <w:p w14:paraId="48546D11" w14:textId="77777777" w:rsidR="007B0D2A" w:rsidRDefault="007B0D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10829" w14:textId="75D11D78" w:rsidR="005F6B6C" w:rsidRDefault="00DF6C4A">
    <w:pPr>
      <w:pStyle w:val="Header"/>
    </w:pPr>
    <w:r>
      <w:rPr>
        <w:noProof/>
      </w:rPr>
      <w:drawing>
        <wp:anchor distT="0" distB="0" distL="114300" distR="114300" simplePos="0" relativeHeight="251658240" behindDoc="0" locked="0" layoutInCell="1" allowOverlap="1" wp14:anchorId="5251251E" wp14:editId="46D6079C">
          <wp:simplePos x="0" y="0"/>
          <wp:positionH relativeFrom="page">
            <wp:posOffset>-876300</wp:posOffset>
          </wp:positionH>
          <wp:positionV relativeFrom="paragraph">
            <wp:posOffset>19050</wp:posOffset>
          </wp:positionV>
          <wp:extent cx="8440420" cy="1257300"/>
          <wp:effectExtent l="0" t="0" r="0" b="0"/>
          <wp:wrapSquare wrapText="bothSides"/>
          <wp:docPr id="8042467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40420" cy="1257300"/>
                  </a:xfrm>
                  <a:prstGeom prst="rect">
                    <a:avLst/>
                  </a:prstGeom>
                  <a:noFill/>
                </pic:spPr>
              </pic:pic>
            </a:graphicData>
          </a:graphic>
          <wp14:sizeRelH relativeFrom="margin">
            <wp14:pctWidth>0</wp14:pctWidth>
          </wp14:sizeRelH>
        </wp:anchor>
      </w:drawing>
    </w:r>
  </w:p>
  <w:p w14:paraId="6A22FC29" w14:textId="706F3856"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DD4774"/>
    <w:multiLevelType w:val="hybridMultilevel"/>
    <w:tmpl w:val="B87AA6FA"/>
    <w:lvl w:ilvl="0" w:tplc="51EE76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E3C68"/>
    <w:multiLevelType w:val="multilevel"/>
    <w:tmpl w:val="5470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3223F"/>
    <w:multiLevelType w:val="hybridMultilevel"/>
    <w:tmpl w:val="B1580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600A7A"/>
    <w:multiLevelType w:val="multilevel"/>
    <w:tmpl w:val="1800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9512F"/>
    <w:multiLevelType w:val="multilevel"/>
    <w:tmpl w:val="5918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6A0A87"/>
    <w:multiLevelType w:val="hybridMultilevel"/>
    <w:tmpl w:val="A8242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5D750D"/>
    <w:multiLevelType w:val="multilevel"/>
    <w:tmpl w:val="7DEE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E559E3"/>
    <w:multiLevelType w:val="multilevel"/>
    <w:tmpl w:val="322A0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7B2EC9"/>
    <w:multiLevelType w:val="hybridMultilevel"/>
    <w:tmpl w:val="A8868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873C80"/>
    <w:multiLevelType w:val="hybridMultilevel"/>
    <w:tmpl w:val="2982D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00242B"/>
    <w:multiLevelType w:val="multilevel"/>
    <w:tmpl w:val="6F9A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3915129">
    <w:abstractNumId w:val="0"/>
  </w:num>
  <w:num w:numId="2" w16cid:durableId="1428505254">
    <w:abstractNumId w:val="1"/>
  </w:num>
  <w:num w:numId="3" w16cid:durableId="180701907">
    <w:abstractNumId w:val="10"/>
  </w:num>
  <w:num w:numId="4" w16cid:durableId="948203612">
    <w:abstractNumId w:val="7"/>
  </w:num>
  <w:num w:numId="5" w16cid:durableId="153764039">
    <w:abstractNumId w:val="4"/>
  </w:num>
  <w:num w:numId="6" w16cid:durableId="858202655">
    <w:abstractNumId w:val="2"/>
  </w:num>
  <w:num w:numId="7" w16cid:durableId="31543985">
    <w:abstractNumId w:val="11"/>
  </w:num>
  <w:num w:numId="8" w16cid:durableId="761996372">
    <w:abstractNumId w:val="12"/>
  </w:num>
  <w:num w:numId="9" w16cid:durableId="2094155242">
    <w:abstractNumId w:val="8"/>
  </w:num>
  <w:num w:numId="10" w16cid:durableId="1562867292">
    <w:abstractNumId w:val="5"/>
  </w:num>
  <w:num w:numId="11" w16cid:durableId="10571959">
    <w:abstractNumId w:val="9"/>
  </w:num>
  <w:num w:numId="12" w16cid:durableId="276764483">
    <w:abstractNumId w:val="6"/>
  </w:num>
  <w:num w:numId="13" w16cid:durableId="577593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4A0"/>
    <w:rsid w:val="00002232"/>
    <w:rsid w:val="00010440"/>
    <w:rsid w:val="0001207F"/>
    <w:rsid w:val="0001634D"/>
    <w:rsid w:val="00021A62"/>
    <w:rsid w:val="00034732"/>
    <w:rsid w:val="00050607"/>
    <w:rsid w:val="00050E90"/>
    <w:rsid w:val="00054654"/>
    <w:rsid w:val="0006352E"/>
    <w:rsid w:val="000656AE"/>
    <w:rsid w:val="0006624E"/>
    <w:rsid w:val="0007285A"/>
    <w:rsid w:val="000818B7"/>
    <w:rsid w:val="00084C9F"/>
    <w:rsid w:val="00086811"/>
    <w:rsid w:val="000910AB"/>
    <w:rsid w:val="000A01F5"/>
    <w:rsid w:val="000A3C8C"/>
    <w:rsid w:val="000C0D4F"/>
    <w:rsid w:val="000C12B5"/>
    <w:rsid w:val="000D2A64"/>
    <w:rsid w:val="000D402A"/>
    <w:rsid w:val="000E25A5"/>
    <w:rsid w:val="000E6C0F"/>
    <w:rsid w:val="000F74C9"/>
    <w:rsid w:val="00102175"/>
    <w:rsid w:val="00104492"/>
    <w:rsid w:val="001070D3"/>
    <w:rsid w:val="001251B7"/>
    <w:rsid w:val="00137F1E"/>
    <w:rsid w:val="00143CC0"/>
    <w:rsid w:val="0015127C"/>
    <w:rsid w:val="00152894"/>
    <w:rsid w:val="00152EBB"/>
    <w:rsid w:val="00157038"/>
    <w:rsid w:val="0016478B"/>
    <w:rsid w:val="0017506C"/>
    <w:rsid w:val="00182D02"/>
    <w:rsid w:val="001852EA"/>
    <w:rsid w:val="001A1E56"/>
    <w:rsid w:val="001A33CD"/>
    <w:rsid w:val="001A67FC"/>
    <w:rsid w:val="001A7991"/>
    <w:rsid w:val="001B35CB"/>
    <w:rsid w:val="001C7523"/>
    <w:rsid w:val="001E2785"/>
    <w:rsid w:val="001E652F"/>
    <w:rsid w:val="001F1B1D"/>
    <w:rsid w:val="001F61C7"/>
    <w:rsid w:val="002041F1"/>
    <w:rsid w:val="002073A6"/>
    <w:rsid w:val="002161AF"/>
    <w:rsid w:val="00220B40"/>
    <w:rsid w:val="00224F8F"/>
    <w:rsid w:val="00227C17"/>
    <w:rsid w:val="00237D88"/>
    <w:rsid w:val="002530BA"/>
    <w:rsid w:val="00261A47"/>
    <w:rsid w:val="00264AD9"/>
    <w:rsid w:val="00273B2B"/>
    <w:rsid w:val="00297EE4"/>
    <w:rsid w:val="002C48F1"/>
    <w:rsid w:val="002F2B61"/>
    <w:rsid w:val="002F3910"/>
    <w:rsid w:val="00300622"/>
    <w:rsid w:val="00303B51"/>
    <w:rsid w:val="00307F46"/>
    <w:rsid w:val="00331985"/>
    <w:rsid w:val="00351F01"/>
    <w:rsid w:val="00355575"/>
    <w:rsid w:val="00356407"/>
    <w:rsid w:val="003644F9"/>
    <w:rsid w:val="0037099E"/>
    <w:rsid w:val="00397906"/>
    <w:rsid w:val="003B4D15"/>
    <w:rsid w:val="003C38EB"/>
    <w:rsid w:val="003C4826"/>
    <w:rsid w:val="003D6BD0"/>
    <w:rsid w:val="003E2381"/>
    <w:rsid w:val="004074BA"/>
    <w:rsid w:val="0041607E"/>
    <w:rsid w:val="004208A7"/>
    <w:rsid w:val="00422978"/>
    <w:rsid w:val="004249A7"/>
    <w:rsid w:val="0043324C"/>
    <w:rsid w:val="00434223"/>
    <w:rsid w:val="00435ECF"/>
    <w:rsid w:val="0044127B"/>
    <w:rsid w:val="004468AA"/>
    <w:rsid w:val="00461583"/>
    <w:rsid w:val="0046408E"/>
    <w:rsid w:val="00473A58"/>
    <w:rsid w:val="00481681"/>
    <w:rsid w:val="0048363E"/>
    <w:rsid w:val="00484213"/>
    <w:rsid w:val="00484FB8"/>
    <w:rsid w:val="004A1EDE"/>
    <w:rsid w:val="004B6AAF"/>
    <w:rsid w:val="004C52D5"/>
    <w:rsid w:val="004D4CF6"/>
    <w:rsid w:val="004F3413"/>
    <w:rsid w:val="0051299B"/>
    <w:rsid w:val="00516892"/>
    <w:rsid w:val="005541E7"/>
    <w:rsid w:val="00555D6E"/>
    <w:rsid w:val="005675A6"/>
    <w:rsid w:val="005707CE"/>
    <w:rsid w:val="0057148A"/>
    <w:rsid w:val="0057662B"/>
    <w:rsid w:val="005776D2"/>
    <w:rsid w:val="00583F04"/>
    <w:rsid w:val="005876D4"/>
    <w:rsid w:val="005A40B4"/>
    <w:rsid w:val="005B4B5C"/>
    <w:rsid w:val="005B5A50"/>
    <w:rsid w:val="005B651D"/>
    <w:rsid w:val="005C6FE3"/>
    <w:rsid w:val="005D3BB2"/>
    <w:rsid w:val="005E325E"/>
    <w:rsid w:val="005F3E0B"/>
    <w:rsid w:val="005F6B6C"/>
    <w:rsid w:val="00600987"/>
    <w:rsid w:val="00605807"/>
    <w:rsid w:val="006121C3"/>
    <w:rsid w:val="00613DDC"/>
    <w:rsid w:val="0062509C"/>
    <w:rsid w:val="00634F27"/>
    <w:rsid w:val="00650924"/>
    <w:rsid w:val="00653E92"/>
    <w:rsid w:val="00667B93"/>
    <w:rsid w:val="006717DA"/>
    <w:rsid w:val="00676190"/>
    <w:rsid w:val="006829F3"/>
    <w:rsid w:val="0068375C"/>
    <w:rsid w:val="006850C0"/>
    <w:rsid w:val="00685D4F"/>
    <w:rsid w:val="006861DB"/>
    <w:rsid w:val="006919A1"/>
    <w:rsid w:val="006B2F99"/>
    <w:rsid w:val="006C1D8B"/>
    <w:rsid w:val="006C2F68"/>
    <w:rsid w:val="006D6717"/>
    <w:rsid w:val="006E0769"/>
    <w:rsid w:val="006F2535"/>
    <w:rsid w:val="006F5C9F"/>
    <w:rsid w:val="00703FFA"/>
    <w:rsid w:val="007103BC"/>
    <w:rsid w:val="00711587"/>
    <w:rsid w:val="00712CE8"/>
    <w:rsid w:val="00720F50"/>
    <w:rsid w:val="00724555"/>
    <w:rsid w:val="007530DA"/>
    <w:rsid w:val="00760518"/>
    <w:rsid w:val="00762090"/>
    <w:rsid w:val="007626A7"/>
    <w:rsid w:val="00777AF9"/>
    <w:rsid w:val="00780270"/>
    <w:rsid w:val="00791890"/>
    <w:rsid w:val="00791996"/>
    <w:rsid w:val="00794865"/>
    <w:rsid w:val="007A6109"/>
    <w:rsid w:val="007B04C4"/>
    <w:rsid w:val="007B0D2A"/>
    <w:rsid w:val="007B3DD0"/>
    <w:rsid w:val="007C0761"/>
    <w:rsid w:val="007C2FE4"/>
    <w:rsid w:val="007C7143"/>
    <w:rsid w:val="007D0336"/>
    <w:rsid w:val="007D0FF7"/>
    <w:rsid w:val="007D3E6E"/>
    <w:rsid w:val="007D411F"/>
    <w:rsid w:val="007E3991"/>
    <w:rsid w:val="007E454F"/>
    <w:rsid w:val="007E7018"/>
    <w:rsid w:val="007E7FF4"/>
    <w:rsid w:val="00802978"/>
    <w:rsid w:val="0081617E"/>
    <w:rsid w:val="00827E61"/>
    <w:rsid w:val="008326E7"/>
    <w:rsid w:val="00837B35"/>
    <w:rsid w:val="008554D0"/>
    <w:rsid w:val="00864B27"/>
    <w:rsid w:val="00873222"/>
    <w:rsid w:val="008733D8"/>
    <w:rsid w:val="00895867"/>
    <w:rsid w:val="008A2201"/>
    <w:rsid w:val="008A3DCD"/>
    <w:rsid w:val="008A5059"/>
    <w:rsid w:val="008B17EF"/>
    <w:rsid w:val="008B50D1"/>
    <w:rsid w:val="008B5AC6"/>
    <w:rsid w:val="008D587F"/>
    <w:rsid w:val="008E0B5A"/>
    <w:rsid w:val="008E2975"/>
    <w:rsid w:val="008E7879"/>
    <w:rsid w:val="008E7EBE"/>
    <w:rsid w:val="008F11B5"/>
    <w:rsid w:val="008F1B38"/>
    <w:rsid w:val="008F2FBF"/>
    <w:rsid w:val="008F3AD9"/>
    <w:rsid w:val="008F59D7"/>
    <w:rsid w:val="00900D1F"/>
    <w:rsid w:val="0091161C"/>
    <w:rsid w:val="0091346E"/>
    <w:rsid w:val="00920907"/>
    <w:rsid w:val="00924A25"/>
    <w:rsid w:val="00934266"/>
    <w:rsid w:val="00934DDB"/>
    <w:rsid w:val="009443E8"/>
    <w:rsid w:val="00956DB9"/>
    <w:rsid w:val="009573A4"/>
    <w:rsid w:val="00966A4B"/>
    <w:rsid w:val="00966D6F"/>
    <w:rsid w:val="0097351D"/>
    <w:rsid w:val="00975706"/>
    <w:rsid w:val="00976632"/>
    <w:rsid w:val="00976740"/>
    <w:rsid w:val="00977828"/>
    <w:rsid w:val="0098434D"/>
    <w:rsid w:val="009850B2"/>
    <w:rsid w:val="009910EE"/>
    <w:rsid w:val="0099265B"/>
    <w:rsid w:val="0099465C"/>
    <w:rsid w:val="009A17C3"/>
    <w:rsid w:val="009A17FC"/>
    <w:rsid w:val="009A6241"/>
    <w:rsid w:val="009B41AA"/>
    <w:rsid w:val="009C0C0C"/>
    <w:rsid w:val="009C30F7"/>
    <w:rsid w:val="009C6E84"/>
    <w:rsid w:val="009F7444"/>
    <w:rsid w:val="00A05D38"/>
    <w:rsid w:val="00A20F84"/>
    <w:rsid w:val="00A339D6"/>
    <w:rsid w:val="00A42D7B"/>
    <w:rsid w:val="00A52601"/>
    <w:rsid w:val="00A53417"/>
    <w:rsid w:val="00A61CF7"/>
    <w:rsid w:val="00A735BC"/>
    <w:rsid w:val="00A85F5A"/>
    <w:rsid w:val="00A87AAB"/>
    <w:rsid w:val="00AB119A"/>
    <w:rsid w:val="00AB789A"/>
    <w:rsid w:val="00AC6DE5"/>
    <w:rsid w:val="00AD4D99"/>
    <w:rsid w:val="00AE11BC"/>
    <w:rsid w:val="00AE6247"/>
    <w:rsid w:val="00AF38FC"/>
    <w:rsid w:val="00B03ECE"/>
    <w:rsid w:val="00B1347E"/>
    <w:rsid w:val="00B23562"/>
    <w:rsid w:val="00B513A0"/>
    <w:rsid w:val="00B634CF"/>
    <w:rsid w:val="00B65439"/>
    <w:rsid w:val="00B73F72"/>
    <w:rsid w:val="00B977B0"/>
    <w:rsid w:val="00BA50E0"/>
    <w:rsid w:val="00BA6110"/>
    <w:rsid w:val="00BA76DC"/>
    <w:rsid w:val="00BB186E"/>
    <w:rsid w:val="00BB5AED"/>
    <w:rsid w:val="00BB609B"/>
    <w:rsid w:val="00BC1D1D"/>
    <w:rsid w:val="00BC504D"/>
    <w:rsid w:val="00BD7D04"/>
    <w:rsid w:val="00BF60DD"/>
    <w:rsid w:val="00BF6E8D"/>
    <w:rsid w:val="00C01D47"/>
    <w:rsid w:val="00C05FD6"/>
    <w:rsid w:val="00C07004"/>
    <w:rsid w:val="00C1034C"/>
    <w:rsid w:val="00C108FA"/>
    <w:rsid w:val="00C1298B"/>
    <w:rsid w:val="00C16FF7"/>
    <w:rsid w:val="00C22B67"/>
    <w:rsid w:val="00C259D9"/>
    <w:rsid w:val="00C41553"/>
    <w:rsid w:val="00C436E5"/>
    <w:rsid w:val="00C552B6"/>
    <w:rsid w:val="00C55C72"/>
    <w:rsid w:val="00C64E79"/>
    <w:rsid w:val="00C65533"/>
    <w:rsid w:val="00C65B6A"/>
    <w:rsid w:val="00C71A28"/>
    <w:rsid w:val="00C726B5"/>
    <w:rsid w:val="00C74AF8"/>
    <w:rsid w:val="00C803C1"/>
    <w:rsid w:val="00C917FE"/>
    <w:rsid w:val="00C9523B"/>
    <w:rsid w:val="00CA2EC6"/>
    <w:rsid w:val="00CA43A2"/>
    <w:rsid w:val="00CB52B9"/>
    <w:rsid w:val="00CB539B"/>
    <w:rsid w:val="00CD69EF"/>
    <w:rsid w:val="00CE31A2"/>
    <w:rsid w:val="00CF4033"/>
    <w:rsid w:val="00D06CF9"/>
    <w:rsid w:val="00D079B6"/>
    <w:rsid w:val="00D141C8"/>
    <w:rsid w:val="00D2435B"/>
    <w:rsid w:val="00D42C0C"/>
    <w:rsid w:val="00D44FDD"/>
    <w:rsid w:val="00D6171A"/>
    <w:rsid w:val="00D74F4B"/>
    <w:rsid w:val="00D7584E"/>
    <w:rsid w:val="00D75886"/>
    <w:rsid w:val="00D77B5E"/>
    <w:rsid w:val="00D82C65"/>
    <w:rsid w:val="00D90893"/>
    <w:rsid w:val="00D90D51"/>
    <w:rsid w:val="00D92D25"/>
    <w:rsid w:val="00DA0FA0"/>
    <w:rsid w:val="00DA3360"/>
    <w:rsid w:val="00DA45EC"/>
    <w:rsid w:val="00DB211D"/>
    <w:rsid w:val="00DB3DE5"/>
    <w:rsid w:val="00DC6E59"/>
    <w:rsid w:val="00DC76A3"/>
    <w:rsid w:val="00DD4B9F"/>
    <w:rsid w:val="00DE155C"/>
    <w:rsid w:val="00DE25F7"/>
    <w:rsid w:val="00DF3E07"/>
    <w:rsid w:val="00DF4F7D"/>
    <w:rsid w:val="00DF6267"/>
    <w:rsid w:val="00DF6C4A"/>
    <w:rsid w:val="00DF7298"/>
    <w:rsid w:val="00E0099B"/>
    <w:rsid w:val="00E16AAA"/>
    <w:rsid w:val="00E421D2"/>
    <w:rsid w:val="00E43276"/>
    <w:rsid w:val="00E5041F"/>
    <w:rsid w:val="00E541A7"/>
    <w:rsid w:val="00E54575"/>
    <w:rsid w:val="00E55177"/>
    <w:rsid w:val="00E55F0C"/>
    <w:rsid w:val="00E60327"/>
    <w:rsid w:val="00E61351"/>
    <w:rsid w:val="00E87B4B"/>
    <w:rsid w:val="00E91AE9"/>
    <w:rsid w:val="00EA01CA"/>
    <w:rsid w:val="00EB441F"/>
    <w:rsid w:val="00EC0CC8"/>
    <w:rsid w:val="00ED0839"/>
    <w:rsid w:val="00ED5E9D"/>
    <w:rsid w:val="00EE1338"/>
    <w:rsid w:val="00EE36EC"/>
    <w:rsid w:val="00EF5489"/>
    <w:rsid w:val="00EF54F8"/>
    <w:rsid w:val="00F077DF"/>
    <w:rsid w:val="00F11091"/>
    <w:rsid w:val="00F22B65"/>
    <w:rsid w:val="00F25456"/>
    <w:rsid w:val="00F31226"/>
    <w:rsid w:val="00F37306"/>
    <w:rsid w:val="00F447DB"/>
    <w:rsid w:val="00F54612"/>
    <w:rsid w:val="00F55346"/>
    <w:rsid w:val="00F617C7"/>
    <w:rsid w:val="00F734A0"/>
    <w:rsid w:val="00F767F9"/>
    <w:rsid w:val="00F8120F"/>
    <w:rsid w:val="00F815D6"/>
    <w:rsid w:val="00F84903"/>
    <w:rsid w:val="00FD2966"/>
    <w:rsid w:val="00FE11E1"/>
    <w:rsid w:val="00FE1A44"/>
    <w:rsid w:val="00FF301B"/>
    <w:rsid w:val="00FF3A81"/>
    <w:rsid w:val="00FF6BF9"/>
    <w:rsid w:val="64813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D72BF"/>
  <w15:chartTrackingRefBased/>
  <w15:docId w15:val="{E3440719-C062-41C9-BA22-42AC79CA3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character" w:styleId="BookTitle">
    <w:name w:val="Book Title"/>
    <w:basedOn w:val="DefaultParagraphFont"/>
    <w:uiPriority w:val="33"/>
    <w:qFormat/>
    <w:rsid w:val="00B977B0"/>
    <w:rPr>
      <w:b/>
      <w:bCs/>
      <w:i/>
      <w:iCs/>
      <w:spacing w:val="5"/>
    </w:rPr>
  </w:style>
  <w:style w:type="paragraph" w:styleId="NormalWeb">
    <w:name w:val="Normal (Web)"/>
    <w:basedOn w:val="Normal"/>
    <w:uiPriority w:val="99"/>
    <w:semiHidden/>
    <w:unhideWhenUsed/>
    <w:rsid w:val="002C48F1"/>
    <w:pPr>
      <w:spacing w:before="100" w:beforeAutospacing="1" w:after="100" w:afterAutospacing="1"/>
    </w:pPr>
    <w:rPr>
      <w:rFonts w:ascii="Times New Roman" w:eastAsia="Times New Roman" w:hAnsi="Times New Roman" w:cs="Times New Roman"/>
      <w:lang w:eastAsia="en-GB"/>
    </w:rPr>
  </w:style>
  <w:style w:type="character" w:styleId="SubtleEmphasis">
    <w:name w:val="Subtle Emphasis"/>
    <w:basedOn w:val="DefaultParagraphFont"/>
    <w:uiPriority w:val="19"/>
    <w:qFormat/>
    <w:rsid w:val="00777AF9"/>
    <w:rPr>
      <w:i/>
      <w:iCs/>
      <w:color w:val="404040" w:themeColor="text1" w:themeTint="BF"/>
    </w:rPr>
  </w:style>
  <w:style w:type="character" w:styleId="UnresolvedMention">
    <w:name w:val="Unresolved Mention"/>
    <w:basedOn w:val="DefaultParagraphFont"/>
    <w:uiPriority w:val="99"/>
    <w:semiHidden/>
    <w:unhideWhenUsed/>
    <w:rsid w:val="00994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961898">
      <w:bodyDiv w:val="1"/>
      <w:marLeft w:val="0"/>
      <w:marRight w:val="0"/>
      <w:marTop w:val="0"/>
      <w:marBottom w:val="0"/>
      <w:divBdr>
        <w:top w:val="none" w:sz="0" w:space="0" w:color="auto"/>
        <w:left w:val="none" w:sz="0" w:space="0" w:color="auto"/>
        <w:bottom w:val="none" w:sz="0" w:space="0" w:color="auto"/>
        <w:right w:val="none" w:sz="0" w:space="0" w:color="auto"/>
      </w:divBdr>
    </w:div>
    <w:div w:id="195247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derbyshireconstabula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derbyshireconstabul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6754\Downloads\Newslet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b80396b-74e7-47de-acb1-29de18bd845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CFB6D80E7C2E4981B1A5E2440EC22E" ma:contentTypeVersion="15" ma:contentTypeDescription="Create a new document." ma:contentTypeScope="" ma:versionID="a49b30860061a46b4dddb1ff57a52a38">
  <xsd:schema xmlns:xsd="http://www.w3.org/2001/XMLSchema" xmlns:xs="http://www.w3.org/2001/XMLSchema" xmlns:p="http://schemas.microsoft.com/office/2006/metadata/properties" xmlns:ns3="12796d1e-6752-4cfd-b0f7-3c2c3024c1b8" xmlns:ns4="bb80396b-74e7-47de-acb1-29de18bd8451" targetNamespace="http://schemas.microsoft.com/office/2006/metadata/properties" ma:root="true" ma:fieldsID="9ce4696ad61b576dda3f9abd71411023" ns3:_="" ns4:_="">
    <xsd:import namespace="12796d1e-6752-4cfd-b0f7-3c2c3024c1b8"/>
    <xsd:import namespace="bb80396b-74e7-47de-acb1-29de18bd845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LengthInSecond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796d1e-6752-4cfd-b0f7-3c2c3024c1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0396b-74e7-47de-acb1-29de18bd845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403E47-C06A-4842-A3B0-D0B1F005DD55}">
  <ds:schemaRefs>
    <ds:schemaRef ds:uri="http://schemas.microsoft.com/office/2006/metadata/properties"/>
    <ds:schemaRef ds:uri="http://schemas.microsoft.com/office/infopath/2007/PartnerControls"/>
    <ds:schemaRef ds:uri="bb80396b-74e7-47de-acb1-29de18bd8451"/>
  </ds:schemaRefs>
</ds:datastoreItem>
</file>

<file path=customXml/itemProps2.xml><?xml version="1.0" encoding="utf-8"?>
<ds:datastoreItem xmlns:ds="http://schemas.openxmlformats.org/officeDocument/2006/customXml" ds:itemID="{C480D06C-150E-4DDB-9E25-685B4D84F815}">
  <ds:schemaRefs>
    <ds:schemaRef ds:uri="http://schemas.openxmlformats.org/officeDocument/2006/bibliography"/>
  </ds:schemaRefs>
</ds:datastoreItem>
</file>

<file path=customXml/itemProps3.xml><?xml version="1.0" encoding="utf-8"?>
<ds:datastoreItem xmlns:ds="http://schemas.openxmlformats.org/officeDocument/2006/customXml" ds:itemID="{139FCA97-B7AC-4C6E-B09A-F5E04AE3DED5}">
  <ds:schemaRefs>
    <ds:schemaRef ds:uri="http://schemas.microsoft.com/sharepoint/v3/contenttype/forms"/>
  </ds:schemaRefs>
</ds:datastoreItem>
</file>

<file path=customXml/itemProps4.xml><?xml version="1.0" encoding="utf-8"?>
<ds:datastoreItem xmlns:ds="http://schemas.openxmlformats.org/officeDocument/2006/customXml" ds:itemID="{75270E35-98A8-4972-A119-07CD25CA5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796d1e-6752-4cfd-b0f7-3c2c3024c1b8"/>
    <ds:schemaRef ds:uri="bb80396b-74e7-47de-acb1-29de18bd84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Newsletter template</Template>
  <TotalTime>3</TotalTime>
  <Pages>1</Pages>
  <Words>3</Words>
  <Characters>20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Links>
    <vt:vector size="6" baseType="variant">
      <vt:variant>
        <vt:i4>4456458</vt:i4>
      </vt:variant>
      <vt:variant>
        <vt:i4>0</vt:i4>
      </vt:variant>
      <vt:variant>
        <vt:i4>0</vt:i4>
      </vt:variant>
      <vt:variant>
        <vt:i4>5</vt:i4>
      </vt:variant>
      <vt:variant>
        <vt:lpwstr>http://www.derbyshire.police.uk/contactus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16754</dc:creator>
  <cp:keywords/>
  <dc:description/>
  <cp:lastModifiedBy>4404</cp:lastModifiedBy>
  <cp:revision>2</cp:revision>
  <cp:lastPrinted>2023-01-15T10:09:00Z</cp:lastPrinted>
  <dcterms:created xsi:type="dcterms:W3CDTF">2026-07-31T07:39:00Z</dcterms:created>
  <dcterms:modified xsi:type="dcterms:W3CDTF">2026-07-31T07:39:00Z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3e9faa-a556-4117-b0fa-d55c05913a89_Enabled">
    <vt:lpwstr>true</vt:lpwstr>
  </property>
  <property fmtid="{D5CDD505-2E9C-101B-9397-08002B2CF9AE}" pid="3" name="MSIP_Label_073e9faa-a556-4117-b0fa-d55c05913a89_SetDate">
    <vt:lpwstr>2022-02-22T08:50:35Z</vt:lpwstr>
  </property>
  <property fmtid="{D5CDD505-2E9C-101B-9397-08002B2CF9AE}" pid="4" name="MSIP_Label_073e9faa-a556-4117-b0fa-d55c05913a89_Method">
    <vt:lpwstr>Standard</vt:lpwstr>
  </property>
  <property fmtid="{D5CDD505-2E9C-101B-9397-08002B2CF9AE}" pid="5" name="MSIP_Label_073e9faa-a556-4117-b0fa-d55c05913a89_Name">
    <vt:lpwstr>OFFICIAL</vt:lpwstr>
  </property>
  <property fmtid="{D5CDD505-2E9C-101B-9397-08002B2CF9AE}" pid="6" name="MSIP_Label_073e9faa-a556-4117-b0fa-d55c05913a89_SiteId">
    <vt:lpwstr>ae0a022d-630d-4396-b8fb-58db3061b91b</vt:lpwstr>
  </property>
  <property fmtid="{D5CDD505-2E9C-101B-9397-08002B2CF9AE}" pid="7" name="MSIP_Label_073e9faa-a556-4117-b0fa-d55c05913a89_ActionId">
    <vt:lpwstr>6a94133c-95ac-4c14-a980-cc378011b642</vt:lpwstr>
  </property>
  <property fmtid="{D5CDD505-2E9C-101B-9397-08002B2CF9AE}" pid="8" name="MSIP_Label_073e9faa-a556-4117-b0fa-d55c05913a89_ContentBits">
    <vt:lpwstr>0</vt:lpwstr>
  </property>
  <property fmtid="{D5CDD505-2E9C-101B-9397-08002B2CF9AE}" pid="9" name="_DocHome">
    <vt:i4>887188213</vt:i4>
  </property>
  <property fmtid="{D5CDD505-2E9C-101B-9397-08002B2CF9AE}" pid="10" name="ContentTypeId">
    <vt:lpwstr>0x0101006DCFB6D80E7C2E4981B1A5E2440EC22E</vt:lpwstr>
  </property>
</Properties>
</file>