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8214D" w14:textId="77777777" w:rsidR="00250959" w:rsidRDefault="00250959" w:rsidP="00250959">
      <w:pPr>
        <w:ind w:left="-567" w:right="-755"/>
      </w:pPr>
    </w:p>
    <w:p w14:paraId="0E2246D1" w14:textId="77777777" w:rsidR="00250959" w:rsidRDefault="00250959" w:rsidP="00250959">
      <w:pPr>
        <w:ind w:left="-567" w:right="-755"/>
      </w:pPr>
    </w:p>
    <w:p w14:paraId="54036A1C" w14:textId="77777777" w:rsidR="00E348E5" w:rsidRPr="00410360" w:rsidRDefault="00E348E5" w:rsidP="00E348E5">
      <w:pPr>
        <w:shd w:val="clear" w:color="auto" w:fill="4472C4" w:themeFill="accent1"/>
        <w:spacing w:after="160" w:line="259" w:lineRule="auto"/>
        <w:rPr>
          <w:color w:val="FFFFFF" w:themeColor="background1"/>
          <w:sz w:val="40"/>
          <w:szCs w:val="40"/>
        </w:rPr>
      </w:pPr>
      <w:r w:rsidRPr="00410360">
        <w:rPr>
          <w:b/>
          <w:bCs/>
          <w:color w:val="FFFFFF" w:themeColor="background1"/>
          <w:sz w:val="40"/>
          <w:szCs w:val="40"/>
        </w:rPr>
        <w:t xml:space="preserve">Neighbourhood Policing Update – </w:t>
      </w:r>
      <w:r w:rsidR="008F7BA7">
        <w:rPr>
          <w:b/>
          <w:bCs/>
          <w:color w:val="FFFFFF" w:themeColor="background1"/>
          <w:sz w:val="40"/>
          <w:szCs w:val="40"/>
        </w:rPr>
        <w:t>Withington</w:t>
      </w:r>
    </w:p>
    <w:p w14:paraId="220A9821" w14:textId="77777777" w:rsidR="00E348E5" w:rsidRPr="008D2315" w:rsidRDefault="00E348E5" w:rsidP="00E348E5">
      <w:pPr>
        <w:spacing w:after="160" w:line="259" w:lineRule="auto"/>
      </w:pPr>
      <w:r w:rsidRPr="008D2315">
        <w:rPr>
          <w:b/>
          <w:bCs/>
        </w:rPr>
        <w:t>Date:</w:t>
      </w:r>
      <w:r w:rsidRPr="008D2315">
        <w:t xml:space="preserve"> </w:t>
      </w:r>
      <w:r w:rsidR="008F7BA7">
        <w:t>02/09/2026</w:t>
      </w:r>
      <w:r w:rsidRPr="008D2315">
        <w:br/>
      </w:r>
      <w:r w:rsidRPr="008D2315">
        <w:rPr>
          <w:b/>
          <w:bCs/>
        </w:rPr>
        <w:t>Prepared by:</w:t>
      </w:r>
      <w:r w:rsidRPr="008D2315">
        <w:t xml:space="preserve"> </w:t>
      </w:r>
      <w:r w:rsidR="008F7BA7">
        <w:t>PC Izaak Eckton 6191/ PCSO James Lumb 69823</w:t>
      </w:r>
      <w:r w:rsidRPr="008D2315">
        <w:br/>
      </w:r>
      <w:r w:rsidRPr="008D2315">
        <w:rPr>
          <w:b/>
          <w:bCs/>
        </w:rPr>
        <w:t>Contact Email:</w:t>
      </w:r>
      <w:r w:rsidRPr="008D2315">
        <w:t xml:space="preserve"> </w:t>
      </w:r>
      <w:r w:rsidR="00C70336" w:rsidRPr="00C70336">
        <w:t>Fallowfield@gmp.police.uk</w:t>
      </w:r>
      <w:r w:rsidRPr="008D2315">
        <w:br/>
      </w:r>
      <w:r w:rsidRPr="008D2315">
        <w:rPr>
          <w:b/>
          <w:bCs/>
        </w:rPr>
        <w:t>Phone:</w:t>
      </w:r>
      <w:r w:rsidRPr="008D2315">
        <w:t xml:space="preserve"> </w:t>
      </w:r>
      <w:r w:rsidR="00C70336">
        <w:t>999/101</w:t>
      </w:r>
    </w:p>
    <w:p w14:paraId="0B7AE94E" w14:textId="77777777" w:rsidR="00E348E5" w:rsidRPr="00410360" w:rsidRDefault="00E348E5" w:rsidP="00E348E5">
      <w:pPr>
        <w:shd w:val="clear" w:color="auto" w:fill="4472C4" w:themeFill="accent1"/>
        <w:spacing w:after="160" w:line="259" w:lineRule="auto"/>
        <w:rPr>
          <w:color w:val="FFFFFF" w:themeColor="background1"/>
          <w:sz w:val="28"/>
          <w:szCs w:val="28"/>
        </w:rPr>
      </w:pPr>
      <w:r w:rsidRPr="00410360">
        <w:rPr>
          <w:rFonts w:ascii="Segoe UI Symbol" w:hAnsi="Segoe UI Symbol" w:cs="Segoe UI Symbol"/>
          <w:color w:val="FFFFFF" w:themeColor="background1"/>
          <w:sz w:val="28"/>
          <w:szCs w:val="28"/>
        </w:rPr>
        <w:t>🗺</w:t>
      </w:r>
      <w:r w:rsidRPr="00410360">
        <w:rPr>
          <w:color w:val="FFFFFF" w:themeColor="background1"/>
          <w:sz w:val="28"/>
          <w:szCs w:val="28"/>
        </w:rPr>
        <w:t>️ Ward Overview</w:t>
      </w:r>
    </w:p>
    <w:p w14:paraId="1D88D129" w14:textId="77777777" w:rsidR="00460232" w:rsidRDefault="00E348E5" w:rsidP="00E348E5">
      <w:pPr>
        <w:spacing w:after="160" w:line="259" w:lineRule="auto"/>
      </w:pPr>
      <w:r w:rsidRPr="008D2315">
        <w:rPr>
          <w:b/>
          <w:bCs/>
        </w:rPr>
        <w:t>Ward Name:</w:t>
      </w:r>
      <w:r w:rsidRPr="008D2315">
        <w:t xml:space="preserve"> </w:t>
      </w:r>
      <w:r w:rsidR="008F7BA7">
        <w:t>Withington</w:t>
      </w:r>
    </w:p>
    <w:p w14:paraId="05551B79" w14:textId="38DD5168" w:rsidR="00E348E5" w:rsidRDefault="00E348E5" w:rsidP="00E348E5">
      <w:pPr>
        <w:spacing w:after="160" w:line="259" w:lineRule="auto"/>
        <w:rPr>
          <w:b/>
          <w:bCs/>
        </w:rPr>
      </w:pPr>
      <w:r w:rsidRPr="008D2315">
        <w:br/>
      </w:r>
      <w:r w:rsidRPr="00460232">
        <w:rPr>
          <w:b/>
          <w:bCs/>
          <w:color w:val="5B9BD5" w:themeColor="accent5"/>
        </w:rPr>
        <w:t>Key Locations:</w:t>
      </w:r>
    </w:p>
    <w:p w14:paraId="02C95D54" w14:textId="26EE7778" w:rsidR="00E12179" w:rsidRPr="003B7A9C" w:rsidRDefault="00E12179" w:rsidP="00E12179">
      <w:pPr>
        <w:spacing w:after="160" w:line="259" w:lineRule="auto"/>
        <w:rPr>
          <w:b/>
          <w:bCs/>
        </w:rPr>
      </w:pPr>
      <w:proofErr w:type="spellStart"/>
      <w:r w:rsidRPr="00E12179">
        <w:rPr>
          <w:b/>
          <w:bCs/>
        </w:rPr>
        <w:t>Ladybarn</w:t>
      </w:r>
      <w:proofErr w:type="spellEnd"/>
      <w:r w:rsidRPr="00E12179">
        <w:rPr>
          <w:b/>
          <w:bCs/>
        </w:rPr>
        <w:t xml:space="preserve"> Park</w:t>
      </w:r>
    </w:p>
    <w:p w14:paraId="6E076DF5" w14:textId="2737CE40" w:rsidR="00E12179" w:rsidRDefault="00E12179" w:rsidP="00E12179">
      <w:pPr>
        <w:pStyle w:val="ListParagraph"/>
        <w:numPr>
          <w:ilvl w:val="0"/>
          <w:numId w:val="10"/>
        </w:numPr>
        <w:spacing w:after="160" w:line="259" w:lineRule="auto"/>
      </w:pPr>
      <w:r>
        <w:t xml:space="preserve">Reports of anti-social behaviour involving groups of youths causing nuisance and disturbance. </w:t>
      </w:r>
    </w:p>
    <w:p w14:paraId="2E124A0F" w14:textId="77777777" w:rsidR="00E12179" w:rsidRDefault="00E12179" w:rsidP="003B7A9C">
      <w:pPr>
        <w:pStyle w:val="ListParagraph"/>
        <w:numPr>
          <w:ilvl w:val="0"/>
          <w:numId w:val="10"/>
        </w:numPr>
        <w:spacing w:after="160" w:line="259" w:lineRule="auto"/>
      </w:pPr>
      <w:r>
        <w:t xml:space="preserve">High-visibility patrols have been increased within the park and surrounding areas to deter anti-social behaviour and provide reassurance to residents. </w:t>
      </w:r>
    </w:p>
    <w:p w14:paraId="05D3F509" w14:textId="41AA6041" w:rsidR="00E12179" w:rsidRPr="003B7A9C" w:rsidRDefault="00E12179" w:rsidP="00E12179">
      <w:pPr>
        <w:spacing w:after="160" w:line="259" w:lineRule="auto"/>
        <w:rPr>
          <w:b/>
          <w:bCs/>
        </w:rPr>
      </w:pPr>
      <w:r w:rsidRPr="005914A4">
        <w:rPr>
          <w:b/>
          <w:bCs/>
        </w:rPr>
        <w:t>Parsonage Road</w:t>
      </w:r>
    </w:p>
    <w:p w14:paraId="6057FE8C" w14:textId="602867A6" w:rsidR="00E12179" w:rsidRDefault="00E12179" w:rsidP="00E12179">
      <w:pPr>
        <w:pStyle w:val="ListParagraph"/>
        <w:numPr>
          <w:ilvl w:val="0"/>
          <w:numId w:val="11"/>
        </w:numPr>
        <w:spacing w:after="160" w:line="259" w:lineRule="auto"/>
      </w:pPr>
      <w:r>
        <w:t xml:space="preserve">Ongoing concerns regarding speeding vehicles. </w:t>
      </w:r>
    </w:p>
    <w:p w14:paraId="2ACD2B1C" w14:textId="77777777" w:rsidR="00E12179" w:rsidRDefault="00E12179" w:rsidP="003B7A9C">
      <w:pPr>
        <w:pStyle w:val="ListParagraph"/>
        <w:numPr>
          <w:ilvl w:val="0"/>
          <w:numId w:val="11"/>
        </w:numPr>
        <w:spacing w:after="160" w:line="259" w:lineRule="auto"/>
      </w:pPr>
      <w:r>
        <w:t xml:space="preserve">Regular patrols and Community Speed Watch operations are being conducted to identify and educate drivers and improve road safety. </w:t>
      </w:r>
    </w:p>
    <w:p w14:paraId="20DC3581" w14:textId="1CE580D4" w:rsidR="00E12179" w:rsidRPr="003B7A9C" w:rsidRDefault="00E12179" w:rsidP="00E12179">
      <w:pPr>
        <w:spacing w:after="160" w:line="259" w:lineRule="auto"/>
        <w:rPr>
          <w:b/>
          <w:bCs/>
        </w:rPr>
      </w:pPr>
      <w:r w:rsidRPr="00D3429C">
        <w:rPr>
          <w:b/>
          <w:bCs/>
        </w:rPr>
        <w:t xml:space="preserve">Sainsbury's Fallowfield </w:t>
      </w:r>
    </w:p>
    <w:p w14:paraId="24FE5D3B" w14:textId="57726E1D" w:rsidR="00E12179" w:rsidRDefault="00E12179" w:rsidP="00E12179">
      <w:pPr>
        <w:pStyle w:val="ListParagraph"/>
        <w:numPr>
          <w:ilvl w:val="0"/>
          <w:numId w:val="12"/>
        </w:numPr>
        <w:spacing w:after="160" w:line="259" w:lineRule="auto"/>
      </w:pPr>
      <w:r>
        <w:t xml:space="preserve">Reports on anti-social behaviour and shoplifting. </w:t>
      </w:r>
    </w:p>
    <w:p w14:paraId="4D4B758D" w14:textId="77777777" w:rsidR="00E12179" w:rsidRDefault="00E12179" w:rsidP="003B7A9C">
      <w:pPr>
        <w:pStyle w:val="ListParagraph"/>
        <w:numPr>
          <w:ilvl w:val="0"/>
          <w:numId w:val="12"/>
        </w:numPr>
        <w:spacing w:after="160" w:line="259" w:lineRule="auto"/>
      </w:pPr>
      <w:r>
        <w:t xml:space="preserve">Officers continue to carry out regular patrols in and around the store and work closely with staff and security teams to address issues and identify offenders. </w:t>
      </w:r>
    </w:p>
    <w:p w14:paraId="34432CB9" w14:textId="77777777" w:rsidR="00E12179" w:rsidRPr="00460232" w:rsidRDefault="00E12179" w:rsidP="00E12179">
      <w:pPr>
        <w:spacing w:after="160" w:line="259" w:lineRule="auto"/>
        <w:rPr>
          <w:b/>
          <w:bCs/>
          <w:color w:val="5B9BD5" w:themeColor="accent5"/>
        </w:rPr>
      </w:pPr>
      <w:r w:rsidRPr="00460232">
        <w:rPr>
          <w:b/>
          <w:bCs/>
          <w:color w:val="5B9BD5" w:themeColor="accent5"/>
        </w:rPr>
        <w:t xml:space="preserve">Community Priorities </w:t>
      </w:r>
    </w:p>
    <w:p w14:paraId="6A7118B4" w14:textId="0E558C2B" w:rsidR="00E12179" w:rsidRPr="00460232" w:rsidRDefault="00E12179" w:rsidP="00E12179">
      <w:pPr>
        <w:spacing w:after="160" w:line="259" w:lineRule="auto"/>
        <w:rPr>
          <w:b/>
          <w:bCs/>
        </w:rPr>
      </w:pPr>
      <w:r w:rsidRPr="003B7A9C">
        <w:rPr>
          <w:b/>
          <w:bCs/>
        </w:rPr>
        <w:t xml:space="preserve">Speeding </w:t>
      </w:r>
    </w:p>
    <w:p w14:paraId="5C0420DD" w14:textId="1E916822" w:rsidR="00E12179" w:rsidRPr="00460232" w:rsidRDefault="00E12179" w:rsidP="00E12179">
      <w:pPr>
        <w:pStyle w:val="ListParagraph"/>
        <w:numPr>
          <w:ilvl w:val="0"/>
          <w:numId w:val="13"/>
        </w:numPr>
        <w:spacing w:after="160" w:line="259" w:lineRule="auto"/>
      </w:pPr>
      <w:r w:rsidRPr="00460232">
        <w:t xml:space="preserve">Working alongside local councillors and community volunteers to conduct regular Speed Watch operations. </w:t>
      </w:r>
    </w:p>
    <w:p w14:paraId="256D9714" w14:textId="77777777" w:rsidR="00E12179" w:rsidRPr="00460232" w:rsidRDefault="00E12179" w:rsidP="00460232">
      <w:pPr>
        <w:pStyle w:val="ListParagraph"/>
        <w:numPr>
          <w:ilvl w:val="0"/>
          <w:numId w:val="13"/>
        </w:numPr>
        <w:spacing w:after="160" w:line="259" w:lineRule="auto"/>
      </w:pPr>
      <w:r w:rsidRPr="00460232">
        <w:t xml:space="preserve">Targeted patrols are being carried out in areas highlighted by residents, with enforcement action taken where appropriate. </w:t>
      </w:r>
    </w:p>
    <w:p w14:paraId="645DD176" w14:textId="78680D83" w:rsidR="00E12179" w:rsidRPr="00ED183D" w:rsidRDefault="00E12179" w:rsidP="00E12179">
      <w:pPr>
        <w:spacing w:after="160" w:line="259" w:lineRule="auto"/>
        <w:rPr>
          <w:b/>
          <w:bCs/>
        </w:rPr>
      </w:pPr>
      <w:r w:rsidRPr="00ED183D">
        <w:rPr>
          <w:b/>
          <w:bCs/>
        </w:rPr>
        <w:t xml:space="preserve">Burglary </w:t>
      </w:r>
    </w:p>
    <w:p w14:paraId="7DF80BD4" w14:textId="3F76AA1C" w:rsidR="00E12179" w:rsidRDefault="00E12179" w:rsidP="00E12179">
      <w:pPr>
        <w:pStyle w:val="ListParagraph"/>
        <w:numPr>
          <w:ilvl w:val="0"/>
          <w:numId w:val="14"/>
        </w:numPr>
        <w:spacing w:after="160" w:line="259" w:lineRule="auto"/>
      </w:pPr>
      <w:r>
        <w:t xml:space="preserve">Patrols are focused on burglary hotspot locations. </w:t>
      </w:r>
    </w:p>
    <w:p w14:paraId="2FEAB17D" w14:textId="77777777" w:rsidR="00E12179" w:rsidRDefault="00E12179" w:rsidP="00ED183D">
      <w:pPr>
        <w:pStyle w:val="ListParagraph"/>
        <w:numPr>
          <w:ilvl w:val="0"/>
          <w:numId w:val="14"/>
        </w:numPr>
        <w:spacing w:after="160" w:line="259" w:lineRule="auto"/>
      </w:pPr>
      <w:r>
        <w:t xml:space="preserve">Crime prevention leaflets are being distributed, and reassurance visits are being conducted in areas surrounding victims' addresses. </w:t>
      </w:r>
    </w:p>
    <w:p w14:paraId="3EF6E7E5" w14:textId="2621D5E3" w:rsidR="00E12179" w:rsidRPr="008D7613" w:rsidRDefault="00E12179" w:rsidP="00E12179">
      <w:pPr>
        <w:spacing w:after="160" w:line="259" w:lineRule="auto"/>
        <w:rPr>
          <w:b/>
          <w:bCs/>
        </w:rPr>
      </w:pPr>
      <w:r w:rsidRPr="008D7613">
        <w:rPr>
          <w:b/>
          <w:bCs/>
        </w:rPr>
        <w:t xml:space="preserve">Theft from Motor Vehicles </w:t>
      </w:r>
    </w:p>
    <w:p w14:paraId="0AA03D9C" w14:textId="493F0C1B" w:rsidR="00E12179" w:rsidRPr="001855DB" w:rsidRDefault="00E12179" w:rsidP="00E12179">
      <w:pPr>
        <w:pStyle w:val="ListParagraph"/>
        <w:numPr>
          <w:ilvl w:val="0"/>
          <w:numId w:val="15"/>
        </w:numPr>
        <w:spacing w:after="160" w:line="259" w:lineRule="auto"/>
      </w:pPr>
      <w:r w:rsidRPr="001855DB">
        <w:t xml:space="preserve">Increased patrol activity in affected locations. </w:t>
      </w:r>
    </w:p>
    <w:p w14:paraId="388CACFD" w14:textId="40684E02" w:rsidR="00E12179" w:rsidRPr="001855DB" w:rsidRDefault="00E12179" w:rsidP="001855DB">
      <w:pPr>
        <w:pStyle w:val="ListParagraph"/>
        <w:numPr>
          <w:ilvl w:val="0"/>
          <w:numId w:val="15"/>
        </w:numPr>
        <w:spacing w:after="160" w:line="259" w:lineRule="auto"/>
      </w:pPr>
      <w:r w:rsidRPr="001855DB">
        <w:t>CCTV opportunities are being reviewed to identify offenders and support ongoing investigations.</w:t>
      </w:r>
    </w:p>
    <w:p w14:paraId="7AA612A2" w14:textId="77777777" w:rsidR="00E348E5" w:rsidRPr="00703019" w:rsidRDefault="00E348E5" w:rsidP="00703019">
      <w:pPr>
        <w:shd w:val="clear" w:color="auto" w:fill="4472C4" w:themeFill="accent1"/>
        <w:spacing w:after="160" w:line="259" w:lineRule="auto"/>
        <w:rPr>
          <w:color w:val="FFFFFF" w:themeColor="background1"/>
          <w:sz w:val="28"/>
          <w:szCs w:val="28"/>
        </w:rPr>
      </w:pPr>
      <w:r w:rsidRPr="00703019">
        <w:rPr>
          <w:rFonts w:ascii="Segoe UI Emoji" w:hAnsi="Segoe UI Emoji" w:cs="Segoe UI Emoji"/>
          <w:color w:val="FFFFFF" w:themeColor="background1"/>
          <w:sz w:val="28"/>
          <w:szCs w:val="28"/>
        </w:rPr>
        <w:lastRenderedPageBreak/>
        <w:t>🚓</w:t>
      </w:r>
      <w:r w:rsidRPr="00703019">
        <w:rPr>
          <w:color w:val="FFFFFF" w:themeColor="background1"/>
          <w:sz w:val="28"/>
          <w:szCs w:val="28"/>
        </w:rPr>
        <w:t xml:space="preserve"> Recent Police Activity</w:t>
      </w:r>
    </w:p>
    <w:p w14:paraId="5025D865" w14:textId="0A13B066" w:rsidR="00E348E5" w:rsidRDefault="00D53161" w:rsidP="00E348E5">
      <w:pPr>
        <w:spacing w:after="160" w:line="259" w:lineRule="auto"/>
      </w:pPr>
      <w:r w:rsidRPr="00D53161">
        <w:t xml:space="preserve">Throughout the reporting period, officers have continued to conduct high-visibility patrols across the ward, focusing on community priorities including anti-social behaviour, speeding, burglary, and theft from vehicles. Patrols have been carried out in key areas including </w:t>
      </w:r>
      <w:proofErr w:type="spellStart"/>
      <w:r w:rsidRPr="00D53161">
        <w:t>Ladybarn</w:t>
      </w:r>
      <w:proofErr w:type="spellEnd"/>
      <w:r w:rsidRPr="00D53161">
        <w:t xml:space="preserve"> </w:t>
      </w:r>
      <w:r>
        <w:t>Lane</w:t>
      </w:r>
      <w:r w:rsidRPr="00D53161">
        <w:t>, Wilmslow Road, Parsonage Road, and around local retail premises. Officers have engaged with residents, provided crime prevention advice, and responded to local concerns raised by the community.</w:t>
      </w:r>
    </w:p>
    <w:p w14:paraId="7352749E" w14:textId="2719D670" w:rsidR="003C0F35" w:rsidRPr="005F2769" w:rsidRDefault="003C0F35" w:rsidP="003C0F35">
      <w:pPr>
        <w:spacing w:after="160" w:line="259" w:lineRule="auto"/>
        <w:rPr>
          <w:b/>
          <w:bCs/>
        </w:rPr>
      </w:pPr>
      <w:r w:rsidRPr="003C0F35">
        <w:rPr>
          <w:b/>
          <w:bCs/>
        </w:rPr>
        <w:t xml:space="preserve">Patrols Conducted </w:t>
      </w:r>
    </w:p>
    <w:p w14:paraId="5E440CC3" w14:textId="5C5D0A63" w:rsidR="003C0F35" w:rsidRDefault="003C0F35" w:rsidP="003C0F35">
      <w:pPr>
        <w:pStyle w:val="ListParagraph"/>
        <w:numPr>
          <w:ilvl w:val="0"/>
          <w:numId w:val="16"/>
        </w:numPr>
        <w:spacing w:after="160" w:line="259" w:lineRule="auto"/>
      </w:pPr>
      <w:r>
        <w:t xml:space="preserve"> </w:t>
      </w:r>
      <w:proofErr w:type="spellStart"/>
      <w:r>
        <w:t>Ladybarn</w:t>
      </w:r>
      <w:proofErr w:type="spellEnd"/>
      <w:r>
        <w:t xml:space="preserve"> </w:t>
      </w:r>
      <w:r w:rsidR="005F2769">
        <w:t>Lane</w:t>
      </w:r>
    </w:p>
    <w:p w14:paraId="6C117EA2" w14:textId="7AD7202C" w:rsidR="003C0F35" w:rsidRDefault="003C0F35" w:rsidP="003C0F35">
      <w:pPr>
        <w:pStyle w:val="ListParagraph"/>
        <w:numPr>
          <w:ilvl w:val="0"/>
          <w:numId w:val="16"/>
        </w:numPr>
        <w:spacing w:after="160" w:line="259" w:lineRule="auto"/>
      </w:pPr>
      <w:r>
        <w:t xml:space="preserve">Wilmslow Road </w:t>
      </w:r>
    </w:p>
    <w:p w14:paraId="79C8E9DF" w14:textId="75E99B00" w:rsidR="00736BC6" w:rsidRDefault="00736BC6" w:rsidP="003C0F35">
      <w:pPr>
        <w:pStyle w:val="ListParagraph"/>
        <w:numPr>
          <w:ilvl w:val="0"/>
          <w:numId w:val="16"/>
        </w:numPr>
        <w:spacing w:after="160" w:line="259" w:lineRule="auto"/>
      </w:pPr>
      <w:r>
        <w:t>Parsonage Road</w:t>
      </w:r>
    </w:p>
    <w:p w14:paraId="40C11F10" w14:textId="7AA7ACF5" w:rsidR="003C0F35" w:rsidRPr="004E4086" w:rsidRDefault="003C0F35" w:rsidP="003C0F35">
      <w:pPr>
        <w:spacing w:after="160" w:line="259" w:lineRule="auto"/>
        <w:rPr>
          <w:b/>
          <w:bCs/>
        </w:rPr>
      </w:pPr>
      <w:r w:rsidRPr="005F2769">
        <w:rPr>
          <w:b/>
          <w:bCs/>
        </w:rPr>
        <w:t xml:space="preserve">Notable Incidents </w:t>
      </w:r>
    </w:p>
    <w:p w14:paraId="41B039C5" w14:textId="6C45296F" w:rsidR="003C0F35" w:rsidRDefault="003C0F35" w:rsidP="003C0F35">
      <w:pPr>
        <w:pStyle w:val="ListParagraph"/>
        <w:numPr>
          <w:ilvl w:val="0"/>
          <w:numId w:val="17"/>
        </w:numPr>
        <w:spacing w:after="160" w:line="259" w:lineRule="auto"/>
      </w:pPr>
      <w:r>
        <w:t xml:space="preserve">Officers responded to an incident involving a vehicle suspected of being involved in a drugs exchange. The vehicle failed to stop for police, and although the pursuit was discontinued due to safety considerations, officers subsequently conducted five stop searches in the area as part of ongoing enquiries. </w:t>
      </w:r>
    </w:p>
    <w:p w14:paraId="20A50439" w14:textId="77777777" w:rsidR="003C0F35" w:rsidRDefault="003C0F35" w:rsidP="004E4086">
      <w:pPr>
        <w:pStyle w:val="ListParagraph"/>
        <w:numPr>
          <w:ilvl w:val="0"/>
          <w:numId w:val="17"/>
        </w:numPr>
        <w:spacing w:after="160" w:line="259" w:lineRule="auto"/>
      </w:pPr>
      <w:r>
        <w:t xml:space="preserve">Officers attended reports of anti-social behaviour in the Sainsbury's car park involving a group of youths riding pedal cycles. The individuals were spoken with, advice was provided, and they left the area without further incident. </w:t>
      </w:r>
    </w:p>
    <w:p w14:paraId="5AAC35E8" w14:textId="7216F69B" w:rsidR="003C0F35" w:rsidRPr="004E4086" w:rsidRDefault="003C0F35" w:rsidP="003C0F35">
      <w:pPr>
        <w:spacing w:after="160" w:line="259" w:lineRule="auto"/>
        <w:rPr>
          <w:b/>
          <w:bCs/>
        </w:rPr>
      </w:pPr>
      <w:r w:rsidRPr="004E4086">
        <w:rPr>
          <w:b/>
          <w:bCs/>
        </w:rPr>
        <w:t xml:space="preserve">Arrests / Warnings Issued </w:t>
      </w:r>
    </w:p>
    <w:p w14:paraId="20ACF9CB" w14:textId="4AA104A1" w:rsidR="003C0F35" w:rsidRPr="008D2315" w:rsidRDefault="003C0F35" w:rsidP="00E348E5">
      <w:pPr>
        <w:pStyle w:val="ListParagraph"/>
        <w:numPr>
          <w:ilvl w:val="0"/>
          <w:numId w:val="18"/>
        </w:numPr>
        <w:spacing w:after="160" w:line="259" w:lineRule="auto"/>
      </w:pPr>
      <w:r>
        <w:t>One individual was arrested on suspicion of shoplifting at Sainsbury's Fallowfield.</w:t>
      </w:r>
    </w:p>
    <w:p w14:paraId="3CB4B357" w14:textId="77777777" w:rsidR="00E348E5" w:rsidRPr="00410360" w:rsidRDefault="00E348E5" w:rsidP="00E348E5">
      <w:pPr>
        <w:shd w:val="clear" w:color="auto" w:fill="4472C4" w:themeFill="accent1"/>
        <w:spacing w:after="160" w:line="259" w:lineRule="auto"/>
        <w:rPr>
          <w:color w:val="FFFFFF" w:themeColor="background1"/>
          <w:sz w:val="28"/>
          <w:szCs w:val="28"/>
        </w:rPr>
      </w:pPr>
      <w:r w:rsidRPr="00410360">
        <w:rPr>
          <w:rFonts w:ascii="Segoe UI Emoji" w:hAnsi="Segoe UI Emoji" w:cs="Segoe UI Emoji"/>
          <w:color w:val="FFFFFF" w:themeColor="background1"/>
          <w:sz w:val="28"/>
          <w:szCs w:val="28"/>
        </w:rPr>
        <w:t>📣</w:t>
      </w:r>
      <w:r w:rsidRPr="00410360">
        <w:rPr>
          <w:color w:val="FFFFFF" w:themeColor="background1"/>
          <w:sz w:val="28"/>
          <w:szCs w:val="28"/>
        </w:rPr>
        <w:t xml:space="preserve"> Community Engagement</w:t>
      </w:r>
    </w:p>
    <w:p w14:paraId="7B50E4E6" w14:textId="7ABC8FCE" w:rsidR="00E348E5" w:rsidRPr="00312B08" w:rsidRDefault="00E348E5" w:rsidP="00E348E5">
      <w:pPr>
        <w:spacing w:after="160" w:line="259" w:lineRule="auto"/>
        <w:rPr>
          <w:color w:val="5B9BD5" w:themeColor="accent5"/>
        </w:rPr>
      </w:pPr>
      <w:r w:rsidRPr="00312B08">
        <w:rPr>
          <w:b/>
          <w:bCs/>
          <w:color w:val="5B9BD5" w:themeColor="accent5"/>
        </w:rPr>
        <w:t>Meetings &amp; Events Held</w:t>
      </w:r>
    </w:p>
    <w:p w14:paraId="25BC4749" w14:textId="7F98E8E7" w:rsidR="006A227B" w:rsidRPr="00294065" w:rsidRDefault="006A227B" w:rsidP="006A227B">
      <w:pPr>
        <w:spacing w:after="160" w:line="259" w:lineRule="auto"/>
        <w:rPr>
          <w:b/>
          <w:bCs/>
        </w:rPr>
      </w:pPr>
      <w:r w:rsidRPr="00294065">
        <w:rPr>
          <w:b/>
          <w:bCs/>
        </w:rPr>
        <w:t xml:space="preserve">Community Summer Event - Colwyn Avenue (05/08/2026) </w:t>
      </w:r>
    </w:p>
    <w:p w14:paraId="430786C0" w14:textId="77777777" w:rsidR="006A227B" w:rsidRPr="00312B08" w:rsidRDefault="006A227B" w:rsidP="00294065">
      <w:pPr>
        <w:pStyle w:val="ListParagraph"/>
        <w:numPr>
          <w:ilvl w:val="0"/>
          <w:numId w:val="18"/>
        </w:numPr>
        <w:spacing w:after="160" w:line="259" w:lineRule="auto"/>
      </w:pPr>
      <w:r w:rsidRPr="00312B08">
        <w:t xml:space="preserve">Officers attended the local community summer event, engaging with residents and providing reassurance. The event provided an opportunity to discuss local concerns, offer crime prevention advice, and strengthen relationships between the community and neighbourhood policing team. </w:t>
      </w:r>
    </w:p>
    <w:p w14:paraId="12C94C51" w14:textId="77777777" w:rsidR="006A227B" w:rsidRDefault="006A227B" w:rsidP="006A227B">
      <w:pPr>
        <w:spacing w:after="160" w:line="259" w:lineRule="auto"/>
      </w:pPr>
    </w:p>
    <w:p w14:paraId="3826EB4B" w14:textId="54DCAB51" w:rsidR="006A227B" w:rsidRPr="00D50A69" w:rsidRDefault="006A227B" w:rsidP="006A227B">
      <w:pPr>
        <w:spacing w:after="160" w:line="259" w:lineRule="auto"/>
        <w:rPr>
          <w:b/>
          <w:bCs/>
        </w:rPr>
      </w:pPr>
      <w:r w:rsidRPr="00294065">
        <w:rPr>
          <w:b/>
          <w:bCs/>
        </w:rPr>
        <w:t xml:space="preserve">Community Meeting - </w:t>
      </w:r>
      <w:proofErr w:type="spellStart"/>
      <w:r w:rsidRPr="00294065">
        <w:rPr>
          <w:b/>
          <w:bCs/>
        </w:rPr>
        <w:t>Ladybarn</w:t>
      </w:r>
      <w:proofErr w:type="spellEnd"/>
      <w:r w:rsidRPr="00294065">
        <w:rPr>
          <w:b/>
          <w:bCs/>
        </w:rPr>
        <w:t xml:space="preserve"> Community Hub (10/08/2026) </w:t>
      </w:r>
    </w:p>
    <w:p w14:paraId="481D641A" w14:textId="77777777" w:rsidR="006A227B" w:rsidRDefault="006A227B" w:rsidP="00294065">
      <w:pPr>
        <w:pStyle w:val="ListParagraph"/>
        <w:numPr>
          <w:ilvl w:val="0"/>
          <w:numId w:val="18"/>
        </w:numPr>
        <w:spacing w:after="160" w:line="259" w:lineRule="auto"/>
      </w:pPr>
      <w:r>
        <w:t xml:space="preserve">Officers met with residents and community representatives to discuss ongoing local issues, including anti-social behaviour, speeding concerns, and crime prevention initiatives. Feedback received from attendees has helped shape neighbourhood policing priorities. </w:t>
      </w:r>
    </w:p>
    <w:p w14:paraId="2A961AB4" w14:textId="77777777" w:rsidR="006A227B" w:rsidRDefault="006A227B" w:rsidP="006A227B">
      <w:pPr>
        <w:spacing w:after="160" w:line="259" w:lineRule="auto"/>
      </w:pPr>
    </w:p>
    <w:p w14:paraId="0798895F" w14:textId="3CFEDF77" w:rsidR="006A227B" w:rsidRPr="00D50A69" w:rsidRDefault="006A227B" w:rsidP="006A227B">
      <w:pPr>
        <w:spacing w:after="160" w:line="259" w:lineRule="auto"/>
        <w:rPr>
          <w:b/>
          <w:bCs/>
        </w:rPr>
      </w:pPr>
      <w:r w:rsidRPr="00D50A69">
        <w:rPr>
          <w:b/>
          <w:bCs/>
        </w:rPr>
        <w:t xml:space="preserve">Community Speed Watch - Parsonage Road (11/08/2026) </w:t>
      </w:r>
    </w:p>
    <w:p w14:paraId="01DAA81B" w14:textId="77777777" w:rsidR="006A227B" w:rsidRDefault="006A227B" w:rsidP="00D50A69">
      <w:pPr>
        <w:pStyle w:val="ListParagraph"/>
        <w:numPr>
          <w:ilvl w:val="0"/>
          <w:numId w:val="18"/>
        </w:numPr>
        <w:spacing w:after="160" w:line="259" w:lineRule="auto"/>
      </w:pPr>
      <w:r>
        <w:t xml:space="preserve">Officers worked alongside community volunteers and local councillors to monitor vehicle speeds on Parsonage Road. Drivers were educated regarding road safety, and information gathered will help inform future road safety operations. </w:t>
      </w:r>
    </w:p>
    <w:p w14:paraId="3C6FB5D4" w14:textId="77777777" w:rsidR="006A227B" w:rsidRDefault="006A227B" w:rsidP="006A227B">
      <w:pPr>
        <w:spacing w:after="160" w:line="259" w:lineRule="auto"/>
      </w:pPr>
    </w:p>
    <w:p w14:paraId="0E19A0AC" w14:textId="17EB60CF" w:rsidR="006A227B" w:rsidRPr="00D50A69" w:rsidRDefault="006A227B" w:rsidP="006A227B">
      <w:pPr>
        <w:spacing w:after="160" w:line="259" w:lineRule="auto"/>
        <w:rPr>
          <w:b/>
          <w:bCs/>
        </w:rPr>
      </w:pPr>
      <w:r w:rsidRPr="00D50A69">
        <w:rPr>
          <w:b/>
          <w:bCs/>
        </w:rPr>
        <w:t xml:space="preserve">Withington Walkabout - 12/08/2026 </w:t>
      </w:r>
    </w:p>
    <w:p w14:paraId="0835A115" w14:textId="77777777" w:rsidR="006A227B" w:rsidRDefault="006A227B" w:rsidP="00D50A69">
      <w:pPr>
        <w:pStyle w:val="ListParagraph"/>
        <w:numPr>
          <w:ilvl w:val="0"/>
          <w:numId w:val="18"/>
        </w:numPr>
        <w:spacing w:after="160" w:line="259" w:lineRule="auto"/>
      </w:pPr>
      <w:r>
        <w:t xml:space="preserve">Officers participated in a community walkabout with Manchester City Council representatives and local councillors. The walkaround focused on anti-social behaviour hotspots, environmental concerns, road safety issues, and areas highlighted by residents. Following the visit, targeted patrols and problem-solving initiatives have been implemented to address the concerns raised. </w:t>
      </w:r>
    </w:p>
    <w:p w14:paraId="0C7157C2" w14:textId="77777777" w:rsidR="006A227B" w:rsidRDefault="006A227B" w:rsidP="006A227B">
      <w:pPr>
        <w:spacing w:after="160" w:line="259" w:lineRule="auto"/>
      </w:pPr>
    </w:p>
    <w:p w14:paraId="069530AC" w14:textId="653B5327" w:rsidR="006A227B" w:rsidRPr="006B097E" w:rsidRDefault="006A227B" w:rsidP="006A227B">
      <w:pPr>
        <w:spacing w:after="160" w:line="259" w:lineRule="auto"/>
        <w:rPr>
          <w:b/>
          <w:bCs/>
        </w:rPr>
      </w:pPr>
      <w:r w:rsidRPr="006B097E">
        <w:rPr>
          <w:b/>
          <w:bCs/>
        </w:rPr>
        <w:t xml:space="preserve">Coffee with a Cop - Sainsbury's Fallowfield (26/08/2026) </w:t>
      </w:r>
    </w:p>
    <w:p w14:paraId="067101F4" w14:textId="2478E6AA" w:rsidR="00ED089C" w:rsidRDefault="006A227B" w:rsidP="006B097E">
      <w:pPr>
        <w:pStyle w:val="ListParagraph"/>
        <w:numPr>
          <w:ilvl w:val="0"/>
          <w:numId w:val="18"/>
        </w:numPr>
        <w:spacing w:after="160" w:line="259" w:lineRule="auto"/>
      </w:pPr>
      <w:r>
        <w:t>Officers hosted a "Coffee with a Cop" session, providing residents with an informal opportunity to speak directly with local officers. Discussions included crime prevention, community concerns, neighbourhood priorities, and ways residents can help support policing efforts in the area.</w:t>
      </w:r>
    </w:p>
    <w:p w14:paraId="38649A73" w14:textId="77777777" w:rsidR="00ED089C" w:rsidRPr="00ED089C" w:rsidRDefault="00ED089C" w:rsidP="00ED089C">
      <w:pPr>
        <w:spacing w:after="160" w:line="259" w:lineRule="auto"/>
        <w:jc w:val="center"/>
        <w:rPr>
          <w:b/>
          <w:bCs/>
          <w:i/>
          <w:iCs/>
          <w:color w:val="FF0000"/>
        </w:rPr>
      </w:pPr>
      <w:r w:rsidRPr="00ED089C">
        <w:rPr>
          <w:b/>
          <w:bCs/>
          <w:i/>
          <w:iCs/>
          <w:color w:val="FF0000"/>
        </w:rPr>
        <w:t>Working together to keep Withington safe.</w:t>
      </w:r>
    </w:p>
    <w:p w14:paraId="0685F916" w14:textId="77777777" w:rsidR="00ED089C" w:rsidRPr="008D2315" w:rsidRDefault="00ED089C" w:rsidP="00ED089C">
      <w:pPr>
        <w:spacing w:after="160" w:line="259" w:lineRule="auto"/>
      </w:pPr>
    </w:p>
    <w:p w14:paraId="5CB16328" w14:textId="77777777" w:rsidR="00E348E5" w:rsidRPr="008D2315" w:rsidRDefault="00E348E5" w:rsidP="00E348E5">
      <w:pPr>
        <w:spacing w:after="160" w:line="259" w:lineRule="auto"/>
      </w:pPr>
      <w:r w:rsidRPr="008D2315">
        <w:rPr>
          <w:b/>
          <w:bCs/>
        </w:rPr>
        <w:t>Upcoming Events:</w:t>
      </w:r>
    </w:p>
    <w:p w14:paraId="1C35EF24" w14:textId="70B7617D" w:rsidR="00E348E5" w:rsidRDefault="00ED089C" w:rsidP="00E348E5">
      <w:pPr>
        <w:numPr>
          <w:ilvl w:val="0"/>
          <w:numId w:val="7"/>
        </w:numPr>
        <w:spacing w:after="160" w:line="259" w:lineRule="auto"/>
      </w:pPr>
      <w:r>
        <w:t>Speed Watch Parsonage Road.</w:t>
      </w:r>
      <w:r w:rsidR="00C4063F">
        <w:t xml:space="preserve"> Date yet to be confirmed </w:t>
      </w:r>
    </w:p>
    <w:p w14:paraId="5C240A59" w14:textId="34307DB2" w:rsidR="00ED089C" w:rsidRPr="008D2315" w:rsidRDefault="00ED089C" w:rsidP="00E348E5">
      <w:pPr>
        <w:numPr>
          <w:ilvl w:val="0"/>
          <w:numId w:val="7"/>
        </w:numPr>
        <w:spacing w:after="160" w:line="259" w:lineRule="auto"/>
      </w:pPr>
      <w:r>
        <w:t>Coffee with a cop.</w:t>
      </w:r>
      <w:r w:rsidR="00C4063F">
        <w:t xml:space="preserve"> 22/09/2026 </w:t>
      </w:r>
      <w:r w:rsidR="00A36A3C">
        <w:t>3pm Starbucks Coffee Shop in Sainsbury’s</w:t>
      </w:r>
      <w:r w:rsidR="00912313">
        <w:t>, Wilmslow Road Fallowfield.</w:t>
      </w:r>
    </w:p>
    <w:p w14:paraId="6DADE31A" w14:textId="77777777" w:rsidR="00E348E5" w:rsidRPr="008D2315" w:rsidRDefault="00E348E5" w:rsidP="00E348E5">
      <w:pPr>
        <w:spacing w:after="160" w:line="259" w:lineRule="auto"/>
      </w:pPr>
      <w:r w:rsidRPr="008D2315">
        <w:rPr>
          <w:b/>
          <w:bCs/>
        </w:rPr>
        <w:t>Resident Feedback:</w:t>
      </w:r>
    </w:p>
    <w:p w14:paraId="42EE566E" w14:textId="77777777" w:rsidR="00E348E5" w:rsidRPr="008D2315" w:rsidRDefault="00ED089C" w:rsidP="00E348E5">
      <w:pPr>
        <w:spacing w:after="160" w:line="259" w:lineRule="auto"/>
      </w:pPr>
      <w:r>
        <w:t>“Thank You for what you do and keeping the community safe”</w:t>
      </w:r>
    </w:p>
    <w:p w14:paraId="4C7688B6" w14:textId="77777777" w:rsidR="00E348E5" w:rsidRPr="00410360" w:rsidRDefault="00E348E5" w:rsidP="00E348E5">
      <w:pPr>
        <w:shd w:val="clear" w:color="auto" w:fill="4472C4" w:themeFill="accent1"/>
        <w:spacing w:after="160" w:line="259" w:lineRule="auto"/>
        <w:rPr>
          <w:color w:val="FFFFFF" w:themeColor="background1"/>
          <w:sz w:val="28"/>
          <w:szCs w:val="28"/>
        </w:rPr>
      </w:pPr>
      <w:r w:rsidRPr="00410360">
        <w:rPr>
          <w:rFonts w:ascii="Segoe UI Emoji" w:hAnsi="Segoe UI Emoji" w:cs="Segoe UI Emoji"/>
          <w:color w:val="FFFFFF" w:themeColor="background1"/>
          <w:sz w:val="28"/>
          <w:szCs w:val="28"/>
        </w:rPr>
        <w:t>📞</w:t>
      </w:r>
      <w:r w:rsidRPr="00410360">
        <w:rPr>
          <w:color w:val="FFFFFF" w:themeColor="background1"/>
          <w:sz w:val="28"/>
          <w:szCs w:val="28"/>
        </w:rPr>
        <w:t xml:space="preserve"> Contact &amp; Support</w:t>
      </w:r>
    </w:p>
    <w:p w14:paraId="7A678448" w14:textId="77777777" w:rsidR="00E348E5" w:rsidRPr="008D2315" w:rsidRDefault="00E348E5" w:rsidP="00E348E5">
      <w:pPr>
        <w:spacing w:after="160" w:line="259" w:lineRule="auto"/>
      </w:pPr>
      <w:r w:rsidRPr="008D2315">
        <w:rPr>
          <w:b/>
          <w:bCs/>
        </w:rPr>
        <w:t>Neighbourhood Policing Team:</w:t>
      </w:r>
    </w:p>
    <w:p w14:paraId="704ABA03" w14:textId="77777777" w:rsidR="00E348E5" w:rsidRDefault="00E348E5" w:rsidP="00E348E5">
      <w:pPr>
        <w:numPr>
          <w:ilvl w:val="0"/>
          <w:numId w:val="8"/>
        </w:numPr>
        <w:spacing w:after="160" w:line="259" w:lineRule="auto"/>
      </w:pPr>
      <w:r w:rsidRPr="008D2315">
        <w:t xml:space="preserve">Email: </w:t>
      </w:r>
      <w:r w:rsidR="002D2531">
        <w:t>Fallowfield@gmp.police.uk</w:t>
      </w:r>
    </w:p>
    <w:p w14:paraId="7DCEE8AB" w14:textId="77777777" w:rsidR="00E348E5" w:rsidRPr="008D2315" w:rsidRDefault="00E348E5" w:rsidP="00E348E5">
      <w:pPr>
        <w:numPr>
          <w:ilvl w:val="0"/>
          <w:numId w:val="8"/>
        </w:numPr>
        <w:spacing w:after="160" w:line="259" w:lineRule="auto"/>
      </w:pPr>
      <w:r w:rsidRPr="008D2315">
        <w:t>Social Media:</w:t>
      </w:r>
      <w:r w:rsidR="00635A7C">
        <w:t xml:space="preserve"> </w:t>
      </w:r>
      <w:r w:rsidR="00635A7C" w:rsidRPr="00635A7C">
        <w:t>www.facebook.com/GMPFallowfield</w:t>
      </w:r>
    </w:p>
    <w:p w14:paraId="05C0D166" w14:textId="77777777" w:rsidR="00E348E5" w:rsidRPr="008D2315" w:rsidRDefault="00E348E5" w:rsidP="00E348E5">
      <w:pPr>
        <w:spacing w:after="160" w:line="259" w:lineRule="auto"/>
      </w:pPr>
      <w:r w:rsidRPr="008D2315">
        <w:rPr>
          <w:b/>
          <w:bCs/>
        </w:rPr>
        <w:t>Report a Crime:</w:t>
      </w:r>
    </w:p>
    <w:p w14:paraId="512DF179" w14:textId="77777777" w:rsidR="00E348E5" w:rsidRPr="008D2315" w:rsidRDefault="00E348E5" w:rsidP="00E348E5">
      <w:pPr>
        <w:numPr>
          <w:ilvl w:val="0"/>
          <w:numId w:val="9"/>
        </w:numPr>
        <w:spacing w:after="160" w:line="259" w:lineRule="auto"/>
      </w:pPr>
      <w:r w:rsidRPr="008D2315">
        <w:t xml:space="preserve">Online: </w:t>
      </w:r>
      <w:hyperlink r:id="rId7" w:history="1">
        <w:r w:rsidRPr="008D2315">
          <w:rPr>
            <w:rStyle w:val="Hyperlink"/>
            <w:b/>
            <w:bCs/>
          </w:rPr>
          <w:t>www.gmp.police.uk/report</w:t>
        </w:r>
      </w:hyperlink>
    </w:p>
    <w:p w14:paraId="6A958A5E" w14:textId="77777777" w:rsidR="00E348E5" w:rsidRPr="008D2315" w:rsidRDefault="00E348E5" w:rsidP="00E348E5">
      <w:pPr>
        <w:numPr>
          <w:ilvl w:val="0"/>
          <w:numId w:val="9"/>
        </w:numPr>
        <w:spacing w:after="160" w:line="259" w:lineRule="auto"/>
      </w:pPr>
      <w:r w:rsidRPr="008D2315">
        <w:t>Non-Emergency: 101</w:t>
      </w:r>
    </w:p>
    <w:p w14:paraId="05EA2912" w14:textId="77777777" w:rsidR="00E348E5" w:rsidRPr="008D2315" w:rsidRDefault="00E348E5" w:rsidP="00E348E5">
      <w:pPr>
        <w:numPr>
          <w:ilvl w:val="0"/>
          <w:numId w:val="9"/>
        </w:numPr>
        <w:spacing w:after="160" w:line="259" w:lineRule="auto"/>
      </w:pPr>
      <w:r w:rsidRPr="008D2315">
        <w:t>Emergency: 999</w:t>
      </w:r>
    </w:p>
    <w:p w14:paraId="033640C1" w14:textId="77777777" w:rsidR="00250959" w:rsidRDefault="00250959" w:rsidP="00250959">
      <w:pPr>
        <w:ind w:left="-567" w:right="-755"/>
      </w:pPr>
    </w:p>
    <w:p w14:paraId="535EDBD7" w14:textId="77777777" w:rsidR="00D53FAC" w:rsidRDefault="00D53FAC" w:rsidP="00250959">
      <w:pPr>
        <w:ind w:left="-567" w:right="-755"/>
      </w:pPr>
    </w:p>
    <w:sectPr w:rsidR="00D53FAC" w:rsidSect="00E348E5">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809B7" w14:textId="77777777" w:rsidR="006943D2" w:rsidRDefault="006943D2" w:rsidP="002C3D5B">
      <w:r>
        <w:separator/>
      </w:r>
    </w:p>
  </w:endnote>
  <w:endnote w:type="continuationSeparator" w:id="0">
    <w:p w14:paraId="7F5D37E3" w14:textId="77777777" w:rsidR="006943D2" w:rsidRDefault="006943D2" w:rsidP="002C3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989FE" w14:textId="77777777" w:rsidR="006943D2" w:rsidRDefault="006943D2" w:rsidP="002C3D5B">
      <w:r>
        <w:separator/>
      </w:r>
    </w:p>
  </w:footnote>
  <w:footnote w:type="continuationSeparator" w:id="0">
    <w:p w14:paraId="4F7161D3" w14:textId="77777777" w:rsidR="006943D2" w:rsidRDefault="006943D2" w:rsidP="002C3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0E03D" w14:textId="77777777" w:rsidR="002C3D5B" w:rsidRDefault="002C3D5B">
    <w:pPr>
      <w:pStyle w:val="Header"/>
    </w:pPr>
    <w:r>
      <w:rPr>
        <w:noProof/>
      </w:rPr>
      <w:drawing>
        <wp:anchor distT="0" distB="0" distL="114300" distR="114300" simplePos="0" relativeHeight="251659264" behindDoc="1" locked="0" layoutInCell="1" allowOverlap="1" wp14:anchorId="4A8C3C9C" wp14:editId="7C383D7A">
          <wp:simplePos x="0" y="0"/>
          <wp:positionH relativeFrom="margin">
            <wp:align>left</wp:align>
          </wp:positionH>
          <wp:positionV relativeFrom="page">
            <wp:posOffset>-47625</wp:posOffset>
          </wp:positionV>
          <wp:extent cx="5812155" cy="10572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128669" name="Picture 1487128669"/>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12155" cy="1057275"/>
                  </a:xfrm>
                  <a:prstGeom prst="rect">
                    <a:avLst/>
                  </a:prstGeom>
                </pic:spPr>
              </pic:pic>
            </a:graphicData>
          </a:graphic>
          <wp14:sizeRelH relativeFrom="margin">
            <wp14:pctWidth>0</wp14:pctWidth>
          </wp14:sizeRelH>
          <wp14:sizeRelV relativeFrom="margin">
            <wp14:pctHeight>0</wp14:pctHeight>
          </wp14:sizeRelV>
        </wp:anchor>
      </w:drawing>
    </w:r>
  </w:p>
  <w:p w14:paraId="57D788DB" w14:textId="77777777" w:rsidR="002C3D5B" w:rsidRDefault="002C3D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248C2"/>
    <w:multiLevelType w:val="hybridMultilevel"/>
    <w:tmpl w:val="FE6AD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F572B"/>
    <w:multiLevelType w:val="multilevel"/>
    <w:tmpl w:val="C43CC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762185"/>
    <w:multiLevelType w:val="hybridMultilevel"/>
    <w:tmpl w:val="2144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5268D"/>
    <w:multiLevelType w:val="hybridMultilevel"/>
    <w:tmpl w:val="351CF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A01C5E"/>
    <w:multiLevelType w:val="multilevel"/>
    <w:tmpl w:val="D550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0C0B30"/>
    <w:multiLevelType w:val="multilevel"/>
    <w:tmpl w:val="D9E6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DE215B"/>
    <w:multiLevelType w:val="multilevel"/>
    <w:tmpl w:val="CC2A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9F3C76"/>
    <w:multiLevelType w:val="multilevel"/>
    <w:tmpl w:val="5D586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0A7AB1"/>
    <w:multiLevelType w:val="hybridMultilevel"/>
    <w:tmpl w:val="47226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C30A60"/>
    <w:multiLevelType w:val="hybridMultilevel"/>
    <w:tmpl w:val="5F1C2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D962F9"/>
    <w:multiLevelType w:val="hybridMultilevel"/>
    <w:tmpl w:val="9030F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905450"/>
    <w:multiLevelType w:val="multilevel"/>
    <w:tmpl w:val="8AA6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C63938"/>
    <w:multiLevelType w:val="multilevel"/>
    <w:tmpl w:val="9940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873574"/>
    <w:multiLevelType w:val="hybridMultilevel"/>
    <w:tmpl w:val="AB508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5D43B4"/>
    <w:multiLevelType w:val="multilevel"/>
    <w:tmpl w:val="27AC5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5701DC"/>
    <w:multiLevelType w:val="hybridMultilevel"/>
    <w:tmpl w:val="165E5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A9324F"/>
    <w:multiLevelType w:val="hybridMultilevel"/>
    <w:tmpl w:val="7B52A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665BC3"/>
    <w:multiLevelType w:val="multilevel"/>
    <w:tmpl w:val="21AC4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5109668">
    <w:abstractNumId w:val="6"/>
  </w:num>
  <w:num w:numId="2" w16cid:durableId="434598983">
    <w:abstractNumId w:val="1"/>
  </w:num>
  <w:num w:numId="3" w16cid:durableId="357396732">
    <w:abstractNumId w:val="4"/>
  </w:num>
  <w:num w:numId="4" w16cid:durableId="354036663">
    <w:abstractNumId w:val="12"/>
  </w:num>
  <w:num w:numId="5" w16cid:durableId="1253397222">
    <w:abstractNumId w:val="11"/>
  </w:num>
  <w:num w:numId="6" w16cid:durableId="1693144345">
    <w:abstractNumId w:val="17"/>
  </w:num>
  <w:num w:numId="7" w16cid:durableId="1916013555">
    <w:abstractNumId w:val="14"/>
  </w:num>
  <w:num w:numId="8" w16cid:durableId="479616520">
    <w:abstractNumId w:val="7"/>
  </w:num>
  <w:num w:numId="9" w16cid:durableId="413355546">
    <w:abstractNumId w:val="5"/>
  </w:num>
  <w:num w:numId="10" w16cid:durableId="1817795216">
    <w:abstractNumId w:val="3"/>
  </w:num>
  <w:num w:numId="11" w16cid:durableId="501746354">
    <w:abstractNumId w:val="0"/>
  </w:num>
  <w:num w:numId="12" w16cid:durableId="772551747">
    <w:abstractNumId w:val="9"/>
  </w:num>
  <w:num w:numId="13" w16cid:durableId="1036930864">
    <w:abstractNumId w:val="8"/>
  </w:num>
  <w:num w:numId="14" w16cid:durableId="171340579">
    <w:abstractNumId w:val="10"/>
  </w:num>
  <w:num w:numId="15" w16cid:durableId="1158695016">
    <w:abstractNumId w:val="16"/>
  </w:num>
  <w:num w:numId="16" w16cid:durableId="256670957">
    <w:abstractNumId w:val="13"/>
  </w:num>
  <w:num w:numId="17" w16cid:durableId="1025403927">
    <w:abstractNumId w:val="15"/>
  </w:num>
  <w:num w:numId="18" w16cid:durableId="8836430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FD"/>
    <w:rsid w:val="00000742"/>
    <w:rsid w:val="00003EFB"/>
    <w:rsid w:val="000A5FE3"/>
    <w:rsid w:val="000D4516"/>
    <w:rsid w:val="000E7682"/>
    <w:rsid w:val="0017712A"/>
    <w:rsid w:val="001855DB"/>
    <w:rsid w:val="001A1B7C"/>
    <w:rsid w:val="001A666C"/>
    <w:rsid w:val="001A7CA3"/>
    <w:rsid w:val="00215F90"/>
    <w:rsid w:val="00236275"/>
    <w:rsid w:val="00250959"/>
    <w:rsid w:val="00294065"/>
    <w:rsid w:val="002C3D5B"/>
    <w:rsid w:val="002D2531"/>
    <w:rsid w:val="002F7C6E"/>
    <w:rsid w:val="00312B08"/>
    <w:rsid w:val="003617B1"/>
    <w:rsid w:val="003B7A9C"/>
    <w:rsid w:val="003C0F35"/>
    <w:rsid w:val="003D496B"/>
    <w:rsid w:val="004001FD"/>
    <w:rsid w:val="004051D6"/>
    <w:rsid w:val="00410360"/>
    <w:rsid w:val="00460232"/>
    <w:rsid w:val="00460F85"/>
    <w:rsid w:val="004A4992"/>
    <w:rsid w:val="004E4086"/>
    <w:rsid w:val="00554BF6"/>
    <w:rsid w:val="0058666F"/>
    <w:rsid w:val="005914A4"/>
    <w:rsid w:val="005A1D80"/>
    <w:rsid w:val="005C0AB8"/>
    <w:rsid w:val="005C22EC"/>
    <w:rsid w:val="005F2769"/>
    <w:rsid w:val="00611268"/>
    <w:rsid w:val="00611887"/>
    <w:rsid w:val="006233B5"/>
    <w:rsid w:val="00635A7C"/>
    <w:rsid w:val="00650C07"/>
    <w:rsid w:val="00653F3B"/>
    <w:rsid w:val="006609F4"/>
    <w:rsid w:val="00671B5D"/>
    <w:rsid w:val="006744AA"/>
    <w:rsid w:val="00682AE4"/>
    <w:rsid w:val="006943D2"/>
    <w:rsid w:val="006A227B"/>
    <w:rsid w:val="006B097E"/>
    <w:rsid w:val="00703019"/>
    <w:rsid w:val="00717465"/>
    <w:rsid w:val="0073050C"/>
    <w:rsid w:val="00736BC6"/>
    <w:rsid w:val="00760B0A"/>
    <w:rsid w:val="00776695"/>
    <w:rsid w:val="007B44B7"/>
    <w:rsid w:val="008071C3"/>
    <w:rsid w:val="00831A10"/>
    <w:rsid w:val="008326A7"/>
    <w:rsid w:val="008474C9"/>
    <w:rsid w:val="008B3CFD"/>
    <w:rsid w:val="008D7092"/>
    <w:rsid w:val="008D7613"/>
    <w:rsid w:val="008F38E8"/>
    <w:rsid w:val="008F4FC7"/>
    <w:rsid w:val="008F7BA7"/>
    <w:rsid w:val="00912313"/>
    <w:rsid w:val="009210A5"/>
    <w:rsid w:val="009212E9"/>
    <w:rsid w:val="00940405"/>
    <w:rsid w:val="00944DEE"/>
    <w:rsid w:val="00986004"/>
    <w:rsid w:val="00A36A3C"/>
    <w:rsid w:val="00A43AEA"/>
    <w:rsid w:val="00AF7274"/>
    <w:rsid w:val="00B1495B"/>
    <w:rsid w:val="00B223FE"/>
    <w:rsid w:val="00B3298A"/>
    <w:rsid w:val="00B70250"/>
    <w:rsid w:val="00BC1B25"/>
    <w:rsid w:val="00BF48F9"/>
    <w:rsid w:val="00C31311"/>
    <w:rsid w:val="00C4063F"/>
    <w:rsid w:val="00C509ED"/>
    <w:rsid w:val="00C513A2"/>
    <w:rsid w:val="00C70336"/>
    <w:rsid w:val="00CA424E"/>
    <w:rsid w:val="00CC18B2"/>
    <w:rsid w:val="00CF1698"/>
    <w:rsid w:val="00D21385"/>
    <w:rsid w:val="00D3429C"/>
    <w:rsid w:val="00D50A69"/>
    <w:rsid w:val="00D53161"/>
    <w:rsid w:val="00D53FAC"/>
    <w:rsid w:val="00D55045"/>
    <w:rsid w:val="00D57E57"/>
    <w:rsid w:val="00DC3D3D"/>
    <w:rsid w:val="00E001C7"/>
    <w:rsid w:val="00E12179"/>
    <w:rsid w:val="00E348E5"/>
    <w:rsid w:val="00EA0AA0"/>
    <w:rsid w:val="00EB404F"/>
    <w:rsid w:val="00EB5EA2"/>
    <w:rsid w:val="00EC203E"/>
    <w:rsid w:val="00EC371F"/>
    <w:rsid w:val="00ED089C"/>
    <w:rsid w:val="00ED183D"/>
    <w:rsid w:val="00EF5722"/>
    <w:rsid w:val="00F165D0"/>
    <w:rsid w:val="00F73F64"/>
    <w:rsid w:val="00F761FE"/>
    <w:rsid w:val="00F86B25"/>
    <w:rsid w:val="00F9304C"/>
    <w:rsid w:val="00FF1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7AAF9"/>
  <w15:chartTrackingRefBased/>
  <w15:docId w15:val="{E4FE7295-1318-43E3-84F4-38A2CB437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3D5B"/>
    <w:pPr>
      <w:tabs>
        <w:tab w:val="center" w:pos="4513"/>
        <w:tab w:val="right" w:pos="9026"/>
      </w:tabs>
    </w:pPr>
  </w:style>
  <w:style w:type="character" w:customStyle="1" w:styleId="HeaderChar">
    <w:name w:val="Header Char"/>
    <w:basedOn w:val="DefaultParagraphFont"/>
    <w:link w:val="Header"/>
    <w:uiPriority w:val="99"/>
    <w:rsid w:val="002C3D5B"/>
  </w:style>
  <w:style w:type="paragraph" w:styleId="Footer">
    <w:name w:val="footer"/>
    <w:basedOn w:val="Normal"/>
    <w:link w:val="FooterChar"/>
    <w:uiPriority w:val="99"/>
    <w:unhideWhenUsed/>
    <w:rsid w:val="002C3D5B"/>
    <w:pPr>
      <w:tabs>
        <w:tab w:val="center" w:pos="4513"/>
        <w:tab w:val="right" w:pos="9026"/>
      </w:tabs>
    </w:pPr>
  </w:style>
  <w:style w:type="character" w:customStyle="1" w:styleId="FooterChar">
    <w:name w:val="Footer Char"/>
    <w:basedOn w:val="DefaultParagraphFont"/>
    <w:link w:val="Footer"/>
    <w:uiPriority w:val="99"/>
    <w:rsid w:val="002C3D5B"/>
  </w:style>
  <w:style w:type="character" w:styleId="Hyperlink">
    <w:name w:val="Hyperlink"/>
    <w:basedOn w:val="DefaultParagraphFont"/>
    <w:uiPriority w:val="99"/>
    <w:unhideWhenUsed/>
    <w:rsid w:val="00E348E5"/>
    <w:rPr>
      <w:color w:val="0563C1" w:themeColor="hyperlink"/>
      <w:u w:val="single"/>
    </w:rPr>
  </w:style>
  <w:style w:type="paragraph" w:styleId="ListParagraph">
    <w:name w:val="List Paragraph"/>
    <w:basedOn w:val="Normal"/>
    <w:uiPriority w:val="34"/>
    <w:qFormat/>
    <w:rsid w:val="003B7A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mp.police.uk/re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69823.GMP\OneDrive%20-%20Greater%20Manchester%20Police\Desktop\Neighbourhood%20Policing%20Update%20BIT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Neighbourhood Policing Update BITL</Template>
  <TotalTime>76</TotalTime>
  <Pages>3</Pages>
  <Words>760</Words>
  <Characters>4335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Flanagan</dc:creator>
  <cp:keywords/>
  <dc:description/>
  <cp:lastModifiedBy>James Lumb</cp:lastModifiedBy>
  <cp:revision>74</cp:revision>
  <dcterms:created xsi:type="dcterms:W3CDTF">2026-09-03T16:22:00Z</dcterms:created>
  <dcterms:modified xsi:type="dcterms:W3CDTF">2026-09-07T08:18:00Z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0d1d2b3-a197-42d7-b358-c1158cbf4b6b_Enabled">
    <vt:lpwstr>true</vt:lpwstr>
  </property>
  <property fmtid="{D5CDD505-2E9C-101B-9397-08002B2CF9AE}" pid="3" name="MSIP_Label_10d1d2b3-a197-42d7-b358-c1158cbf4b6b_SetDate">
    <vt:lpwstr>2023-10-18T08:55:45Z</vt:lpwstr>
  </property>
  <property fmtid="{D5CDD505-2E9C-101B-9397-08002B2CF9AE}" pid="4" name="MSIP_Label_10d1d2b3-a197-42d7-b358-c1158cbf4b6b_Method">
    <vt:lpwstr>Standard</vt:lpwstr>
  </property>
  <property fmtid="{D5CDD505-2E9C-101B-9397-08002B2CF9AE}" pid="5" name="MSIP_Label_10d1d2b3-a197-42d7-b358-c1158cbf4b6b_Name">
    <vt:lpwstr>OFFICIAL</vt:lpwstr>
  </property>
  <property fmtid="{D5CDD505-2E9C-101B-9397-08002B2CF9AE}" pid="6" name="MSIP_Label_10d1d2b3-a197-42d7-b358-c1158cbf4b6b_SiteId">
    <vt:lpwstr>dcb8a542-c40d-46ab-8f73-e6023f45c7c5</vt:lpwstr>
  </property>
  <property fmtid="{D5CDD505-2E9C-101B-9397-08002B2CF9AE}" pid="7" name="MSIP_Label_10d1d2b3-a197-42d7-b358-c1158cbf4b6b_ActionId">
    <vt:lpwstr>ea145d6a-b4bd-4daf-8553-f50bc595b0b8</vt:lpwstr>
  </property>
  <property fmtid="{D5CDD505-2E9C-101B-9397-08002B2CF9AE}" pid="8" name="MSIP_Label_10d1d2b3-a197-42d7-b358-c1158cbf4b6b_ContentBits">
    <vt:lpwstr>0</vt:lpwstr>
  </property>
</Properties>
</file>