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71D54" w14:textId="77777777" w:rsidR="00250959" w:rsidRDefault="00250959" w:rsidP="00250959">
      <w:pPr>
        <w:ind w:left="-567" w:right="-755"/>
      </w:pPr>
    </w:p>
    <w:p w14:paraId="358D23EA" w14:textId="77777777" w:rsidR="00250959" w:rsidRDefault="00250959" w:rsidP="00250959">
      <w:pPr>
        <w:ind w:left="-567" w:right="-755"/>
      </w:pPr>
    </w:p>
    <w:p w14:paraId="02A7A05A" w14:textId="77777777" w:rsidR="00E348E5" w:rsidRPr="00410360" w:rsidRDefault="00E348E5" w:rsidP="00E348E5">
      <w:pPr>
        <w:shd w:val="clear" w:color="auto" w:fill="4472C4" w:themeFill="accent1"/>
        <w:spacing w:after="160" w:line="259" w:lineRule="auto"/>
        <w:rPr>
          <w:color w:val="FFFFFF" w:themeColor="background1"/>
          <w:sz w:val="40"/>
          <w:szCs w:val="40"/>
        </w:rPr>
      </w:pPr>
      <w:r w:rsidRPr="00410360">
        <w:rPr>
          <w:b/>
          <w:bCs/>
          <w:color w:val="FFFFFF" w:themeColor="background1"/>
          <w:sz w:val="40"/>
          <w:szCs w:val="40"/>
        </w:rPr>
        <w:t>Neighbourhood Policing Update – [Ward Name]</w:t>
      </w:r>
    </w:p>
    <w:p w14:paraId="73BF5616" w14:textId="27B7C23C" w:rsidR="00E348E5" w:rsidRPr="008D2315" w:rsidRDefault="00E348E5" w:rsidP="00E348E5">
      <w:pPr>
        <w:spacing w:after="160" w:line="259" w:lineRule="auto"/>
      </w:pPr>
      <w:r w:rsidRPr="008D2315">
        <w:rPr>
          <w:b/>
          <w:bCs/>
        </w:rPr>
        <w:t>Date:</w:t>
      </w:r>
      <w:r w:rsidRPr="008D2315">
        <w:t xml:space="preserve"> [</w:t>
      </w:r>
      <w:r w:rsidR="00340568">
        <w:t>02/09/2026</w:t>
      </w:r>
      <w:r w:rsidRPr="008D2315">
        <w:t>]</w:t>
      </w:r>
      <w:r w:rsidRPr="008D2315">
        <w:br/>
      </w:r>
      <w:r w:rsidRPr="008D2315">
        <w:rPr>
          <w:b/>
          <w:bCs/>
        </w:rPr>
        <w:t>Prepared by:</w:t>
      </w:r>
      <w:r w:rsidRPr="008D2315">
        <w:t xml:space="preserve"> </w:t>
      </w:r>
      <w:r w:rsidR="00340568">
        <w:t>PC 9338 Hussain &amp; PCSO 22703 Scott</w:t>
      </w:r>
      <w:r w:rsidR="00D74358">
        <w:t xml:space="preserve"> &amp; PC 19382 Kovacs </w:t>
      </w:r>
      <w:r w:rsidRPr="008D2315">
        <w:br/>
      </w:r>
      <w:r w:rsidRPr="008D2315">
        <w:rPr>
          <w:b/>
          <w:bCs/>
        </w:rPr>
        <w:t>Contact Email:</w:t>
      </w:r>
      <w:r w:rsidRPr="008D2315">
        <w:t xml:space="preserve"> </w:t>
      </w:r>
      <w:hyperlink r:id="rId10" w:history="1">
        <w:r w:rsidR="00340568" w:rsidRPr="002B3CA3">
          <w:rPr>
            <w:rStyle w:val="Hyperlink"/>
          </w:rPr>
          <w:t>09338@gmp.police.uk</w:t>
        </w:r>
      </w:hyperlink>
      <w:r w:rsidR="00340568">
        <w:t xml:space="preserve"> &amp; 22703@gmp.police.uk</w:t>
      </w:r>
      <w:r w:rsidRPr="008D2315">
        <w:br/>
      </w:r>
      <w:r w:rsidRPr="008D2315">
        <w:rPr>
          <w:b/>
          <w:bCs/>
        </w:rPr>
        <w:t>Phone:</w:t>
      </w:r>
      <w:r w:rsidRPr="008D2315">
        <w:t xml:space="preserve"> []</w:t>
      </w:r>
    </w:p>
    <w:p w14:paraId="0E568F72" w14:textId="77777777" w:rsidR="00E348E5" w:rsidRPr="00410360" w:rsidRDefault="00E348E5" w:rsidP="00E348E5">
      <w:pPr>
        <w:shd w:val="clear" w:color="auto" w:fill="4472C4" w:themeFill="accent1"/>
        <w:spacing w:after="160" w:line="259" w:lineRule="auto"/>
        <w:rPr>
          <w:color w:val="FFFFFF" w:themeColor="background1"/>
          <w:sz w:val="28"/>
          <w:szCs w:val="28"/>
        </w:rPr>
      </w:pPr>
      <w:r w:rsidRPr="00410360">
        <w:rPr>
          <w:rFonts w:ascii="Segoe UI Symbol" w:hAnsi="Segoe UI Symbol" w:cs="Segoe UI Symbol"/>
          <w:color w:val="FFFFFF" w:themeColor="background1"/>
          <w:sz w:val="28"/>
          <w:szCs w:val="28"/>
        </w:rPr>
        <w:t>🗺</w:t>
      </w:r>
      <w:r w:rsidRPr="00410360">
        <w:rPr>
          <w:color w:val="FFFFFF" w:themeColor="background1"/>
          <w:sz w:val="28"/>
          <w:szCs w:val="28"/>
        </w:rPr>
        <w:t>️ Ward Overview</w:t>
      </w:r>
    </w:p>
    <w:p w14:paraId="29C9BFCA" w14:textId="349C1EF0" w:rsidR="00E348E5" w:rsidRPr="008D2315" w:rsidRDefault="00E348E5" w:rsidP="00E348E5">
      <w:pPr>
        <w:spacing w:after="160" w:line="259" w:lineRule="auto"/>
      </w:pPr>
      <w:r w:rsidRPr="008D2315">
        <w:rPr>
          <w:b/>
          <w:bCs/>
        </w:rPr>
        <w:t>Ward Name:</w:t>
      </w:r>
      <w:r w:rsidRPr="008D2315">
        <w:t xml:space="preserve"> [</w:t>
      </w:r>
      <w:r w:rsidR="00340568">
        <w:t>Old M</w:t>
      </w:r>
      <w:r w:rsidR="00F86AFF">
        <w:t>oat</w:t>
      </w:r>
      <w:r w:rsidRPr="008D2315">
        <w:t>]</w:t>
      </w:r>
      <w:r w:rsidRPr="008D2315">
        <w:br/>
      </w:r>
      <w:r w:rsidRPr="008D2315">
        <w:rPr>
          <w:b/>
          <w:bCs/>
        </w:rPr>
        <w:t>Key Locations:</w:t>
      </w:r>
    </w:p>
    <w:p w14:paraId="34FD91BC" w14:textId="2CBC54F7" w:rsidR="006129B2" w:rsidRPr="008D2315" w:rsidRDefault="00E348E5" w:rsidP="006129B2">
      <w:pPr>
        <w:numPr>
          <w:ilvl w:val="0"/>
          <w:numId w:val="1"/>
        </w:numPr>
        <w:spacing w:after="160" w:line="259" w:lineRule="auto"/>
      </w:pPr>
      <w:r w:rsidRPr="008D2315">
        <w:t>[</w:t>
      </w:r>
      <w:r w:rsidR="00340568">
        <w:t>Old Moat Park]</w:t>
      </w:r>
      <w:r w:rsidR="006129B2">
        <w:t xml:space="preserve"> </w:t>
      </w:r>
      <w:r w:rsidR="00736A13">
        <w:t>–</w:t>
      </w:r>
      <w:r w:rsidR="006129B2">
        <w:t xml:space="preserve"> </w:t>
      </w:r>
      <w:r w:rsidR="00736A13">
        <w:t>ASB issues and Arson related offences have recently</w:t>
      </w:r>
      <w:r w:rsidR="00DC0558">
        <w:t xml:space="preserve"> seen an in</w:t>
      </w:r>
      <w:r w:rsidR="001B7B6D">
        <w:t xml:space="preserve">crease, </w:t>
      </w:r>
      <w:r w:rsidR="00736A13">
        <w:t>officers have been patrolling the Old Moat park in order to maintain the safety for the public</w:t>
      </w:r>
      <w:r w:rsidR="00731B82">
        <w:t>,</w:t>
      </w:r>
      <w:r w:rsidR="00736A13">
        <w:t xml:space="preserve"> who use the park, also working with </w:t>
      </w:r>
      <w:r w:rsidR="00731B82">
        <w:t xml:space="preserve">Manchester City Council </w:t>
      </w:r>
      <w:r w:rsidR="00FB78A1">
        <w:t>Anti-Social</w:t>
      </w:r>
      <w:r w:rsidR="00731B82">
        <w:t xml:space="preserve"> behaviour Action Team</w:t>
      </w:r>
      <w:r w:rsidR="00E87FCF">
        <w:t xml:space="preserve">, </w:t>
      </w:r>
      <w:r w:rsidR="00805FEE">
        <w:t>Fire service and Youth services</w:t>
      </w:r>
    </w:p>
    <w:p w14:paraId="3F6CE98E" w14:textId="549C6734" w:rsidR="006129B2" w:rsidRPr="008D2315" w:rsidRDefault="00E348E5" w:rsidP="006129B2">
      <w:pPr>
        <w:numPr>
          <w:ilvl w:val="0"/>
          <w:numId w:val="1"/>
        </w:numPr>
        <w:spacing w:after="160" w:line="259" w:lineRule="auto"/>
      </w:pPr>
      <w:r w:rsidRPr="008D2315">
        <w:t>[</w:t>
      </w:r>
      <w:r w:rsidR="00340568">
        <w:t>Copson Street]</w:t>
      </w:r>
      <w:r w:rsidR="00736A13">
        <w:t xml:space="preserve"> – Shoplifting and road traffic concerns by the members of the public and council. Officers have been made aware of shoplifting perpetrators and have been monitoring the </w:t>
      </w:r>
      <w:r w:rsidR="0020590F">
        <w:t>stores throughout every to</w:t>
      </w:r>
      <w:r w:rsidR="00CF5463">
        <w:t>u</w:t>
      </w:r>
      <w:r w:rsidR="0020590F">
        <w:t xml:space="preserve">r of duty. Officers have also issued TORs for the road traffic </w:t>
      </w:r>
      <w:r w:rsidR="00805FEE">
        <w:t>offences</w:t>
      </w:r>
    </w:p>
    <w:p w14:paraId="269CED5F" w14:textId="067CCB6F" w:rsidR="00736A13" w:rsidRPr="00736A13" w:rsidRDefault="00E348E5" w:rsidP="006129B2">
      <w:pPr>
        <w:numPr>
          <w:ilvl w:val="0"/>
          <w:numId w:val="1"/>
        </w:numPr>
        <w:spacing w:after="160" w:line="259" w:lineRule="auto"/>
      </w:pPr>
      <w:r w:rsidRPr="008D2315">
        <w:t>[</w:t>
      </w:r>
      <w:r w:rsidR="00340568">
        <w:t>Old Moat Lane</w:t>
      </w:r>
      <w:r w:rsidRPr="008D2315">
        <w:t>]</w:t>
      </w:r>
      <w:r w:rsidR="00736A13">
        <w:t xml:space="preserve"> Off </w:t>
      </w:r>
      <w:r w:rsidR="0060656C">
        <w:t>R</w:t>
      </w:r>
      <w:r w:rsidR="00736A13">
        <w:t>oad bike</w:t>
      </w:r>
      <w:r w:rsidR="0060656C">
        <w:t>s</w:t>
      </w:r>
      <w:r w:rsidR="00736A13">
        <w:t>,</w:t>
      </w:r>
      <w:r w:rsidR="00E51C0B">
        <w:t xml:space="preserve"> Residen</w:t>
      </w:r>
      <w:r w:rsidR="004001B6">
        <w:t>ts</w:t>
      </w:r>
      <w:r w:rsidR="00736A13">
        <w:t xml:space="preserve"> have raised </w:t>
      </w:r>
      <w:r w:rsidR="0020590F">
        <w:t>their</w:t>
      </w:r>
      <w:r w:rsidR="00736A13">
        <w:t xml:space="preserve"> concerns of</w:t>
      </w:r>
      <w:r w:rsidR="00FB78A1">
        <w:t xml:space="preserve"> youths on Off</w:t>
      </w:r>
      <w:r w:rsidR="00736A13">
        <w:t xml:space="preserve"> road bikes, officers have been patrolling around these areas around 1900hrs and 2100hrs due to the information provided on the off-road bikes.</w:t>
      </w:r>
      <w:r w:rsidR="006129B2" w:rsidRPr="00736A13">
        <w:rPr>
          <w:color w:val="FF0000"/>
        </w:rPr>
        <w:t xml:space="preserve"> </w:t>
      </w:r>
    </w:p>
    <w:p w14:paraId="0FCB2F08" w14:textId="73A546E0" w:rsidR="00E348E5" w:rsidRPr="008D2315" w:rsidRDefault="00E348E5" w:rsidP="006129B2">
      <w:pPr>
        <w:numPr>
          <w:ilvl w:val="0"/>
          <w:numId w:val="1"/>
        </w:numPr>
        <w:spacing w:after="160" w:line="259" w:lineRule="auto"/>
      </w:pPr>
      <w:r w:rsidRPr="00736A13">
        <w:rPr>
          <w:b/>
          <w:bCs/>
        </w:rPr>
        <w:t>Community Priorities:</w:t>
      </w:r>
    </w:p>
    <w:p w14:paraId="00D7EE4C" w14:textId="59D68C56" w:rsidR="00E348E5" w:rsidRPr="008D2315" w:rsidRDefault="00E348E5" w:rsidP="00E348E5">
      <w:pPr>
        <w:numPr>
          <w:ilvl w:val="0"/>
          <w:numId w:val="2"/>
        </w:numPr>
        <w:spacing w:after="160" w:line="259" w:lineRule="auto"/>
      </w:pPr>
      <w:r w:rsidRPr="008D2315">
        <w:t>[</w:t>
      </w:r>
      <w:r w:rsidR="00340568">
        <w:t>ASB]</w:t>
      </w:r>
      <w:r w:rsidR="0020590F">
        <w:t xml:space="preserve"> – Youths have been setting fire to bins in the Old Moat Park, causing disturbance around the local shops, refusing to leave stores. </w:t>
      </w:r>
    </w:p>
    <w:p w14:paraId="579AD4F3" w14:textId="717BFE83" w:rsidR="0020590F" w:rsidRPr="008D2315" w:rsidRDefault="00E348E5" w:rsidP="0020590F">
      <w:pPr>
        <w:numPr>
          <w:ilvl w:val="0"/>
          <w:numId w:val="2"/>
        </w:numPr>
        <w:spacing w:after="160" w:line="259" w:lineRule="auto"/>
      </w:pPr>
      <w:r w:rsidRPr="008D2315">
        <w:t>[</w:t>
      </w:r>
      <w:r w:rsidR="00340568">
        <w:t>Theft from motor vehicle]</w:t>
      </w:r>
      <w:r w:rsidR="0020590F">
        <w:t xml:space="preserve"> – We have a high-rise rate of theft from motor vehicle offences which we have recorded crimes for and have been reviewing CCTV and completing arrest attempts. We have also been making members of the public aware during Coffee with the Cops and Council meetings. </w:t>
      </w:r>
    </w:p>
    <w:p w14:paraId="2BED7D01" w14:textId="0DED9B96" w:rsidR="00E348E5" w:rsidRPr="008D2315" w:rsidRDefault="00E348E5" w:rsidP="00E348E5">
      <w:pPr>
        <w:numPr>
          <w:ilvl w:val="0"/>
          <w:numId w:val="2"/>
        </w:numPr>
        <w:spacing w:after="160" w:line="259" w:lineRule="auto"/>
      </w:pPr>
      <w:r w:rsidRPr="008D2315">
        <w:t>[</w:t>
      </w:r>
      <w:r w:rsidR="00340568">
        <w:t>Off road Bikes]</w:t>
      </w:r>
      <w:r w:rsidR="0020590F">
        <w:t xml:space="preserve"> – </w:t>
      </w:r>
      <w:r w:rsidR="00654167">
        <w:t xml:space="preserve">Officers </w:t>
      </w:r>
      <w:r w:rsidR="0020590F">
        <w:t xml:space="preserve">have had reports of Off-Road Bikes, on Old Moat Lane. Officers have inputted Intelligence in relation to the times and whereabouts of the </w:t>
      </w:r>
      <w:r w:rsidR="00654167">
        <w:t>off-road</w:t>
      </w:r>
      <w:r w:rsidR="0020590F">
        <w:t xml:space="preserve"> bikes</w:t>
      </w:r>
      <w:r w:rsidR="00654167">
        <w:t xml:space="preserve"> and have conducted patrolling around the area during these times.</w:t>
      </w:r>
    </w:p>
    <w:p w14:paraId="50E1581E" w14:textId="77777777" w:rsidR="00E348E5" w:rsidRPr="00703019" w:rsidRDefault="00E348E5" w:rsidP="00703019">
      <w:pPr>
        <w:shd w:val="clear" w:color="auto" w:fill="4472C4" w:themeFill="accent1"/>
        <w:spacing w:after="160" w:line="259" w:lineRule="auto"/>
        <w:rPr>
          <w:color w:val="FFFFFF" w:themeColor="background1"/>
          <w:sz w:val="28"/>
          <w:szCs w:val="28"/>
        </w:rPr>
      </w:pPr>
      <w:r w:rsidRPr="00703019">
        <w:rPr>
          <w:rFonts w:ascii="Segoe UI Emoji" w:hAnsi="Segoe UI Emoji" w:cs="Segoe UI Emoji"/>
          <w:color w:val="FFFFFF" w:themeColor="background1"/>
          <w:sz w:val="28"/>
          <w:szCs w:val="28"/>
        </w:rPr>
        <w:t>🚓</w:t>
      </w:r>
      <w:r w:rsidRPr="00703019">
        <w:rPr>
          <w:color w:val="FFFFFF" w:themeColor="background1"/>
          <w:sz w:val="28"/>
          <w:szCs w:val="28"/>
        </w:rPr>
        <w:t xml:space="preserve"> Recent Police Activity</w:t>
      </w:r>
    </w:p>
    <w:p w14:paraId="6FFE5F0C" w14:textId="44498184" w:rsidR="00E348E5" w:rsidRPr="008D2315" w:rsidRDefault="00E348E5" w:rsidP="00E348E5">
      <w:pPr>
        <w:spacing w:after="160" w:line="259" w:lineRule="auto"/>
      </w:pPr>
      <w:r w:rsidRPr="008D2315">
        <w:rPr>
          <w:b/>
          <w:bCs/>
        </w:rPr>
        <w:t>Patrols Conducted:</w:t>
      </w:r>
    </w:p>
    <w:p w14:paraId="60AB3872" w14:textId="63D5C77F" w:rsidR="00654167" w:rsidRDefault="00E348E5" w:rsidP="00654167">
      <w:pPr>
        <w:numPr>
          <w:ilvl w:val="0"/>
          <w:numId w:val="3"/>
        </w:numPr>
        <w:spacing w:after="160" w:line="259" w:lineRule="auto"/>
      </w:pPr>
      <w:r w:rsidRPr="008D2315">
        <w:t>[</w:t>
      </w:r>
      <w:r w:rsidR="00340568">
        <w:t>01/09/2026 – 1400hrs- 2200hrs</w:t>
      </w:r>
      <w:r w:rsidRPr="008D2315">
        <w:t>] – [</w:t>
      </w:r>
      <w:r w:rsidR="00340568">
        <w:t xml:space="preserve">Old moat park, Copson street, Withington </w:t>
      </w:r>
      <w:r w:rsidR="00180490">
        <w:t>library]</w:t>
      </w:r>
      <w:r w:rsidR="00654167">
        <w:t xml:space="preserve"> – </w:t>
      </w:r>
    </w:p>
    <w:p w14:paraId="6477DBE2" w14:textId="3CA9E394" w:rsidR="00654167" w:rsidRPr="008D2315" w:rsidRDefault="00654167" w:rsidP="00654167">
      <w:pPr>
        <w:numPr>
          <w:ilvl w:val="0"/>
          <w:numId w:val="3"/>
        </w:numPr>
        <w:spacing w:after="160" w:line="259" w:lineRule="auto"/>
      </w:pPr>
      <w:r>
        <w:t xml:space="preserve"> Officers </w:t>
      </w:r>
      <w:r w:rsidR="001D487B">
        <w:t xml:space="preserve">will </w:t>
      </w:r>
      <w:r>
        <w:t>patrol around the old moat park due to the Arson offences that have taken place, we have patrolled the park at numerous times of the day throughout our Duty</w:t>
      </w:r>
      <w:r w:rsidR="001D487B">
        <w:t xml:space="preserve"> times. We have attended old moat Lane, in order to identify the drivers of the </w:t>
      </w:r>
      <w:r w:rsidR="00F3695C">
        <w:t>off-road</w:t>
      </w:r>
      <w:r w:rsidR="001D487B">
        <w:t xml:space="preserve"> bikes, also provide a high visibility patrol to reassure the </w:t>
      </w:r>
      <w:r w:rsidR="000B629A">
        <w:t>neighbours</w:t>
      </w:r>
      <w:r w:rsidR="001D487B">
        <w:t>.</w:t>
      </w:r>
    </w:p>
    <w:p w14:paraId="3AA97B76" w14:textId="643F7C4F" w:rsidR="00E348E5" w:rsidRPr="008D2315" w:rsidRDefault="00E348E5" w:rsidP="00E348E5">
      <w:pPr>
        <w:numPr>
          <w:ilvl w:val="0"/>
          <w:numId w:val="3"/>
        </w:numPr>
        <w:spacing w:after="160" w:line="259" w:lineRule="auto"/>
      </w:pPr>
      <w:r w:rsidRPr="008D2315">
        <w:lastRenderedPageBreak/>
        <w:t>[</w:t>
      </w:r>
      <w:r w:rsidR="00340568">
        <w:t>28/08/2026 – 0700hrs – 1500hrs</w:t>
      </w:r>
      <w:r w:rsidRPr="008D2315">
        <w:t>] – [</w:t>
      </w:r>
      <w:r w:rsidR="00340568">
        <w:t xml:space="preserve">Old moat Lane, </w:t>
      </w:r>
      <w:r w:rsidR="00180490">
        <w:t>Copson street]</w:t>
      </w:r>
      <w:r w:rsidR="00654167">
        <w:t xml:space="preserve"> – Officers have been involved in Coffee with the cops whereby we have been engaging with the community and providing safety information, during this we have been informed of a detained shoplifter in the Co Op on </w:t>
      </w:r>
      <w:r w:rsidR="001D487B">
        <w:t>C</w:t>
      </w:r>
      <w:r w:rsidR="00654167">
        <w:t xml:space="preserve">opson street, officers have then attended and arrested the shoplifter </w:t>
      </w:r>
      <w:r w:rsidR="001D487B">
        <w:t>and obtained evidence and CCTV.</w:t>
      </w:r>
    </w:p>
    <w:p w14:paraId="12F22DE5" w14:textId="77777777" w:rsidR="00E348E5" w:rsidRPr="008D2315" w:rsidRDefault="00E348E5" w:rsidP="00E348E5">
      <w:pPr>
        <w:spacing w:after="160" w:line="259" w:lineRule="auto"/>
      </w:pPr>
      <w:r w:rsidRPr="008D2315">
        <w:rPr>
          <w:b/>
          <w:bCs/>
        </w:rPr>
        <w:t>Notable Incidents:</w:t>
      </w:r>
    </w:p>
    <w:p w14:paraId="6FD75D5D" w14:textId="254212AF" w:rsidR="00E348E5" w:rsidRPr="008D2315" w:rsidRDefault="00E348E5" w:rsidP="00E348E5">
      <w:pPr>
        <w:numPr>
          <w:ilvl w:val="0"/>
          <w:numId w:val="4"/>
        </w:numPr>
        <w:spacing w:after="160" w:line="259" w:lineRule="auto"/>
      </w:pPr>
      <w:r w:rsidRPr="008D2315">
        <w:t>[</w:t>
      </w:r>
      <w:r w:rsidR="00180490">
        <w:t>28/08/2026 – shoplifting Co Op – Copson street – Detained shoplifter arrested.</w:t>
      </w:r>
      <w:r w:rsidRPr="008D2315">
        <w:t>]</w:t>
      </w:r>
    </w:p>
    <w:p w14:paraId="3425BB50" w14:textId="71820D38" w:rsidR="00E348E5" w:rsidRPr="008D2315" w:rsidRDefault="00E348E5" w:rsidP="00E348E5">
      <w:pPr>
        <w:numPr>
          <w:ilvl w:val="0"/>
          <w:numId w:val="4"/>
        </w:numPr>
        <w:spacing w:after="160" w:line="259" w:lineRule="auto"/>
      </w:pPr>
      <w:r w:rsidRPr="008D2315">
        <w:t>[</w:t>
      </w:r>
      <w:r w:rsidR="00180490">
        <w:t>01/09/2026 – Exposure – Withington library – Detained male arrested.]</w:t>
      </w:r>
    </w:p>
    <w:p w14:paraId="268FAFBA" w14:textId="77777777" w:rsidR="00E348E5" w:rsidRPr="008D2315" w:rsidRDefault="00E348E5" w:rsidP="00E348E5">
      <w:pPr>
        <w:spacing w:after="160" w:line="259" w:lineRule="auto"/>
      </w:pPr>
      <w:r w:rsidRPr="008D2315">
        <w:rPr>
          <w:b/>
          <w:bCs/>
        </w:rPr>
        <w:t>Arrests/Warnings Issued:</w:t>
      </w:r>
    </w:p>
    <w:p w14:paraId="46BA17FF" w14:textId="455064BD" w:rsidR="00445445" w:rsidRDefault="00CE7637" w:rsidP="00E348E5">
      <w:pPr>
        <w:numPr>
          <w:ilvl w:val="0"/>
          <w:numId w:val="5"/>
        </w:numPr>
        <w:spacing w:after="160" w:line="259" w:lineRule="auto"/>
      </w:pPr>
      <w:r>
        <w:t>Arrested for multiple different offences</w:t>
      </w:r>
    </w:p>
    <w:p w14:paraId="70FC7CED" w14:textId="77777777" w:rsidR="00CE7637" w:rsidRDefault="00445445" w:rsidP="00CE7637">
      <w:pPr>
        <w:numPr>
          <w:ilvl w:val="0"/>
          <w:numId w:val="5"/>
        </w:numPr>
        <w:spacing w:after="160" w:line="259" w:lineRule="auto"/>
      </w:pPr>
      <w:r>
        <w:t xml:space="preserve"> </w:t>
      </w:r>
      <w:r w:rsidR="00CA4C7A">
        <w:t>TOR</w:t>
      </w:r>
      <w:r>
        <w:t>s</w:t>
      </w:r>
    </w:p>
    <w:p w14:paraId="6AC10A9B" w14:textId="77645BF6" w:rsidR="00E348E5" w:rsidRPr="00CE7637" w:rsidRDefault="00CA4C7A" w:rsidP="00CE7637">
      <w:pPr>
        <w:numPr>
          <w:ilvl w:val="0"/>
          <w:numId w:val="5"/>
        </w:numPr>
        <w:spacing w:after="160" w:line="259" w:lineRule="auto"/>
      </w:pPr>
      <w:r>
        <w:t>Community resolution</w:t>
      </w:r>
      <w:r w:rsidR="00CE7637">
        <w:t>, in relation to positive stop searches, Drugs found</w:t>
      </w:r>
      <w:r w:rsidR="00E348E5" w:rsidRPr="00CE7637">
        <w:rPr>
          <w:color w:val="FFFFFF" w:themeColor="background1"/>
          <w:sz w:val="28"/>
          <w:szCs w:val="28"/>
        </w:rPr>
        <w:t xml:space="preserve"> Community Engagement</w:t>
      </w:r>
    </w:p>
    <w:p w14:paraId="0AC0D52C" w14:textId="77777777" w:rsidR="00E348E5" w:rsidRPr="008D2315" w:rsidRDefault="00E348E5" w:rsidP="00E348E5">
      <w:pPr>
        <w:spacing w:after="160" w:line="259" w:lineRule="auto"/>
      </w:pPr>
      <w:r w:rsidRPr="008D2315">
        <w:rPr>
          <w:b/>
          <w:bCs/>
        </w:rPr>
        <w:t>Meetings &amp; Events Held:</w:t>
      </w:r>
    </w:p>
    <w:p w14:paraId="3394EE42" w14:textId="4EF9EC5B" w:rsidR="002E0037" w:rsidRDefault="00E348E5" w:rsidP="002E0037">
      <w:pPr>
        <w:numPr>
          <w:ilvl w:val="0"/>
          <w:numId w:val="6"/>
        </w:numPr>
        <w:spacing w:after="160" w:line="259" w:lineRule="auto"/>
      </w:pPr>
      <w:r w:rsidRPr="008D2315">
        <w:t>[</w:t>
      </w:r>
      <w:r w:rsidR="002E0037">
        <w:t>1200-1500 - 03/08/2026 - Easthope Close Street Event</w:t>
      </w:r>
      <w:r w:rsidR="00CA4C7A">
        <w:t xml:space="preserve"> – This was an active street event; the council was present and the police – We offered Bike marking /crime prevention information to the community.</w:t>
      </w:r>
    </w:p>
    <w:p w14:paraId="6293095F" w14:textId="10134CAD" w:rsidR="002E0037" w:rsidRDefault="002E0037" w:rsidP="00CA4C7A">
      <w:pPr>
        <w:numPr>
          <w:ilvl w:val="0"/>
          <w:numId w:val="6"/>
        </w:numPr>
        <w:spacing w:after="160" w:line="259" w:lineRule="auto"/>
      </w:pPr>
      <w:r>
        <w:t>14/08/2026</w:t>
      </w:r>
      <w:r>
        <w:tab/>
      </w:r>
      <w:proofErr w:type="spellStart"/>
      <w:r w:rsidR="00CA4C7A">
        <w:t>Stra</w:t>
      </w:r>
      <w:r w:rsidR="00CC1318">
        <w:t>th</w:t>
      </w:r>
      <w:r w:rsidR="00CA4C7A">
        <w:t>b</w:t>
      </w:r>
      <w:r w:rsidR="00CC1318">
        <w:t>l</w:t>
      </w:r>
      <w:r w:rsidR="00CA4C7A">
        <w:t>ane</w:t>
      </w:r>
      <w:proofErr w:type="spellEnd"/>
      <w:r w:rsidR="00CA4C7A">
        <w:t xml:space="preserve"> Close Street</w:t>
      </w:r>
      <w:r>
        <w:t xml:space="preserve"> event 1400hrs </w:t>
      </w:r>
      <w:r w:rsidR="00503965">
        <w:t xml:space="preserve"> </w:t>
      </w:r>
      <w:r w:rsidR="00CA4C7A">
        <w:t>- This was an active street event; the council was present and the police – We offered Bike marking /crime prevention information to the community.</w:t>
      </w:r>
    </w:p>
    <w:p w14:paraId="3DDB714E" w14:textId="35C3704E" w:rsidR="002E0037" w:rsidRDefault="002E0037" w:rsidP="002E0037">
      <w:pPr>
        <w:numPr>
          <w:ilvl w:val="0"/>
          <w:numId w:val="6"/>
        </w:numPr>
        <w:spacing w:after="160" w:line="259" w:lineRule="auto"/>
      </w:pPr>
      <w:r>
        <w:t>21/08/2026</w:t>
      </w:r>
      <w:r>
        <w:tab/>
        <w:t>Walk about looking at ways to solve issues in the area</w:t>
      </w:r>
      <w:r w:rsidR="00CA4C7A">
        <w:t>. This was a council ward walk; we discussed issues that the community are having in relation to Traffic offences.</w:t>
      </w:r>
    </w:p>
    <w:p w14:paraId="7A3DEA80" w14:textId="2E45BD43" w:rsidR="002E0037" w:rsidRDefault="002E0037" w:rsidP="002E0037">
      <w:pPr>
        <w:numPr>
          <w:ilvl w:val="0"/>
          <w:numId w:val="6"/>
        </w:numPr>
        <w:spacing w:after="160" w:line="259" w:lineRule="auto"/>
      </w:pPr>
      <w:r>
        <w:t>25/08/2026 - Community Event, Bike Marking</w:t>
      </w:r>
      <w:r w:rsidR="00CA4C7A">
        <w:t xml:space="preserve">, </w:t>
      </w:r>
      <w:r w:rsidR="00445445">
        <w:t>Huntington Avenue</w:t>
      </w:r>
      <w:r w:rsidR="00CA4C7A">
        <w:t xml:space="preserve"> which was organised by Southway</w:t>
      </w:r>
      <w:r w:rsidR="00CC1318">
        <w:t xml:space="preserve"> Housing</w:t>
      </w:r>
      <w:r w:rsidR="00CA4C7A">
        <w:t xml:space="preserve"> council- </w:t>
      </w:r>
      <w:r w:rsidR="008E1BB7">
        <w:t>old</w:t>
      </w:r>
      <w:r w:rsidR="00CA4C7A">
        <w:t xml:space="preserve"> moat NBO team have attended, provided Bike marking and crime prevention information / leaflets. </w:t>
      </w:r>
    </w:p>
    <w:p w14:paraId="1040DE38" w14:textId="26C216CA" w:rsidR="002E0037" w:rsidRDefault="002E0037" w:rsidP="00E348E5">
      <w:pPr>
        <w:numPr>
          <w:ilvl w:val="0"/>
          <w:numId w:val="6"/>
        </w:numPr>
        <w:spacing w:after="160" w:line="259" w:lineRule="auto"/>
      </w:pPr>
      <w:r>
        <w:t>28/08/2026 - 1230-1430 Coffee with the cop</w:t>
      </w:r>
      <w:r w:rsidR="00445445">
        <w:t xml:space="preserve">s – Withington Baths, officers have attended and provided safety information and crime prevention. </w:t>
      </w:r>
    </w:p>
    <w:p w14:paraId="07D6DD73" w14:textId="2F74006B" w:rsidR="00E348E5" w:rsidRPr="008D2315" w:rsidRDefault="00E348E5" w:rsidP="00E348E5">
      <w:pPr>
        <w:numPr>
          <w:ilvl w:val="0"/>
          <w:numId w:val="6"/>
        </w:numPr>
        <w:spacing w:after="160" w:line="259" w:lineRule="auto"/>
      </w:pPr>
      <w:r w:rsidRPr="002E0037">
        <w:rPr>
          <w:b/>
          <w:bCs/>
        </w:rPr>
        <w:t>Upcoming Events:</w:t>
      </w:r>
    </w:p>
    <w:p w14:paraId="3E588C74" w14:textId="01A7B4A5" w:rsidR="002E0037" w:rsidRDefault="00E348E5" w:rsidP="00E348E5">
      <w:pPr>
        <w:numPr>
          <w:ilvl w:val="0"/>
          <w:numId w:val="7"/>
        </w:numPr>
        <w:spacing w:after="160" w:line="259" w:lineRule="auto"/>
      </w:pPr>
      <w:r w:rsidRPr="008D2315">
        <w:t>[</w:t>
      </w:r>
      <w:r w:rsidR="002E0037">
        <w:t>Coffee with a Cop – 17/09/2026</w:t>
      </w:r>
      <w:r w:rsidR="009E1356">
        <w:t xml:space="preserve"> – Withington </w:t>
      </w:r>
      <w:r w:rsidR="00445445">
        <w:t>baths.</w:t>
      </w:r>
      <w:r w:rsidR="00F72389">
        <w:t xml:space="preserve"> </w:t>
      </w:r>
    </w:p>
    <w:p w14:paraId="58FA2E49" w14:textId="71120F84" w:rsidR="00E348E5" w:rsidRPr="008D2315" w:rsidRDefault="002E0037" w:rsidP="00E348E5">
      <w:pPr>
        <w:numPr>
          <w:ilvl w:val="0"/>
          <w:numId w:val="7"/>
        </w:numPr>
        <w:spacing w:after="160" w:line="259" w:lineRule="auto"/>
      </w:pPr>
      <w:r>
        <w:t>21/09/2026 – Council Drop-in surgery meeting.</w:t>
      </w:r>
      <w:r w:rsidR="00F72389">
        <w:t xml:space="preserve"> </w:t>
      </w:r>
    </w:p>
    <w:p w14:paraId="2C35AD6A" w14:textId="77777777" w:rsidR="002E0037" w:rsidRDefault="002E0037" w:rsidP="00E348E5">
      <w:pPr>
        <w:spacing w:after="160" w:line="259" w:lineRule="auto"/>
        <w:rPr>
          <w:b/>
          <w:bCs/>
        </w:rPr>
      </w:pPr>
    </w:p>
    <w:p w14:paraId="10CE987D" w14:textId="3C5D494B" w:rsidR="00E348E5" w:rsidRPr="008D2315" w:rsidRDefault="00E348E5" w:rsidP="00E348E5">
      <w:pPr>
        <w:spacing w:after="160" w:line="259" w:lineRule="auto"/>
      </w:pPr>
      <w:r w:rsidRPr="008D2315">
        <w:rPr>
          <w:b/>
          <w:bCs/>
        </w:rPr>
        <w:t>Resident Feedback:</w:t>
      </w:r>
    </w:p>
    <w:p w14:paraId="60BCB173" w14:textId="36F27BBC" w:rsidR="00E348E5" w:rsidRPr="008D2315" w:rsidRDefault="00E348E5" w:rsidP="009E1356">
      <w:pPr>
        <w:pStyle w:val="ListParagraph"/>
        <w:numPr>
          <w:ilvl w:val="0"/>
          <w:numId w:val="10"/>
        </w:numPr>
        <w:spacing w:after="160" w:line="259" w:lineRule="auto"/>
      </w:pPr>
    </w:p>
    <w:p w14:paraId="41F071E7" w14:textId="77777777" w:rsidR="00E348E5" w:rsidRPr="00410360" w:rsidRDefault="00E348E5" w:rsidP="00E348E5">
      <w:pPr>
        <w:shd w:val="clear" w:color="auto" w:fill="4472C4" w:themeFill="accent1"/>
        <w:spacing w:after="160" w:line="259" w:lineRule="auto"/>
        <w:rPr>
          <w:color w:val="FFFFFF" w:themeColor="background1"/>
          <w:sz w:val="28"/>
          <w:szCs w:val="28"/>
        </w:rPr>
      </w:pPr>
      <w:r w:rsidRPr="00410360">
        <w:rPr>
          <w:rFonts w:ascii="Segoe UI Emoji" w:hAnsi="Segoe UI Emoji" w:cs="Segoe UI Emoji"/>
          <w:color w:val="FFFFFF" w:themeColor="background1"/>
          <w:sz w:val="28"/>
          <w:szCs w:val="28"/>
        </w:rPr>
        <w:t>📞</w:t>
      </w:r>
      <w:r w:rsidRPr="00410360">
        <w:rPr>
          <w:color w:val="FFFFFF" w:themeColor="background1"/>
          <w:sz w:val="28"/>
          <w:szCs w:val="28"/>
        </w:rPr>
        <w:t xml:space="preserve"> Contact &amp; Support</w:t>
      </w:r>
    </w:p>
    <w:p w14:paraId="404E7EB0" w14:textId="77777777" w:rsidR="00E348E5" w:rsidRPr="008D2315" w:rsidRDefault="00E348E5" w:rsidP="00E348E5">
      <w:pPr>
        <w:spacing w:after="160" w:line="259" w:lineRule="auto"/>
      </w:pPr>
      <w:r w:rsidRPr="008D2315">
        <w:rPr>
          <w:b/>
          <w:bCs/>
        </w:rPr>
        <w:t>Neighbourhood Policing Team:</w:t>
      </w:r>
    </w:p>
    <w:p w14:paraId="1E5F02A0" w14:textId="0C933299" w:rsidR="00E348E5" w:rsidRDefault="00E348E5" w:rsidP="00E348E5">
      <w:pPr>
        <w:numPr>
          <w:ilvl w:val="0"/>
          <w:numId w:val="8"/>
        </w:numPr>
        <w:spacing w:after="160" w:line="259" w:lineRule="auto"/>
      </w:pPr>
      <w:r w:rsidRPr="008D2315">
        <w:lastRenderedPageBreak/>
        <w:t>Email: [</w:t>
      </w:r>
      <w:r w:rsidR="009E1356">
        <w:t>Fallowfield@gmp.police.uk</w:t>
      </w:r>
      <w:r w:rsidRPr="008D2315">
        <w:t>]</w:t>
      </w:r>
    </w:p>
    <w:p w14:paraId="3DF4820D" w14:textId="6D6BA67E" w:rsidR="00E348E5" w:rsidRPr="008D2315" w:rsidRDefault="00E348E5" w:rsidP="00E348E5">
      <w:pPr>
        <w:numPr>
          <w:ilvl w:val="0"/>
          <w:numId w:val="8"/>
        </w:numPr>
        <w:spacing w:after="160" w:line="259" w:lineRule="auto"/>
      </w:pPr>
      <w:r w:rsidRPr="008D2315">
        <w:t>Social Media: [</w:t>
      </w:r>
      <w:r w:rsidR="00D74358">
        <w:t>Facebook – GMP FALLOWFIELD</w:t>
      </w:r>
      <w:r w:rsidRPr="008D2315">
        <w:t>]</w:t>
      </w:r>
    </w:p>
    <w:p w14:paraId="682E02F7" w14:textId="77777777" w:rsidR="00E348E5" w:rsidRPr="008D2315" w:rsidRDefault="00E348E5" w:rsidP="00E348E5">
      <w:pPr>
        <w:spacing w:after="160" w:line="259" w:lineRule="auto"/>
      </w:pPr>
      <w:r w:rsidRPr="008D2315">
        <w:rPr>
          <w:b/>
          <w:bCs/>
        </w:rPr>
        <w:t>Report a Crime:</w:t>
      </w:r>
    </w:p>
    <w:p w14:paraId="48349A31" w14:textId="77777777" w:rsidR="00E348E5" w:rsidRPr="008D2315" w:rsidRDefault="00E348E5" w:rsidP="00E348E5">
      <w:pPr>
        <w:numPr>
          <w:ilvl w:val="0"/>
          <w:numId w:val="9"/>
        </w:numPr>
        <w:spacing w:after="160" w:line="259" w:lineRule="auto"/>
      </w:pPr>
      <w:r w:rsidRPr="008D2315">
        <w:t xml:space="preserve">Online: </w:t>
      </w:r>
      <w:hyperlink r:id="rId11" w:history="1">
        <w:r w:rsidRPr="008D2315">
          <w:rPr>
            <w:rStyle w:val="Hyperlink"/>
            <w:b/>
            <w:bCs/>
          </w:rPr>
          <w:t>www.gmp.police.uk/report</w:t>
        </w:r>
      </w:hyperlink>
    </w:p>
    <w:p w14:paraId="250C2930" w14:textId="77777777" w:rsidR="00E348E5" w:rsidRPr="008D2315" w:rsidRDefault="00E348E5" w:rsidP="00E348E5">
      <w:pPr>
        <w:numPr>
          <w:ilvl w:val="0"/>
          <w:numId w:val="9"/>
        </w:numPr>
        <w:spacing w:after="160" w:line="259" w:lineRule="auto"/>
      </w:pPr>
      <w:r w:rsidRPr="008D2315">
        <w:t>Non-Emergency: 101</w:t>
      </w:r>
    </w:p>
    <w:p w14:paraId="5E94D2AE" w14:textId="77777777" w:rsidR="00E348E5" w:rsidRPr="008D2315" w:rsidRDefault="00E348E5" w:rsidP="00E348E5">
      <w:pPr>
        <w:numPr>
          <w:ilvl w:val="0"/>
          <w:numId w:val="9"/>
        </w:numPr>
        <w:spacing w:after="160" w:line="259" w:lineRule="auto"/>
      </w:pPr>
      <w:r w:rsidRPr="008D2315">
        <w:t>Emergency: 999</w:t>
      </w:r>
    </w:p>
    <w:p w14:paraId="0E63388D" w14:textId="77777777" w:rsidR="00250959" w:rsidRDefault="00250959" w:rsidP="00250959">
      <w:pPr>
        <w:ind w:left="-567" w:right="-755"/>
      </w:pPr>
    </w:p>
    <w:p w14:paraId="0F7D3CD0" w14:textId="77777777" w:rsidR="00D53FAC" w:rsidRDefault="00D53FAC" w:rsidP="00250959">
      <w:pPr>
        <w:ind w:left="-567" w:right="-755"/>
      </w:pPr>
    </w:p>
    <w:sectPr w:rsidR="00D53FAC" w:rsidSect="00E348E5">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B069B" w14:textId="77777777" w:rsidR="004E286E" w:rsidRDefault="004E286E" w:rsidP="002C3D5B">
      <w:r>
        <w:separator/>
      </w:r>
    </w:p>
  </w:endnote>
  <w:endnote w:type="continuationSeparator" w:id="0">
    <w:p w14:paraId="6F61CA26" w14:textId="77777777" w:rsidR="004E286E" w:rsidRDefault="004E286E" w:rsidP="002C3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EC794" w14:textId="14C1096A" w:rsidR="00E348E5" w:rsidRDefault="00E348E5">
    <w:pPr>
      <w:pStyle w:val="Footer"/>
    </w:pPr>
    <w:r w:rsidRPr="008D2315">
      <w:rPr>
        <w:i/>
        <w:iCs/>
      </w:rPr>
      <w:t xml:space="preserve">Working together to keep </w:t>
    </w:r>
    <w:r w:rsidRPr="008D2315">
      <w:rPr>
        <w:i/>
        <w:iCs/>
        <w:color w:val="FF0000"/>
      </w:rPr>
      <w:t>[</w:t>
    </w:r>
    <w:r w:rsidR="00D74358">
      <w:rPr>
        <w:i/>
        <w:iCs/>
        <w:color w:val="FF0000"/>
      </w:rPr>
      <w:t>Old Moat</w:t>
    </w:r>
    <w:r w:rsidRPr="008D2315">
      <w:rPr>
        <w:i/>
        <w:iCs/>
        <w:color w:val="FF0000"/>
      </w:rPr>
      <w:t>]</w:t>
    </w:r>
    <w:r w:rsidRPr="008D2315">
      <w:rPr>
        <w:i/>
        <w:iCs/>
      </w:rPr>
      <w:t xml:space="preserve"> safe.</w:t>
    </w:r>
    <w:r>
      <w:rPr>
        <w:i/>
        <w:iCs/>
      </w:rPr>
      <w:t xml:space="preserve"> - </w:t>
    </w:r>
    <w:r w:rsidRPr="008D2315">
      <w:rPr>
        <w:i/>
        <w:iCs/>
      </w:rPr>
      <w:t>This update is intended for local residents.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A1E3E" w14:textId="77777777" w:rsidR="004E286E" w:rsidRDefault="004E286E" w:rsidP="002C3D5B">
      <w:r>
        <w:separator/>
      </w:r>
    </w:p>
  </w:footnote>
  <w:footnote w:type="continuationSeparator" w:id="0">
    <w:p w14:paraId="18606CB7" w14:textId="77777777" w:rsidR="004E286E" w:rsidRDefault="004E286E" w:rsidP="002C3D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DA6C3" w14:textId="77777777" w:rsidR="002C3D5B" w:rsidRDefault="002C3D5B">
    <w:pPr>
      <w:pStyle w:val="Header"/>
    </w:pPr>
    <w:r>
      <w:rPr>
        <w:noProof/>
      </w:rPr>
      <w:drawing>
        <wp:anchor distT="0" distB="0" distL="114300" distR="114300" simplePos="0" relativeHeight="251659264" behindDoc="1" locked="0" layoutInCell="1" allowOverlap="1" wp14:anchorId="4A8C3C9C" wp14:editId="7C383D7A">
          <wp:simplePos x="0" y="0"/>
          <wp:positionH relativeFrom="margin">
            <wp:align>left</wp:align>
          </wp:positionH>
          <wp:positionV relativeFrom="page">
            <wp:posOffset>-47625</wp:posOffset>
          </wp:positionV>
          <wp:extent cx="5812155" cy="105727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128669" name="Picture 1487128669"/>
                  <pic:cNvPicPr/>
                </pic:nvPicPr>
                <pic:blipFill>
                  <a:blip r:embed="rId1" cstate="print">
                    <a:extLst>
                      <a:ext uri="{28A0092B-C50C-407E-A947-70E740481C1C}">
                        <a14:useLocalDpi xmlns:a14="http://schemas.microsoft.com/office/drawing/2010/main" val="0"/>
                      </a:ext>
                    </a:extLst>
                  </a:blip>
                  <a:stretch>
                    <a:fillRect/>
                  </a:stretch>
                </pic:blipFill>
                <pic:spPr>
                  <a:xfrm>
                    <a:off x="0" y="0"/>
                    <a:ext cx="5812155" cy="1057275"/>
                  </a:xfrm>
                  <a:prstGeom prst="rect">
                    <a:avLst/>
                  </a:prstGeom>
                </pic:spPr>
              </pic:pic>
            </a:graphicData>
          </a:graphic>
          <wp14:sizeRelH relativeFrom="margin">
            <wp14:pctWidth>0</wp14:pctWidth>
          </wp14:sizeRelH>
          <wp14:sizeRelV relativeFrom="margin">
            <wp14:pctHeight>0</wp14:pctHeight>
          </wp14:sizeRelV>
        </wp:anchor>
      </w:drawing>
    </w:r>
  </w:p>
  <w:p w14:paraId="573330A6" w14:textId="77777777" w:rsidR="002C3D5B" w:rsidRDefault="002C3D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F572B"/>
    <w:multiLevelType w:val="multilevel"/>
    <w:tmpl w:val="C43CC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A01C5E"/>
    <w:multiLevelType w:val="multilevel"/>
    <w:tmpl w:val="D550F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0C0B30"/>
    <w:multiLevelType w:val="multilevel"/>
    <w:tmpl w:val="D9E6F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DE215B"/>
    <w:multiLevelType w:val="multilevel"/>
    <w:tmpl w:val="CC2AF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9F3C76"/>
    <w:multiLevelType w:val="multilevel"/>
    <w:tmpl w:val="5D586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F55FA0"/>
    <w:multiLevelType w:val="hybridMultilevel"/>
    <w:tmpl w:val="CC5C703A"/>
    <w:lvl w:ilvl="0" w:tplc="0EE0EBEE">
      <w:start w:val="123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905450"/>
    <w:multiLevelType w:val="multilevel"/>
    <w:tmpl w:val="8AA66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C63938"/>
    <w:multiLevelType w:val="multilevel"/>
    <w:tmpl w:val="9940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5D43B4"/>
    <w:multiLevelType w:val="multilevel"/>
    <w:tmpl w:val="27AC5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665BC3"/>
    <w:multiLevelType w:val="multilevel"/>
    <w:tmpl w:val="21AC4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5109668">
    <w:abstractNumId w:val="3"/>
  </w:num>
  <w:num w:numId="2" w16cid:durableId="434598983">
    <w:abstractNumId w:val="0"/>
  </w:num>
  <w:num w:numId="3" w16cid:durableId="357396732">
    <w:abstractNumId w:val="1"/>
  </w:num>
  <w:num w:numId="4" w16cid:durableId="354036663">
    <w:abstractNumId w:val="7"/>
  </w:num>
  <w:num w:numId="5" w16cid:durableId="1253397222">
    <w:abstractNumId w:val="6"/>
  </w:num>
  <w:num w:numId="6" w16cid:durableId="1693144345">
    <w:abstractNumId w:val="9"/>
  </w:num>
  <w:num w:numId="7" w16cid:durableId="1916013555">
    <w:abstractNumId w:val="8"/>
  </w:num>
  <w:num w:numId="8" w16cid:durableId="479616520">
    <w:abstractNumId w:val="4"/>
  </w:num>
  <w:num w:numId="9" w16cid:durableId="413355546">
    <w:abstractNumId w:val="2"/>
  </w:num>
  <w:num w:numId="10" w16cid:durableId="2561842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568"/>
    <w:rsid w:val="000B629A"/>
    <w:rsid w:val="000D4AF0"/>
    <w:rsid w:val="0017712A"/>
    <w:rsid w:val="00180490"/>
    <w:rsid w:val="001B7B6D"/>
    <w:rsid w:val="001D487B"/>
    <w:rsid w:val="0020590F"/>
    <w:rsid w:val="00250959"/>
    <w:rsid w:val="00285DF4"/>
    <w:rsid w:val="002C3D5B"/>
    <w:rsid w:val="002E0037"/>
    <w:rsid w:val="00340568"/>
    <w:rsid w:val="00343953"/>
    <w:rsid w:val="004001B6"/>
    <w:rsid w:val="00410360"/>
    <w:rsid w:val="00445445"/>
    <w:rsid w:val="004A67ED"/>
    <w:rsid w:val="004E286E"/>
    <w:rsid w:val="00503965"/>
    <w:rsid w:val="00554BF6"/>
    <w:rsid w:val="005700F7"/>
    <w:rsid w:val="005E75D3"/>
    <w:rsid w:val="005F3897"/>
    <w:rsid w:val="0060656C"/>
    <w:rsid w:val="00611887"/>
    <w:rsid w:val="006129B2"/>
    <w:rsid w:val="00654167"/>
    <w:rsid w:val="006609F4"/>
    <w:rsid w:val="00671B5D"/>
    <w:rsid w:val="006C6C43"/>
    <w:rsid w:val="00703019"/>
    <w:rsid w:val="00731B82"/>
    <w:rsid w:val="00736A13"/>
    <w:rsid w:val="007501BB"/>
    <w:rsid w:val="00776695"/>
    <w:rsid w:val="00805FEE"/>
    <w:rsid w:val="008E1BB7"/>
    <w:rsid w:val="009210A5"/>
    <w:rsid w:val="00986004"/>
    <w:rsid w:val="009E1356"/>
    <w:rsid w:val="00A43AEA"/>
    <w:rsid w:val="00BC1B25"/>
    <w:rsid w:val="00C31311"/>
    <w:rsid w:val="00CA4C7A"/>
    <w:rsid w:val="00CC1318"/>
    <w:rsid w:val="00CE7637"/>
    <w:rsid w:val="00CF5463"/>
    <w:rsid w:val="00D04C5B"/>
    <w:rsid w:val="00D26D61"/>
    <w:rsid w:val="00D53FAC"/>
    <w:rsid w:val="00D74358"/>
    <w:rsid w:val="00DB79CA"/>
    <w:rsid w:val="00DC0558"/>
    <w:rsid w:val="00E348E5"/>
    <w:rsid w:val="00E51C0B"/>
    <w:rsid w:val="00E8428F"/>
    <w:rsid w:val="00E87FCF"/>
    <w:rsid w:val="00EA0AA0"/>
    <w:rsid w:val="00EB5EA2"/>
    <w:rsid w:val="00EC203E"/>
    <w:rsid w:val="00EC371F"/>
    <w:rsid w:val="00F3695C"/>
    <w:rsid w:val="00F52AE2"/>
    <w:rsid w:val="00F72389"/>
    <w:rsid w:val="00F86AFF"/>
    <w:rsid w:val="00FB78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5B63C"/>
  <w15:chartTrackingRefBased/>
  <w15:docId w15:val="{72EDCEA5-2BDE-437E-99CF-CCE80A806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3D5B"/>
    <w:pPr>
      <w:tabs>
        <w:tab w:val="center" w:pos="4513"/>
        <w:tab w:val="right" w:pos="9026"/>
      </w:tabs>
    </w:pPr>
  </w:style>
  <w:style w:type="character" w:customStyle="1" w:styleId="HeaderChar">
    <w:name w:val="Header Char"/>
    <w:basedOn w:val="DefaultParagraphFont"/>
    <w:link w:val="Header"/>
    <w:uiPriority w:val="99"/>
    <w:rsid w:val="002C3D5B"/>
  </w:style>
  <w:style w:type="paragraph" w:styleId="Footer">
    <w:name w:val="footer"/>
    <w:basedOn w:val="Normal"/>
    <w:link w:val="FooterChar"/>
    <w:uiPriority w:val="99"/>
    <w:unhideWhenUsed/>
    <w:rsid w:val="002C3D5B"/>
    <w:pPr>
      <w:tabs>
        <w:tab w:val="center" w:pos="4513"/>
        <w:tab w:val="right" w:pos="9026"/>
      </w:tabs>
    </w:pPr>
  </w:style>
  <w:style w:type="character" w:customStyle="1" w:styleId="FooterChar">
    <w:name w:val="Footer Char"/>
    <w:basedOn w:val="DefaultParagraphFont"/>
    <w:link w:val="Footer"/>
    <w:uiPriority w:val="99"/>
    <w:rsid w:val="002C3D5B"/>
  </w:style>
  <w:style w:type="character" w:styleId="Hyperlink">
    <w:name w:val="Hyperlink"/>
    <w:basedOn w:val="DefaultParagraphFont"/>
    <w:uiPriority w:val="99"/>
    <w:unhideWhenUsed/>
    <w:rsid w:val="00E348E5"/>
    <w:rPr>
      <w:color w:val="0563C1" w:themeColor="hyperlink"/>
      <w:u w:val="single"/>
    </w:rPr>
  </w:style>
  <w:style w:type="character" w:styleId="UnresolvedMention">
    <w:name w:val="Unresolved Mention"/>
    <w:basedOn w:val="DefaultParagraphFont"/>
    <w:uiPriority w:val="99"/>
    <w:semiHidden/>
    <w:unhideWhenUsed/>
    <w:rsid w:val="00340568"/>
    <w:rPr>
      <w:color w:val="605E5C"/>
      <w:shd w:val="clear" w:color="auto" w:fill="E1DFDD"/>
    </w:rPr>
  </w:style>
  <w:style w:type="paragraph" w:styleId="ListParagraph">
    <w:name w:val="List Paragraph"/>
    <w:basedOn w:val="Normal"/>
    <w:uiPriority w:val="34"/>
    <w:qFormat/>
    <w:rsid w:val="009E13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mp.police.uk/report"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09338@gmp.police.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22703\AppData\Local\Microsoft\Olk\Attachments\ooa-3a357ec6-4c7d-45fa-b68d-da0c4a9c48c5\54e48cfc0fcd1bf7056c6f5dc940ed14ca0b342d963e67d7eb3d564608931456\Neighbourhood%20Policing%20Update%20BITL.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7384898E768C740A5C63B5AC14B130C" ma:contentTypeVersion="14" ma:contentTypeDescription="Create a new document." ma:contentTypeScope="" ma:versionID="e46d581d838c0f6c26619bd4494a3d81">
  <xsd:schema xmlns:xsd="http://www.w3.org/2001/XMLSchema" xmlns:xs="http://www.w3.org/2001/XMLSchema" xmlns:p="http://schemas.microsoft.com/office/2006/metadata/properties" xmlns:ns3="9b05ca69-aa8f-41d4-a2d1-204ad5c6e91d" targetNamespace="http://schemas.microsoft.com/office/2006/metadata/properties" ma:root="true" ma:fieldsID="d518a66dd7f11c92d96876b9207938a2" ns3:_="">
    <xsd:import namespace="9b05ca69-aa8f-41d4-a2d1-204ad5c6e91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ObjectDetectorVersions" minOccurs="0"/>
                <xsd:element ref="ns3:MediaServiceSystemTags" minOccurs="0"/>
                <xsd:element ref="ns3:MediaServiceSearchPropertie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5ca69-aa8f-41d4-a2d1-204ad5c6e9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b05ca69-aa8f-41d4-a2d1-204ad5c6e91d" xsi:nil="true"/>
  </documentManagement>
</p:properties>
</file>

<file path=customXml/itemProps1.xml><?xml version="1.0" encoding="utf-8"?>
<ds:datastoreItem xmlns:ds="http://schemas.openxmlformats.org/officeDocument/2006/customXml" ds:itemID="{7B3794DE-942F-4FB3-AF18-7306FFA573D6}">
  <ds:schemaRefs>
    <ds:schemaRef ds:uri="http://schemas.microsoft.com/sharepoint/v3/contenttype/forms"/>
  </ds:schemaRefs>
</ds:datastoreItem>
</file>

<file path=customXml/itemProps2.xml><?xml version="1.0" encoding="utf-8"?>
<ds:datastoreItem xmlns:ds="http://schemas.openxmlformats.org/officeDocument/2006/customXml" ds:itemID="{CE058477-2F2E-4992-861D-0183FCA2B9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5ca69-aa8f-41d4-a2d1-204ad5c6e9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2A5364-DCC1-4002-A2E5-FB0D9EDB6B9B}">
  <ds:schemaRefs>
    <ds:schemaRef ds:uri="http://schemas.microsoft.com/office/2006/metadata/properties"/>
    <ds:schemaRef ds:uri="http://schemas.microsoft.com/office/infopath/2007/PartnerControls"/>
    <ds:schemaRef ds:uri="9b05ca69-aa8f-41d4-a2d1-204ad5c6e91d"/>
  </ds:schemaRefs>
</ds:datastoreItem>
</file>

<file path=docProps/app.xml><?xml version="1.0" encoding="utf-8"?>
<Properties xmlns="http://schemas.openxmlformats.org/officeDocument/2006/extended-properties" xmlns:vt="http://schemas.openxmlformats.org/officeDocument/2006/docPropsVTypes">
  <Template>Neighbourhood Policing Update BITL</Template>
  <TotalTime>23</TotalTime>
  <Pages>3</Pages>
  <Words>650</Words>
  <Characters>3711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Scott</dc:creator>
  <cp:keywords/>
  <dc:description/>
  <cp:lastModifiedBy>Gary Scott</cp:lastModifiedBy>
  <cp:revision>18</cp:revision>
  <dcterms:created xsi:type="dcterms:W3CDTF">2026-09-07T13:26:00Z</dcterms:created>
  <dcterms:modified xsi:type="dcterms:W3CDTF">2026-09-07T13:39:00Z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0d1d2b3-a197-42d7-b358-c1158cbf4b6b_Enabled">
    <vt:lpwstr>true</vt:lpwstr>
  </property>
  <property fmtid="{D5CDD505-2E9C-101B-9397-08002B2CF9AE}" pid="3" name="MSIP_Label_10d1d2b3-a197-42d7-b358-c1158cbf4b6b_SetDate">
    <vt:lpwstr>2023-10-18T08:55:45Z</vt:lpwstr>
  </property>
  <property fmtid="{D5CDD505-2E9C-101B-9397-08002B2CF9AE}" pid="4" name="MSIP_Label_10d1d2b3-a197-42d7-b358-c1158cbf4b6b_Method">
    <vt:lpwstr>Standard</vt:lpwstr>
  </property>
  <property fmtid="{D5CDD505-2E9C-101B-9397-08002B2CF9AE}" pid="5" name="MSIP_Label_10d1d2b3-a197-42d7-b358-c1158cbf4b6b_Name">
    <vt:lpwstr>OFFICIAL</vt:lpwstr>
  </property>
  <property fmtid="{D5CDD505-2E9C-101B-9397-08002B2CF9AE}" pid="6" name="MSIP_Label_10d1d2b3-a197-42d7-b358-c1158cbf4b6b_SiteId">
    <vt:lpwstr>dcb8a542-c40d-46ab-8f73-e6023f45c7c5</vt:lpwstr>
  </property>
  <property fmtid="{D5CDD505-2E9C-101B-9397-08002B2CF9AE}" pid="7" name="MSIP_Label_10d1d2b3-a197-42d7-b358-c1158cbf4b6b_ActionId">
    <vt:lpwstr>ea145d6a-b4bd-4daf-8553-f50bc595b0b8</vt:lpwstr>
  </property>
  <property fmtid="{D5CDD505-2E9C-101B-9397-08002B2CF9AE}" pid="8" name="MSIP_Label_10d1d2b3-a197-42d7-b358-c1158cbf4b6b_ContentBits">
    <vt:lpwstr>0</vt:lpwstr>
  </property>
  <property fmtid="{D5CDD505-2E9C-101B-9397-08002B2CF9AE}" pid="9" name="ContentTypeId">
    <vt:lpwstr>0x010100E7384898E768C740A5C63B5AC14B130C</vt:lpwstr>
  </property>
</Properties>
</file>