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B7EEB" w14:textId="77777777" w:rsidR="00836615" w:rsidRDefault="00836615" w:rsidP="00836615">
      <w:pPr>
        <w:rPr>
          <w:b/>
          <w:bCs/>
          <w:u w:val="single"/>
        </w:rPr>
      </w:pPr>
      <w:r>
        <w:rPr>
          <w:noProof/>
        </w:rPr>
        <mc:AlternateContent>
          <mc:Choice Requires="wps">
            <w:drawing>
              <wp:anchor distT="0" distB="0" distL="114300" distR="114300" simplePos="0" relativeHeight="251654144" behindDoc="0" locked="0" layoutInCell="1" allowOverlap="1" wp14:anchorId="17C0E8A0" wp14:editId="5D904043">
                <wp:simplePos x="0" y="0"/>
                <wp:positionH relativeFrom="margin">
                  <wp:align>left</wp:align>
                </wp:positionH>
                <wp:positionV relativeFrom="paragraph">
                  <wp:posOffset>-533400</wp:posOffset>
                </wp:positionV>
                <wp:extent cx="6429375" cy="561975"/>
                <wp:effectExtent l="0" t="0" r="0" b="0"/>
                <wp:wrapNone/>
                <wp:docPr id="6" name="Text Box 6"/>
                <wp:cNvGraphicFramePr/>
                <a:graphic xmlns:a="http://schemas.openxmlformats.org/drawingml/2006/main">
                  <a:graphicData uri="http://schemas.microsoft.com/office/word/2010/wordprocessingShape">
                    <wps:wsp>
                      <wps:cNvSpPr txBox="1"/>
                      <wps:spPr>
                        <a:xfrm>
                          <a:off x="0" y="0"/>
                          <a:ext cx="6429375" cy="561975"/>
                        </a:xfrm>
                        <a:prstGeom prst="rect">
                          <a:avLst/>
                        </a:prstGeom>
                        <a:noFill/>
                        <a:ln w="6350">
                          <a:noFill/>
                        </a:ln>
                      </wps:spPr>
                      <wps:txbx>
                        <w:txbxContent>
                          <w:p w14:paraId="17782134" w14:textId="77777777" w:rsidR="004249A7" w:rsidRPr="004249A7" w:rsidRDefault="004249A7" w:rsidP="004249A7">
                            <w:pPr>
                              <w:rPr>
                                <w:rFonts w:ascii="Arial" w:hAnsi="Arial" w:cs="Arial"/>
                                <w:sz w:val="60"/>
                                <w:szCs w:val="60"/>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C0E8A0" id="_x0000_t202" coordsize="21600,21600" o:spt="202" path="m,l,21600r21600,l21600,xe">
                <v:stroke joinstyle="miter"/>
                <v:path gradientshapeok="t" o:connecttype="rect"/>
              </v:shapetype>
              <v:shape id="Text Box 6" o:spid="_x0000_s1026" type="#_x0000_t202" style="position:absolute;margin-left:0;margin-top:-42pt;width:506.25pt;height:44.25pt;z-index:251654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" filled="f" stroked="f" strokeweight=".5pt">
                <v:textbox>
                  <w:txbxContent>
                    <w:p w14:paraId="17782134" w14:textId="77777777" w:rsidR="004249A7" w:rsidRPr="004249A7" w:rsidRDefault="004249A7" w:rsidP="004249A7">
                      <w:pPr>
                        <w:rPr>
                          <w:rFonts w:ascii="Arial" w:hAnsi="Arial" w:cs="Arial"/>
                          <w:sz w:val="60"/>
                          <w:szCs w:val="60"/>
                          <w14:textOutline w14:w="9525" w14:cap="rnd" w14:cmpd="sng" w14:algn="ctr">
                            <w14:solidFill>
                              <w14:srgbClr w14:val="000000"/>
                            </w14:solidFill>
                            <w14:prstDash w14:val="solid"/>
                            <w14:bevel/>
                          </w14:textOutline>
                        </w:rPr>
                      </w:pPr>
                    </w:p>
                  </w:txbxContent>
                </v:textbox>
                <w10:wrap anchorx="margin"/>
              </v:shape>
            </w:pict>
          </mc:Fallback>
        </mc:AlternateContent>
      </w:r>
      <w:r>
        <w:rPr>
          <w:noProof/>
        </w:rPr>
        <mc:AlternateContent>
          <mc:Choice Requires="wps">
            <w:drawing>
              <wp:anchor distT="0" distB="0" distL="114300" distR="114300" simplePos="0" relativeHeight="251652096" behindDoc="0" locked="0" layoutInCell="1" allowOverlap="1" wp14:anchorId="688324AE" wp14:editId="1092A43D">
                <wp:simplePos x="0" y="0"/>
                <wp:positionH relativeFrom="column">
                  <wp:posOffset>-107950</wp:posOffset>
                </wp:positionH>
                <wp:positionV relativeFrom="paragraph">
                  <wp:posOffset>171450</wp:posOffset>
                </wp:positionV>
                <wp:extent cx="6648450" cy="619125"/>
                <wp:effectExtent l="0" t="0" r="6350" b="3175"/>
                <wp:wrapNone/>
                <wp:docPr id="5" name="Text Box 5"/>
                <wp:cNvGraphicFramePr/>
                <a:graphic xmlns:a="http://schemas.openxmlformats.org/drawingml/2006/main">
                  <a:graphicData uri="http://schemas.microsoft.com/office/word/2010/wordprocessingShape">
                    <wps:wsp>
                      <wps:cNvSpPr txBox="1"/>
                      <wps:spPr>
                        <a:xfrm>
                          <a:off x="0" y="0"/>
                          <a:ext cx="6648450" cy="619125"/>
                        </a:xfrm>
                        <a:prstGeom prst="rect">
                          <a:avLst/>
                        </a:prstGeom>
                        <a:solidFill>
                          <a:schemeClr val="lt1"/>
                        </a:solidFill>
                        <a:ln w="6350">
                          <a:noFill/>
                        </a:ln>
                      </wps:spPr>
                      <wps:txbx>
                        <w:txbxContent>
                          <w:p w14:paraId="3BA457A7" w14:textId="77777777" w:rsidR="004249A7" w:rsidRPr="004249A7" w:rsidRDefault="00CB2E92" w:rsidP="004249A7">
                            <w:pPr>
                              <w:rPr>
                                <w:rFonts w:ascii="Arial" w:hAnsi="Arial" w:cs="Arial"/>
                                <w:sz w:val="60"/>
                                <w:szCs w:val="60"/>
                                <w14:textOutline w14:w="9525" w14:cap="rnd" w14:cmpd="sng" w14:algn="ctr">
                                  <w14:solidFill>
                                    <w14:srgbClr w14:val="000000"/>
                                  </w14:solidFill>
                                  <w14:prstDash w14:val="solid"/>
                                  <w14:bevel/>
                                </w14:textOutline>
                              </w:rPr>
                            </w:pPr>
                            <w:r>
                              <w:rPr>
                                <w:rFonts w:ascii="Arial" w:hAnsi="Arial" w:cs="Arial"/>
                                <w:b/>
                                <w:bCs/>
                                <w:color w:val="243F58"/>
                                <w:sz w:val="60"/>
                                <w:szCs w:val="60"/>
                              </w:rPr>
                              <w:t xml:space="preserve">Newsletter October 2026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324AE" id="Text Box 5" o:spid="_x0000_s1027" type="#_x0000_t202" style="position:absolute;margin-left:-8.5pt;margin-top:13.5pt;width:523.5pt;height:48.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" fillcolor="white [3201]" stroked="f" strokeweight=".5pt">
                <v:textbox>
                  <w:txbxContent>
                    <w:p w14:paraId="3BA457A7" w14:textId="77777777" w:rsidR="004249A7" w:rsidRPr="004249A7" w:rsidRDefault="00CB2E92" w:rsidP="004249A7">
                      <w:pPr>
                        <w:rPr>
                          <w:rFonts w:ascii="Arial" w:hAnsi="Arial" w:cs="Arial"/>
                          <w:sz w:val="60"/>
                          <w:szCs w:val="60"/>
                          <w14:textOutline w14:w="9525" w14:cap="rnd" w14:cmpd="sng" w14:algn="ctr">
                            <w14:solidFill>
                              <w14:srgbClr w14:val="000000"/>
                            </w14:solidFill>
                            <w14:prstDash w14:val="solid"/>
                            <w14:bevel/>
                          </w14:textOutline>
                        </w:rPr>
                      </w:pPr>
                      <w:r>
                        <w:rPr>
                          <w:rFonts w:ascii="Arial" w:hAnsi="Arial" w:cs="Arial"/>
                          <w:b/>
                          <w:bCs/>
                          <w:color w:val="243F58"/>
                          <w:sz w:val="60"/>
                          <w:szCs w:val="60"/>
                        </w:rPr>
                        <w:t xml:space="preserve">Newsletter October 2026 </w:t>
                      </w:r>
                    </w:p>
                  </w:txbxContent>
                </v:textbox>
              </v:shape>
            </w:pict>
          </mc:Fallback>
        </mc:AlternateContent>
      </w:r>
    </w:p>
    <w:p w14:paraId="2980E4EC" w14:textId="77777777" w:rsidR="00836615" w:rsidRDefault="00836615" w:rsidP="00836615">
      <w:pPr>
        <w:rPr>
          <w:b/>
          <w:bCs/>
          <w:u w:val="single"/>
        </w:rPr>
      </w:pPr>
    </w:p>
    <w:p w14:paraId="50DB0CC6" w14:textId="77777777" w:rsidR="00836615" w:rsidRDefault="00836615" w:rsidP="00836615">
      <w:pPr>
        <w:rPr>
          <w:b/>
          <w:bCs/>
          <w:u w:val="single"/>
        </w:rPr>
      </w:pPr>
    </w:p>
    <w:p w14:paraId="7E85D600" w14:textId="77777777" w:rsidR="00836615" w:rsidRDefault="00836615" w:rsidP="00836615">
      <w:pPr>
        <w:rPr>
          <w:b/>
          <w:bCs/>
          <w:u w:val="single"/>
        </w:rPr>
      </w:pPr>
    </w:p>
    <w:p w14:paraId="6F6FC88A" w14:textId="77777777" w:rsidR="00836615" w:rsidRDefault="00836615" w:rsidP="00836615">
      <w:pPr>
        <w:rPr>
          <w:b/>
          <w:bCs/>
          <w:u w:val="single"/>
        </w:rPr>
      </w:pPr>
    </w:p>
    <w:p w14:paraId="2E6D50CB" w14:textId="77777777" w:rsidR="00836615" w:rsidRDefault="00836615" w:rsidP="00836615">
      <w:pPr>
        <w:rPr>
          <w:b/>
          <w:bCs/>
          <w:u w:val="single"/>
        </w:rPr>
      </w:pPr>
      <w:r>
        <w:rPr>
          <w:noProof/>
        </w:rPr>
        <mc:AlternateContent>
          <mc:Choice Requires="wps">
            <w:drawing>
              <wp:anchor distT="0" distB="0" distL="114300" distR="114300" simplePos="0" relativeHeight="251674624" behindDoc="0" locked="0" layoutInCell="1" allowOverlap="1" wp14:anchorId="65BAE542" wp14:editId="6DBE926D">
                <wp:simplePos x="0" y="0"/>
                <wp:positionH relativeFrom="page">
                  <wp:posOffset>1007110</wp:posOffset>
                </wp:positionH>
                <wp:positionV relativeFrom="paragraph">
                  <wp:posOffset>6985</wp:posOffset>
                </wp:positionV>
                <wp:extent cx="6296646" cy="595423"/>
                <wp:effectExtent l="0" t="0" r="0" b="0"/>
                <wp:wrapNone/>
                <wp:docPr id="10" name="Text Box 10"/>
                <wp:cNvGraphicFramePr/>
                <a:graphic xmlns:a="http://schemas.openxmlformats.org/drawingml/2006/main">
                  <a:graphicData uri="http://schemas.microsoft.com/office/word/2010/wordprocessingShape">
                    <wps:wsp>
                      <wps:cNvSpPr txBox="1"/>
                      <wps:spPr>
                        <a:xfrm>
                          <a:off x="0" y="0"/>
                          <a:ext cx="6296646" cy="595423"/>
                        </a:xfrm>
                        <a:prstGeom prst="rect">
                          <a:avLst/>
                        </a:prstGeom>
                        <a:noFill/>
                        <a:ln w="6350">
                          <a:noFill/>
                        </a:ln>
                      </wps:spPr>
                      <wps:txbx>
                        <w:txbxContent>
                          <w:p w14:paraId="28FB752D" w14:textId="77777777" w:rsidR="005A40B4" w:rsidRPr="00306E20" w:rsidRDefault="005A40B4" w:rsidP="005A40B4">
                            <w:pPr>
                              <w:spacing w:line="640" w:lineRule="exact"/>
                              <w:rPr>
                                <w:rFonts w:ascii="Arial" w:hAnsi="Arial" w:cs="Arial"/>
                                <w:b/>
                                <w:bCs/>
                                <w:color w:val="FFFFFF" w:themeColor="background1"/>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BAE542" id="Text Box 10" o:spid="_x0000_s1028" type="#_x0000_t202" style="position:absolute;margin-left:79.3pt;margin-top:.55pt;width:495.8pt;height:46.9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" filled="f" stroked="f" strokeweight=".5pt">
                <v:textbox>
                  <w:txbxContent>
                    <w:p w14:paraId="28FB752D" w14:textId="77777777" w:rsidR="005A40B4" w:rsidRPr="00306E20" w:rsidRDefault="005A40B4" w:rsidP="005A40B4">
                      <w:pPr>
                        <w:spacing w:line="640" w:lineRule="exact"/>
                        <w:rPr>
                          <w:rFonts w:ascii="Arial" w:hAnsi="Arial" w:cs="Arial"/>
                          <w:b/>
                          <w:bCs/>
                          <w:color w:val="FFFFFF" w:themeColor="background1"/>
                          <w:sz w:val="72"/>
                          <w:szCs w:val="72"/>
                        </w:rPr>
                      </w:pPr>
                    </w:p>
                  </w:txbxContent>
                </v:textbox>
                <w10:wrap anchorx="page"/>
              </v:shape>
            </w:pict>
          </mc:Fallback>
        </mc:AlternateContent>
      </w:r>
    </w:p>
    <w:p w14:paraId="32C13C8F" w14:textId="77777777" w:rsidR="00836615" w:rsidRDefault="00836615" w:rsidP="00836615">
      <w:pPr>
        <w:rPr>
          <w:b/>
          <w:bCs/>
          <w:u w:val="single"/>
        </w:rPr>
      </w:pPr>
    </w:p>
    <w:p w14:paraId="3A3D185C" w14:textId="77777777" w:rsidR="00836615" w:rsidRDefault="00836615" w:rsidP="00836615">
      <w:pPr>
        <w:rPr>
          <w:b/>
          <w:bCs/>
          <w:u w:val="single"/>
        </w:rPr>
      </w:pPr>
    </w:p>
    <w:p w14:paraId="54DC562A" w14:textId="77777777" w:rsidR="00CB2E92" w:rsidRDefault="00CB2E92" w:rsidP="00836615">
      <w:pPr>
        <w:rPr>
          <w:b/>
          <w:bCs/>
          <w:u w:val="single"/>
        </w:rPr>
      </w:pPr>
      <w:r>
        <w:rPr>
          <w:b/>
          <w:bCs/>
          <w:u w:val="single"/>
        </w:rPr>
        <w:t xml:space="preserve">News From the Team </w:t>
      </w:r>
    </w:p>
    <w:p w14:paraId="23E273CF" w14:textId="77777777" w:rsidR="00836615" w:rsidRPr="00836615" w:rsidRDefault="00836615" w:rsidP="00836615">
      <w:pPr>
        <w:rPr>
          <w:b/>
          <w:bCs/>
          <w:u w:val="single"/>
        </w:rPr>
      </w:pPr>
      <w:r w:rsidRPr="00836615">
        <w:rPr>
          <w:b/>
          <w:bCs/>
          <w:u w:val="single"/>
        </w:rPr>
        <w:t xml:space="preserve">Monthly Priorities </w:t>
      </w:r>
    </w:p>
    <w:p w14:paraId="41818AEA" w14:textId="77777777" w:rsidR="00836615" w:rsidRPr="00836615" w:rsidRDefault="00836615" w:rsidP="00836615">
      <w:r w:rsidRPr="00836615">
        <w:t xml:space="preserve">One of our new priorities for the next 3 months is Youth related Anti-social behaviour in Hall Leys Park. In relation to tackle this we been patrolling the park regularly, doing high-visibility patrols in the hotspot areas. To help with the ASB we have been giving out ASB warning letters out and speaking to the parents /carers. SNT officers have also been joining the PCSOs doing high-visibility patrols in the park. </w:t>
      </w:r>
    </w:p>
    <w:p w14:paraId="21BB0E1F" w14:textId="77777777" w:rsidR="00836615" w:rsidRPr="00836615" w:rsidRDefault="00836615" w:rsidP="00836615"/>
    <w:p w14:paraId="2019904F" w14:textId="77777777" w:rsidR="00836615" w:rsidRPr="00836615" w:rsidRDefault="00836615" w:rsidP="00836615">
      <w:pPr>
        <w:rPr>
          <w:b/>
          <w:bCs/>
          <w:u w:val="single"/>
        </w:rPr>
      </w:pPr>
      <w:r w:rsidRPr="00836615">
        <w:rPr>
          <w:b/>
          <w:bCs/>
          <w:u w:val="single"/>
        </w:rPr>
        <w:t>School Talks</w:t>
      </w:r>
    </w:p>
    <w:p w14:paraId="0FC1E066" w14:textId="77777777" w:rsidR="00836615" w:rsidRPr="00836615" w:rsidRDefault="00836615" w:rsidP="00836615">
      <w:r w:rsidRPr="00836615">
        <w:t xml:space="preserve">Your local PCSO’s have visited a several Schools throughout the month to raise awareness around their safety around Halloween and bonfire night. We spoke about how to stay safe while trick or treating, the dangers of fireworks and Sparklers, and the importance of keeping a safe distance away from bonfires. </w:t>
      </w:r>
    </w:p>
    <w:p w14:paraId="1BCA574A" w14:textId="77777777" w:rsidR="00836615" w:rsidRPr="00836615" w:rsidRDefault="00836615" w:rsidP="00836615">
      <w:r w:rsidRPr="00836615">
        <w:t>Your SNT officers have also been present outside of schools during the morning and afternoon to build relationships in the community and address any issues or concerns you may have.</w:t>
      </w:r>
    </w:p>
    <w:p w14:paraId="3C836822" w14:textId="77777777" w:rsidR="00836615" w:rsidRPr="00836615" w:rsidRDefault="00836615" w:rsidP="00836615">
      <w:pPr>
        <w:rPr>
          <w:b/>
          <w:bCs/>
          <w:u w:val="single"/>
        </w:rPr>
      </w:pPr>
    </w:p>
    <w:p w14:paraId="183EA750" w14:textId="77777777" w:rsidR="00836615" w:rsidRPr="00836615" w:rsidRDefault="00836615" w:rsidP="00836615">
      <w:pPr>
        <w:rPr>
          <w:b/>
          <w:bCs/>
          <w:u w:val="single"/>
        </w:rPr>
      </w:pPr>
      <w:r w:rsidRPr="00836615">
        <w:rPr>
          <w:b/>
          <w:bCs/>
          <w:u w:val="single"/>
        </w:rPr>
        <w:t xml:space="preserve">Bonfire and firework Safety </w:t>
      </w:r>
    </w:p>
    <w:p w14:paraId="36A55C10" w14:textId="77777777" w:rsidR="00836615" w:rsidRPr="00836615" w:rsidRDefault="00836615" w:rsidP="00836615">
      <w:r w:rsidRPr="00836615">
        <w:t>Keep fireworks in a closed metal box and take them out one at a time.</w:t>
      </w:r>
    </w:p>
    <w:p w14:paraId="00C9ADE7" w14:textId="77777777" w:rsidR="00836615" w:rsidRPr="00836615" w:rsidRDefault="00836615" w:rsidP="00836615">
      <w:r w:rsidRPr="00836615">
        <w:t xml:space="preserve"> • Follow the manufacturer’s instructions on each firework. Read them by torch light, not a naked flame, always buy fireworks from a reputable source. If you must light a bonfire, follow these safety tips:</w:t>
      </w:r>
    </w:p>
    <w:p w14:paraId="54213376" w14:textId="77777777" w:rsidR="00836615" w:rsidRPr="00836615" w:rsidRDefault="00836615" w:rsidP="00836615">
      <w:r w:rsidRPr="00836615">
        <w:t xml:space="preserve"> • Site the bonfire well away from houses, garages, sheds, fences, overhead cables, trees, shrubs and well away from your fireworks.</w:t>
      </w:r>
    </w:p>
    <w:p w14:paraId="18C006B8" w14:textId="77777777" w:rsidR="00836615" w:rsidRPr="00836615" w:rsidRDefault="00836615" w:rsidP="00836615">
      <w:r w:rsidRPr="00836615">
        <w:t xml:space="preserve"> • Light fireworks at arm’s length using a safety firework lighter or fuse wick - then stand back. </w:t>
      </w:r>
    </w:p>
    <w:p w14:paraId="19CE7F69" w14:textId="77777777" w:rsidR="00836615" w:rsidRPr="00836615" w:rsidRDefault="00836615" w:rsidP="00836615">
      <w:r w:rsidRPr="00836615">
        <w:t>• Never go back to a firework once lit, it may still go off.</w:t>
      </w:r>
    </w:p>
    <w:p w14:paraId="21FAAC53" w14:textId="77777777" w:rsidR="00836615" w:rsidRPr="00836615" w:rsidRDefault="00836615" w:rsidP="00836615">
      <w:r w:rsidRPr="00836615">
        <w:t xml:space="preserve"> • Collect used fireworks with care, douse with water and bury them or place in a metal container. </w:t>
      </w:r>
    </w:p>
    <w:p w14:paraId="28B1A314" w14:textId="77777777" w:rsidR="00836615" w:rsidRPr="00836615" w:rsidRDefault="00CB2E92" w:rsidP="00836615">
      <w:r>
        <w:rPr>
          <w:noProof/>
        </w:rPr>
        <w:drawing>
          <wp:anchor distT="0" distB="0" distL="114300" distR="114300" simplePos="0" relativeHeight="251677696" behindDoc="1" locked="0" layoutInCell="1" allowOverlap="1" wp14:anchorId="24154333" wp14:editId="0D7F5E5C">
            <wp:simplePos x="0" y="0"/>
            <wp:positionH relativeFrom="margin">
              <wp:posOffset>4121150</wp:posOffset>
            </wp:positionH>
            <wp:positionV relativeFrom="paragraph">
              <wp:posOffset>87630</wp:posOffset>
            </wp:positionV>
            <wp:extent cx="2914650" cy="2114550"/>
            <wp:effectExtent l="0" t="0" r="0" b="0"/>
            <wp:wrapThrough wrapText="bothSides">
              <wp:wrapPolygon edited="0">
                <wp:start x="0" y="0"/>
                <wp:lineTo x="0" y="21405"/>
                <wp:lineTo x="21459" y="21405"/>
                <wp:lineTo x="21459" y="0"/>
                <wp:lineTo x="0" y="0"/>
              </wp:wrapPolygon>
            </wp:wrapThrough>
            <wp:docPr id="618575395" name="Content Placeholder 4">
              <a:extLst xmlns:a="http://schemas.openxmlformats.org/drawingml/2006/main">
                <a:ext uri="{FF2B5EF4-FFF2-40B4-BE49-F238E27FC236}">
                  <a16:creationId xmlns:a16="http://schemas.microsoft.com/office/drawing/2014/main" id="{CAA439D4-39E1-4463-AAF3-600AEF3FCA1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CAA439D4-39E1-4463-AAF3-600AEF3FCA1D}"/>
                        </a:ext>
                      </a:extLst>
                    </pic:cNvPr>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14650" cy="2114550"/>
                    </a:xfrm>
                    <a:prstGeom prst="rect">
                      <a:avLst/>
                    </a:prstGeom>
                  </pic:spPr>
                </pic:pic>
              </a:graphicData>
            </a:graphic>
            <wp14:sizeRelH relativeFrom="page">
              <wp14:pctWidth>0</wp14:pctWidth>
            </wp14:sizeRelH>
            <wp14:sizeRelV relativeFrom="page">
              <wp14:pctHeight>0</wp14:pctHeight>
            </wp14:sizeRelV>
          </wp:anchor>
        </w:drawing>
      </w:r>
      <w:r w:rsidR="00836615" w:rsidRPr="00836615">
        <w:t>• Keep children away from fireworks and bonfires.</w:t>
      </w:r>
    </w:p>
    <w:p w14:paraId="41C9EF36" w14:textId="77777777" w:rsidR="00836615" w:rsidRPr="00836615" w:rsidRDefault="00836615" w:rsidP="00836615">
      <w:r w:rsidRPr="00836615">
        <w:t xml:space="preserve"> • Keep pets indoors.</w:t>
      </w:r>
    </w:p>
    <w:p w14:paraId="7AEAC640" w14:textId="77777777" w:rsidR="00836615" w:rsidRPr="00836615" w:rsidRDefault="00836615" w:rsidP="00836615">
      <w:r w:rsidRPr="00836615">
        <w:t xml:space="preserve"> • Take care with sparklers - young children should not handle these</w:t>
      </w:r>
    </w:p>
    <w:p w14:paraId="1BC48B13" w14:textId="77777777" w:rsidR="00836615" w:rsidRPr="00836615" w:rsidRDefault="00836615" w:rsidP="00836615">
      <w:r w:rsidRPr="00836615">
        <w:t xml:space="preserve"> • NEVER throw fireworks </w:t>
      </w:r>
    </w:p>
    <w:p w14:paraId="5E181B43" w14:textId="77777777" w:rsidR="00836615" w:rsidRDefault="00836615" w:rsidP="00836615">
      <w:r w:rsidRPr="00836615">
        <w:t xml:space="preserve">• NEVER keep fireworks in your pocket </w:t>
      </w:r>
    </w:p>
    <w:p w14:paraId="5DDABE7E" w14:textId="77777777" w:rsidR="00836615" w:rsidRDefault="00836615" w:rsidP="00836615">
      <w:r w:rsidRPr="00836615">
        <w:t>• Keep a bucket of water handy.</w:t>
      </w:r>
    </w:p>
    <w:p w14:paraId="2BCAC9DB" w14:textId="77777777" w:rsidR="00836615" w:rsidRDefault="00836615" w:rsidP="00836615">
      <w:r w:rsidRPr="00836615">
        <w:t xml:space="preserve"> • Before lighting, make sure there are no animals hiding inside. </w:t>
      </w:r>
    </w:p>
    <w:p w14:paraId="1DAEA77C" w14:textId="77777777" w:rsidR="00836615" w:rsidRDefault="00836615" w:rsidP="00836615">
      <w:r w:rsidRPr="00836615">
        <w:t xml:space="preserve">• Be careful when building the bonfire so it does not collapse once lit. </w:t>
      </w:r>
    </w:p>
    <w:p w14:paraId="505BFA1E" w14:textId="77777777" w:rsidR="00836615" w:rsidRDefault="00836615" w:rsidP="00836615">
      <w:r w:rsidRPr="00836615">
        <w:t>• Don’t burn foam filled furniture, aerosols, tins of paint, or bottles.</w:t>
      </w:r>
    </w:p>
    <w:p w14:paraId="739721F8" w14:textId="77777777" w:rsidR="00836615" w:rsidRDefault="00836615" w:rsidP="00836615">
      <w:r w:rsidRPr="00836615">
        <w:t xml:space="preserve"> • Never use flammable liquids such as paraffin or petrol to light the fire. </w:t>
      </w:r>
    </w:p>
    <w:p w14:paraId="07FF1578" w14:textId="77777777" w:rsidR="00836615" w:rsidRDefault="00836615" w:rsidP="00836615">
      <w:r w:rsidRPr="00836615">
        <w:t>• Keep children and pets away from the fire.</w:t>
      </w:r>
    </w:p>
    <w:p w14:paraId="5FE73F22" w14:textId="77777777" w:rsidR="00836615" w:rsidRDefault="00836615" w:rsidP="00836615">
      <w:r w:rsidRPr="00836615">
        <w:t xml:space="preserve"> </w:t>
      </w:r>
      <w:r w:rsidR="00CB2E92" w:rsidRPr="00836615">
        <w:t xml:space="preserve">. </w:t>
      </w:r>
      <w:r w:rsidRPr="00836615">
        <w:t>• In case of emergency, keep buckets of water, a garden hose or fire extinguisher ready</w:t>
      </w:r>
    </w:p>
    <w:p w14:paraId="456DF170" w14:textId="77777777" w:rsidR="009B139B" w:rsidRDefault="009B139B" w:rsidP="00836615"/>
    <w:p w14:paraId="25D439B8" w14:textId="77777777" w:rsidR="009B139B" w:rsidRDefault="009B139B">
      <w:r>
        <w:br w:type="page"/>
      </w:r>
    </w:p>
    <w:p w14:paraId="59B70E20" w14:textId="77777777" w:rsidR="00836615" w:rsidRPr="00836615" w:rsidRDefault="00836615" w:rsidP="00836615"/>
    <w:p w14:paraId="5EA5CA00" w14:textId="77777777" w:rsidR="009B139B" w:rsidRDefault="009B139B"/>
    <w:p w14:paraId="19433CD1" w14:textId="77777777" w:rsidR="009B139B" w:rsidRDefault="009B139B"/>
    <w:p w14:paraId="4380D719" w14:textId="77777777" w:rsidR="009B139B" w:rsidRDefault="009B139B"/>
    <w:p w14:paraId="40C8A443" w14:textId="77777777" w:rsidR="009B139B" w:rsidRDefault="009B139B"/>
    <w:p w14:paraId="6C52716F" w14:textId="77777777" w:rsidR="009B139B" w:rsidRDefault="009B139B"/>
    <w:p w14:paraId="31D69A06" w14:textId="77777777" w:rsidR="009B139B" w:rsidRDefault="009B139B"/>
    <w:p w14:paraId="10DFA4D6" w14:textId="77777777" w:rsidR="009B139B" w:rsidRDefault="009B139B"/>
    <w:p w14:paraId="6EC3523F" w14:textId="77777777" w:rsidR="009B139B" w:rsidRDefault="00B0690F">
      <w:r>
        <w:rPr>
          <w:noProof/>
        </w:rPr>
        <mc:AlternateContent>
          <mc:Choice Requires="wps">
            <w:drawing>
              <wp:anchor distT="0" distB="0" distL="114300" distR="114300" simplePos="0" relativeHeight="251676672" behindDoc="0" locked="0" layoutInCell="1" allowOverlap="1" wp14:anchorId="4EFCD465" wp14:editId="2918591C">
                <wp:simplePos x="0" y="0"/>
                <wp:positionH relativeFrom="margin">
                  <wp:align>left</wp:align>
                </wp:positionH>
                <wp:positionV relativeFrom="paragraph">
                  <wp:posOffset>175260</wp:posOffset>
                </wp:positionV>
                <wp:extent cx="2695575" cy="5219700"/>
                <wp:effectExtent l="0" t="0" r="0" b="0"/>
                <wp:wrapNone/>
                <wp:docPr id="8" name="Text Box 8"/>
                <wp:cNvGraphicFramePr/>
                <a:graphic xmlns:a="http://schemas.openxmlformats.org/drawingml/2006/main">
                  <a:graphicData uri="http://schemas.microsoft.com/office/word/2010/wordprocessingShape">
                    <wps:wsp>
                      <wps:cNvSpPr txBox="1"/>
                      <wps:spPr>
                        <a:xfrm>
                          <a:off x="0" y="0"/>
                          <a:ext cx="2695575" cy="5219700"/>
                        </a:xfrm>
                        <a:prstGeom prst="rect">
                          <a:avLst/>
                        </a:prstGeom>
                        <a:noFill/>
                        <a:ln w="6350">
                          <a:noFill/>
                        </a:ln>
                      </wps:spPr>
                      <wps:txbx>
                        <w:txbxContent>
                          <w:p w14:paraId="74227FAE" w14:textId="77777777" w:rsidR="009B139B" w:rsidRPr="009B139B" w:rsidRDefault="009B139B" w:rsidP="009B139B">
                            <w:pPr>
                              <w:rPr>
                                <w:rFonts w:asciiTheme="majorHAnsi" w:hAnsiTheme="majorHAnsi" w:cstheme="majorHAnsi"/>
                                <w:color w:val="FFFFFF" w:themeColor="background1"/>
                                <w:sz w:val="28"/>
                                <w:szCs w:val="28"/>
                                <w:u w:val="single"/>
                                <w14:textOutline w14:w="9525" w14:cap="rnd" w14:cmpd="sng" w14:algn="ctr">
                                  <w14:solidFill>
                                    <w14:srgbClr w14:val="000000"/>
                                  </w14:solidFill>
                                  <w14:prstDash w14:val="solid"/>
                                  <w14:bevel/>
                                </w14:textOutline>
                              </w:rPr>
                            </w:pPr>
                            <w:r w:rsidRPr="009B139B">
                              <w:rPr>
                                <w:rFonts w:asciiTheme="majorHAnsi" w:hAnsiTheme="majorHAnsi" w:cstheme="majorHAnsi"/>
                                <w:color w:val="FFFFFF" w:themeColor="background1"/>
                                <w:sz w:val="28"/>
                                <w:szCs w:val="28"/>
                                <w:u w:val="single"/>
                                <w14:textOutline w14:w="9525" w14:cap="rnd" w14:cmpd="sng" w14:algn="ctr">
                                  <w14:solidFill>
                                    <w14:srgbClr w14:val="000000"/>
                                  </w14:solidFill>
                                  <w14:prstDash w14:val="solid"/>
                                  <w14:bevel/>
                                </w14:textOutline>
                              </w:rPr>
                              <w:t xml:space="preserve">Street Meet Dates </w:t>
                            </w:r>
                          </w:p>
                          <w:p w14:paraId="6A893104" w14:textId="77777777" w:rsidR="009B139B" w:rsidRPr="009B139B" w:rsidRDefault="009B139B" w:rsidP="009B139B">
                            <w:pPr>
                              <w:spacing w:line="320" w:lineRule="exact"/>
                              <w:rPr>
                                <w14:textOutline w14:w="9525" w14:cap="rnd" w14:cmpd="sng" w14:algn="ctr">
                                  <w14:solidFill>
                                    <w14:srgbClr w14:val="000000"/>
                                  </w14:solidFill>
                                  <w14:prstDash w14:val="solid"/>
                                  <w14:bevel/>
                                </w14:textOutline>
                              </w:rPr>
                            </w:pPr>
                          </w:p>
                          <w:p w14:paraId="2C2A5B91" w14:textId="77777777" w:rsidR="009B139B" w:rsidRDefault="009B139B" w:rsidP="009B139B">
                            <w:pPr>
                              <w:spacing w:line="320" w:lineRule="exact"/>
                              <w:rPr>
                                <w14:textOutline w14:w="9525" w14:cap="rnd" w14:cmpd="sng" w14:algn="ctr">
                                  <w14:solidFill>
                                    <w14:srgbClr w14:val="000000"/>
                                  </w14:solidFill>
                                  <w14:prstDash w14:val="solid"/>
                                  <w14:bevel/>
                                </w14:textOutline>
                              </w:rPr>
                            </w:pPr>
                            <w:r w:rsidRPr="009B139B">
                              <w:rPr>
                                <w14:textOutline w14:w="9525" w14:cap="rnd" w14:cmpd="sng" w14:algn="ctr">
                                  <w14:solidFill>
                                    <w14:srgbClr w14:val="000000"/>
                                  </w14:solidFill>
                                  <w14:prstDash w14:val="solid"/>
                                  <w14:bevel/>
                                </w14:textOutline>
                              </w:rPr>
                              <w:t>12/11/26- Soul Food Café, Matlock, St Giles Church-1100-1200</w:t>
                            </w:r>
                          </w:p>
                          <w:p w14:paraId="70079FD7" w14:textId="77777777" w:rsidR="009B139B" w:rsidRPr="009B139B" w:rsidRDefault="009B139B" w:rsidP="009B139B">
                            <w:pPr>
                              <w:spacing w:line="320" w:lineRule="exact"/>
                              <w:rPr>
                                <w14:textOutline w14:w="9525" w14:cap="rnd" w14:cmpd="sng" w14:algn="ctr">
                                  <w14:solidFill>
                                    <w14:srgbClr w14:val="000000"/>
                                  </w14:solidFill>
                                  <w14:prstDash w14:val="solid"/>
                                  <w14:bevel/>
                                </w14:textOutline>
                              </w:rPr>
                            </w:pPr>
                          </w:p>
                          <w:p w14:paraId="6F8BF6F6" w14:textId="77777777" w:rsidR="009B139B" w:rsidRDefault="009B139B" w:rsidP="009B139B">
                            <w:pPr>
                              <w:spacing w:line="320" w:lineRule="exact"/>
                              <w:rPr>
                                <w14:textOutline w14:w="9525" w14:cap="rnd" w14:cmpd="sng" w14:algn="ctr">
                                  <w14:solidFill>
                                    <w14:srgbClr w14:val="000000"/>
                                  </w14:solidFill>
                                  <w14:prstDash w14:val="solid"/>
                                  <w14:bevel/>
                                </w14:textOutline>
                              </w:rPr>
                            </w:pPr>
                            <w:r w:rsidRPr="009B139B">
                              <w:rPr>
                                <w14:textOutline w14:w="9525" w14:cap="rnd" w14:cmpd="sng" w14:algn="ctr">
                                  <w14:solidFill>
                                    <w14:srgbClr w14:val="000000"/>
                                  </w14:solidFill>
                                  <w14:prstDash w14:val="solid"/>
                                  <w14:bevel/>
                                </w14:textOutline>
                              </w:rPr>
                              <w:t>13/11/26- Imperial Rooms, Matlock, Digital Help Centre- 1100-1200</w:t>
                            </w:r>
                          </w:p>
                          <w:p w14:paraId="678E1EF2" w14:textId="77777777" w:rsidR="009B139B" w:rsidRPr="009B139B" w:rsidRDefault="009B139B" w:rsidP="009B139B">
                            <w:pPr>
                              <w:spacing w:line="320" w:lineRule="exact"/>
                              <w:rPr>
                                <w14:textOutline w14:w="9525" w14:cap="rnd" w14:cmpd="sng" w14:algn="ctr">
                                  <w14:solidFill>
                                    <w14:srgbClr w14:val="000000"/>
                                  </w14:solidFill>
                                  <w14:prstDash w14:val="solid"/>
                                  <w14:bevel/>
                                </w14:textOutline>
                              </w:rPr>
                            </w:pPr>
                          </w:p>
                          <w:p w14:paraId="52461330" w14:textId="77777777" w:rsidR="009B139B" w:rsidRDefault="009B139B" w:rsidP="009B139B">
                            <w:pPr>
                              <w:spacing w:line="320" w:lineRule="exact"/>
                              <w:rPr>
                                <w14:textOutline w14:w="9525" w14:cap="rnd" w14:cmpd="sng" w14:algn="ctr">
                                  <w14:solidFill>
                                    <w14:srgbClr w14:val="000000"/>
                                  </w14:solidFill>
                                  <w14:prstDash w14:val="solid"/>
                                  <w14:bevel/>
                                </w14:textOutline>
                              </w:rPr>
                            </w:pPr>
                            <w:r w:rsidRPr="009B139B">
                              <w:rPr>
                                <w14:textOutline w14:w="9525" w14:cap="rnd" w14:cmpd="sng" w14:algn="ctr">
                                  <w14:solidFill>
                                    <w14:srgbClr w14:val="000000"/>
                                  </w14:solidFill>
                                  <w14:prstDash w14:val="solid"/>
                                  <w14:bevel/>
                                </w14:textOutline>
                              </w:rPr>
                              <w:t>17/11/26- Farmers Larder, Hurst Farm, Matlock-1730-1800</w:t>
                            </w:r>
                          </w:p>
                          <w:p w14:paraId="655AFA24" w14:textId="77777777" w:rsidR="009B139B" w:rsidRPr="009B139B" w:rsidRDefault="009B139B" w:rsidP="009B139B">
                            <w:pPr>
                              <w:spacing w:line="320" w:lineRule="exact"/>
                              <w:rPr>
                                <w14:textOutline w14:w="9525" w14:cap="rnd" w14:cmpd="sng" w14:algn="ctr">
                                  <w14:solidFill>
                                    <w14:srgbClr w14:val="000000"/>
                                  </w14:solidFill>
                                  <w14:prstDash w14:val="solid"/>
                                  <w14:bevel/>
                                </w14:textOutline>
                              </w:rPr>
                            </w:pPr>
                          </w:p>
                          <w:p w14:paraId="6E3B31E2" w14:textId="77777777" w:rsidR="009B139B" w:rsidRDefault="009B139B" w:rsidP="009B139B">
                            <w:pPr>
                              <w:spacing w:line="320" w:lineRule="exact"/>
                              <w:rPr>
                                <w14:textOutline w14:w="9525" w14:cap="rnd" w14:cmpd="sng" w14:algn="ctr">
                                  <w14:solidFill>
                                    <w14:srgbClr w14:val="000000"/>
                                  </w14:solidFill>
                                  <w14:prstDash w14:val="solid"/>
                                  <w14:bevel/>
                                </w14:textOutline>
                              </w:rPr>
                            </w:pPr>
                            <w:r w:rsidRPr="009B139B">
                              <w:rPr>
                                <w14:textOutline w14:w="9525" w14:cap="rnd" w14:cmpd="sng" w14:algn="ctr">
                                  <w14:solidFill>
                                    <w14:srgbClr w14:val="000000"/>
                                  </w14:solidFill>
                                  <w14:prstDash w14:val="solid"/>
                                  <w14:bevel/>
                                </w14:textOutline>
                              </w:rPr>
                              <w:t>18/11/26- Market Day, Matlock, Hall Leys Park- 1300-1330</w:t>
                            </w:r>
                          </w:p>
                          <w:p w14:paraId="6FF5A023" w14:textId="77777777" w:rsidR="009B139B" w:rsidRPr="009B139B" w:rsidRDefault="009B139B" w:rsidP="009B139B">
                            <w:pPr>
                              <w:spacing w:line="320" w:lineRule="exact"/>
                              <w:rPr>
                                <w14:textOutline w14:w="9525" w14:cap="rnd" w14:cmpd="sng" w14:algn="ctr">
                                  <w14:solidFill>
                                    <w14:srgbClr w14:val="000000"/>
                                  </w14:solidFill>
                                  <w14:prstDash w14:val="solid"/>
                                  <w14:bevel/>
                                </w14:textOutline>
                              </w:rPr>
                            </w:pPr>
                          </w:p>
                          <w:p w14:paraId="3D0D546D" w14:textId="77777777" w:rsidR="002A2177" w:rsidRDefault="002A2177" w:rsidP="009B139B">
                            <w:pPr>
                              <w:spacing w:line="320" w:lineRule="exact"/>
                              <w:rPr>
                                <w14:textOutline w14:w="9525" w14:cap="rnd" w14:cmpd="sng" w14:algn="ctr">
                                  <w14:solidFill>
                                    <w14:srgbClr w14:val="000000"/>
                                  </w14:solidFill>
                                  <w14:prstDash w14:val="solid"/>
                                  <w14:bevel/>
                                </w14:textOutline>
                              </w:rPr>
                            </w:pPr>
                            <w:r>
                              <w:rPr>
                                <w14:textOutline w14:w="9525" w14:cap="rnd" w14:cmpd="sng" w14:algn="ctr">
                                  <w14:solidFill>
                                    <w14:srgbClr w14:val="000000"/>
                                  </w14:solidFill>
                                  <w14:prstDash w14:val="solid"/>
                                  <w14:bevel/>
                                </w14:textOutline>
                              </w:rPr>
                              <w:t>17/11/26- Highfields Lower School, Matlock- 1500-1530</w:t>
                            </w:r>
                          </w:p>
                          <w:p w14:paraId="436CC139" w14:textId="77777777" w:rsidR="002A2177" w:rsidRDefault="002A2177" w:rsidP="009B139B">
                            <w:pPr>
                              <w:spacing w:line="320" w:lineRule="exact"/>
                              <w:rPr>
                                <w14:textOutline w14:w="9525" w14:cap="rnd" w14:cmpd="sng" w14:algn="ctr">
                                  <w14:solidFill>
                                    <w14:srgbClr w14:val="000000"/>
                                  </w14:solidFill>
                                  <w14:prstDash w14:val="solid"/>
                                  <w14:bevel/>
                                </w14:textOutline>
                              </w:rPr>
                            </w:pPr>
                          </w:p>
                          <w:p w14:paraId="3E3D8990" w14:textId="77777777" w:rsidR="002A2177" w:rsidRDefault="002A2177" w:rsidP="009B139B">
                            <w:pPr>
                              <w:spacing w:line="320" w:lineRule="exact"/>
                              <w:rPr>
                                <w14:textOutline w14:w="9525" w14:cap="rnd" w14:cmpd="sng" w14:algn="ctr">
                                  <w14:solidFill>
                                    <w14:srgbClr w14:val="000000"/>
                                  </w14:solidFill>
                                  <w14:prstDash w14:val="solid"/>
                                  <w14:bevel/>
                                </w14:textOutline>
                              </w:rPr>
                            </w:pPr>
                          </w:p>
                          <w:p w14:paraId="59D33BB1" w14:textId="77777777" w:rsidR="002A2177" w:rsidRDefault="002A2177" w:rsidP="009B139B">
                            <w:pPr>
                              <w:spacing w:line="320" w:lineRule="exact"/>
                              <w:rPr>
                                <w14:textOutline w14:w="9525" w14:cap="rnd" w14:cmpd="sng" w14:algn="ctr">
                                  <w14:solidFill>
                                    <w14:srgbClr w14:val="000000"/>
                                  </w14:solidFill>
                                  <w14:prstDash w14:val="solid"/>
                                  <w14:bevel/>
                                </w14:textOutline>
                              </w:rPr>
                            </w:pPr>
                            <w:r w:rsidRPr="002A2177">
                              <w:rPr>
                                <w14:textOutline w14:w="9525" w14:cap="rnd" w14:cmpd="sng" w14:algn="ctr">
                                  <w14:solidFill>
                                    <w14:srgbClr w14:val="000000"/>
                                  </w14:solidFill>
                                  <w14:prstDash w14:val="solid"/>
                                  <w14:bevel/>
                                </w14:textOutline>
                              </w:rPr>
                              <w:t>24/11/26-M&amp;S, Matlock-1300-1330</w:t>
                            </w:r>
                          </w:p>
                          <w:p w14:paraId="17A5E219" w14:textId="77777777" w:rsidR="002A2177" w:rsidRDefault="002A2177" w:rsidP="009B139B">
                            <w:pPr>
                              <w:spacing w:line="320" w:lineRule="exact"/>
                              <w:rPr>
                                <w14:textOutline w14:w="9525" w14:cap="rnd" w14:cmpd="sng" w14:algn="ctr">
                                  <w14:solidFill>
                                    <w14:srgbClr w14:val="000000"/>
                                  </w14:solidFill>
                                  <w14:prstDash w14:val="solid"/>
                                  <w14:bevel/>
                                </w14:textOutline>
                              </w:rPr>
                            </w:pPr>
                          </w:p>
                          <w:p w14:paraId="51DFA908" w14:textId="77777777" w:rsidR="002A2177" w:rsidRDefault="002A2177" w:rsidP="009B139B">
                            <w:pPr>
                              <w:spacing w:line="320" w:lineRule="exact"/>
                              <w:rPr>
                                <w14:textOutline w14:w="9525" w14:cap="rnd" w14:cmpd="sng" w14:algn="ctr">
                                  <w14:solidFill>
                                    <w14:srgbClr w14:val="000000"/>
                                  </w14:solidFill>
                                  <w14:prstDash w14:val="solid"/>
                                  <w14:bevel/>
                                </w14:textOutline>
                              </w:rPr>
                            </w:pPr>
                            <w:r>
                              <w:rPr>
                                <w14:textOutline w14:w="9525" w14:cap="rnd" w14:cmpd="sng" w14:algn="ctr">
                                  <w14:solidFill>
                                    <w14:srgbClr w14:val="000000"/>
                                  </w14:solidFill>
                                  <w14:prstDash w14:val="solid"/>
                                  <w14:bevel/>
                                </w14:textOutline>
                              </w:rPr>
                              <w:t>24/11/26</w:t>
                            </w:r>
                            <w:r w:rsidRPr="002A2177">
                              <w:rPr>
                                <w14:textOutline w14:w="9525" w14:cap="rnd" w14:cmpd="sng" w14:algn="ctr">
                                  <w14:solidFill>
                                    <w14:srgbClr w14:val="000000"/>
                                  </w14:solidFill>
                                  <w14:prstDash w14:val="solid"/>
                                  <w14:bevel/>
                                </w14:textOutline>
                              </w:rPr>
                              <w:t>- Farmers Larder, Hurst Farm, Matlock-1730-1800</w:t>
                            </w:r>
                          </w:p>
                          <w:p w14:paraId="0C646A7B" w14:textId="77777777" w:rsidR="002A2177" w:rsidRDefault="002A2177" w:rsidP="009B139B">
                            <w:pPr>
                              <w:spacing w:line="320" w:lineRule="exact"/>
                              <w:rPr>
                                <w14:textOutline w14:w="9525" w14:cap="rnd" w14:cmpd="sng" w14:algn="ctr">
                                  <w14:solidFill>
                                    <w14:srgbClr w14:val="000000"/>
                                  </w14:solidFill>
                                  <w14:prstDash w14:val="solid"/>
                                  <w14:bevel/>
                                </w14:textOutline>
                              </w:rPr>
                            </w:pPr>
                          </w:p>
                          <w:p w14:paraId="0355AA9B" w14:textId="77777777" w:rsidR="002A2177" w:rsidRDefault="002A2177" w:rsidP="009B139B">
                            <w:pPr>
                              <w:spacing w:line="320" w:lineRule="exact"/>
                              <w:rPr>
                                <w14:textOutline w14:w="9525" w14:cap="rnd" w14:cmpd="sng" w14:algn="ctr">
                                  <w14:solidFill>
                                    <w14:srgbClr w14:val="000000"/>
                                  </w14:solidFill>
                                  <w14:prstDash w14:val="solid"/>
                                  <w14:bevel/>
                                </w14:textOutline>
                              </w:rPr>
                            </w:pPr>
                            <w:r>
                              <w:rPr>
                                <w14:textOutline w14:w="9525" w14:cap="rnd" w14:cmpd="sng" w14:algn="ctr">
                                  <w14:solidFill>
                                    <w14:srgbClr w14:val="000000"/>
                                  </w14:solidFill>
                                  <w14:prstDash w14:val="solid"/>
                                  <w14:bevel/>
                                </w14:textOutline>
                              </w:rPr>
                              <w:t>28/11/26- Hall Leys Park,</w:t>
                            </w:r>
                            <w:r w:rsidR="00B0690F">
                              <w:rPr>
                                <w14:textOutline w14:w="9525" w14:cap="rnd" w14:cmpd="sng" w14:algn="ctr">
                                  <w14:solidFill>
                                    <w14:srgbClr w14:val="000000"/>
                                  </w14:solidFill>
                                  <w14:prstDash w14:val="solid"/>
                                  <w14:bevel/>
                                </w14:textOutline>
                              </w:rPr>
                              <w:t xml:space="preserve"> </w:t>
                            </w:r>
                            <w:r>
                              <w:rPr>
                                <w14:textOutline w14:w="9525" w14:cap="rnd" w14:cmpd="sng" w14:algn="ctr">
                                  <w14:solidFill>
                                    <w14:srgbClr w14:val="000000"/>
                                  </w14:solidFill>
                                  <w14:prstDash w14:val="solid"/>
                                  <w14:bevel/>
                                </w14:textOutline>
                              </w:rPr>
                              <w:t>Matlock-1400-1430</w:t>
                            </w:r>
                          </w:p>
                          <w:p w14:paraId="087EBF73" w14:textId="77777777" w:rsidR="002A2177" w:rsidRDefault="002A2177" w:rsidP="009B139B">
                            <w:pPr>
                              <w:spacing w:line="320" w:lineRule="exact"/>
                              <w:rPr>
                                <w14:textOutline w14:w="9525" w14:cap="rnd" w14:cmpd="sng" w14:algn="ctr">
                                  <w14:solidFill>
                                    <w14:srgbClr w14:val="000000"/>
                                  </w14:solidFill>
                                  <w14:prstDash w14:val="solid"/>
                                  <w14:bevel/>
                                </w14:textOutline>
                              </w:rPr>
                            </w:pPr>
                          </w:p>
                          <w:p w14:paraId="018348AB" w14:textId="77777777" w:rsidR="002A2177" w:rsidRPr="009B139B" w:rsidRDefault="002A2177" w:rsidP="009B139B">
                            <w:pPr>
                              <w:spacing w:line="320" w:lineRule="exact"/>
                              <w:rPr>
                                <w14:textOutline w14:w="9525" w14:cap="rnd" w14:cmpd="sng" w14:algn="ctr">
                                  <w14:solidFill>
                                    <w14:srgbClr w14:val="000000"/>
                                  </w14:solidFill>
                                  <w14:prstDash w14:val="solid"/>
                                  <w14:bevel/>
                                </w14:textOutline>
                              </w:rPr>
                            </w:pPr>
                          </w:p>
                          <w:p w14:paraId="248769D7" w14:textId="77777777" w:rsidR="009B139B" w:rsidRDefault="009B139B" w:rsidP="009B139B">
                            <w:pPr>
                              <w:rPr>
                                <w:u w:val="single"/>
                                <w14:textOutline w14:w="9525" w14:cap="rnd" w14:cmpd="sng" w14:algn="ctr">
                                  <w14:solidFill>
                                    <w14:srgbClr w14:val="000000"/>
                                  </w14:solidFill>
                                  <w14:prstDash w14:val="solid"/>
                                  <w14:bevel/>
                                </w14:textOutline>
                              </w:rPr>
                            </w:pPr>
                          </w:p>
                          <w:p w14:paraId="79F42CE7" w14:textId="77777777" w:rsidR="002A2177" w:rsidRPr="009B139B" w:rsidRDefault="002A2177" w:rsidP="009B139B">
                            <w:pPr>
                              <w:rPr>
                                <w:rFonts w:asciiTheme="majorHAnsi" w:hAnsiTheme="majorHAnsi" w:cstheme="majorHAnsi"/>
                                <w:color w:val="FFFFFF" w:themeColor="background1"/>
                                <w:sz w:val="28"/>
                                <w:szCs w:val="28"/>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D465" id="Text Box 8" o:spid="_x0000_s1029" type="#_x0000_t202" style="position:absolute;margin-left:0;margin-top:13.8pt;width:212.25pt;height:411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" filled="f" stroked="f" strokeweight=".5pt">
                <v:textbox>
                  <w:txbxContent>
                    <w:p w14:paraId="74227FAE" w14:textId="77777777" w:rsidR="009B139B" w:rsidRPr="009B139B" w:rsidRDefault="009B139B" w:rsidP="009B139B">
                      <w:pPr>
                        <w:rPr>
                          <w:rFonts w:asciiTheme="majorHAnsi" w:hAnsiTheme="majorHAnsi" w:cstheme="majorHAnsi"/>
                          <w:color w:val="FFFFFF" w:themeColor="background1"/>
                          <w:sz w:val="28"/>
                          <w:szCs w:val="28"/>
                          <w:u w:val="single"/>
                          <w14:textOutline w14:w="9525" w14:cap="rnd" w14:cmpd="sng" w14:algn="ctr">
                            <w14:solidFill>
                              <w14:srgbClr w14:val="000000"/>
                            </w14:solidFill>
                            <w14:prstDash w14:val="solid"/>
                            <w14:bevel/>
                          </w14:textOutline>
                        </w:rPr>
                      </w:pPr>
                      <w:r w:rsidRPr="009B139B">
                        <w:rPr>
                          <w:rFonts w:asciiTheme="majorHAnsi" w:hAnsiTheme="majorHAnsi" w:cstheme="majorHAnsi"/>
                          <w:color w:val="FFFFFF" w:themeColor="background1"/>
                          <w:sz w:val="28"/>
                          <w:szCs w:val="28"/>
                          <w:u w:val="single"/>
                          <w14:textOutline w14:w="9525" w14:cap="rnd" w14:cmpd="sng" w14:algn="ctr">
                            <w14:solidFill>
                              <w14:srgbClr w14:val="000000"/>
                            </w14:solidFill>
                            <w14:prstDash w14:val="solid"/>
                            <w14:bevel/>
                          </w14:textOutline>
                        </w:rPr>
                        <w:t xml:space="preserve">Street Meet Dates </w:t>
                      </w:r>
                    </w:p>
                    <w:p w14:paraId="6A893104" w14:textId="77777777" w:rsidR="009B139B" w:rsidRPr="009B139B" w:rsidRDefault="009B139B" w:rsidP="009B139B">
                      <w:pPr>
                        <w:spacing w:line="320" w:lineRule="exact"/>
                        <w:rPr>
                          <w14:textOutline w14:w="9525" w14:cap="rnd" w14:cmpd="sng" w14:algn="ctr">
                            <w14:solidFill>
                              <w14:srgbClr w14:val="000000"/>
                            </w14:solidFill>
                            <w14:prstDash w14:val="solid"/>
                            <w14:bevel/>
                          </w14:textOutline>
                        </w:rPr>
                      </w:pPr>
                    </w:p>
                    <w:p w14:paraId="2C2A5B91" w14:textId="77777777" w:rsidR="009B139B" w:rsidRDefault="009B139B" w:rsidP="009B139B">
                      <w:pPr>
                        <w:spacing w:line="320" w:lineRule="exact"/>
                        <w:rPr>
                          <w14:textOutline w14:w="9525" w14:cap="rnd" w14:cmpd="sng" w14:algn="ctr">
                            <w14:solidFill>
                              <w14:srgbClr w14:val="000000"/>
                            </w14:solidFill>
                            <w14:prstDash w14:val="solid"/>
                            <w14:bevel/>
                          </w14:textOutline>
                        </w:rPr>
                      </w:pPr>
                      <w:r w:rsidRPr="009B139B">
                        <w:rPr>
                          <w14:textOutline w14:w="9525" w14:cap="rnd" w14:cmpd="sng" w14:algn="ctr">
                            <w14:solidFill>
                              <w14:srgbClr w14:val="000000"/>
                            </w14:solidFill>
                            <w14:prstDash w14:val="solid"/>
                            <w14:bevel/>
                          </w14:textOutline>
                        </w:rPr>
                        <w:t>12/11/26- Soul Food Café, Matlock, St Giles Church-1100-1200</w:t>
                      </w:r>
                    </w:p>
                    <w:p w14:paraId="70079FD7" w14:textId="77777777" w:rsidR="009B139B" w:rsidRPr="009B139B" w:rsidRDefault="009B139B" w:rsidP="009B139B">
                      <w:pPr>
                        <w:spacing w:line="320" w:lineRule="exact"/>
                        <w:rPr>
                          <w14:textOutline w14:w="9525" w14:cap="rnd" w14:cmpd="sng" w14:algn="ctr">
                            <w14:solidFill>
                              <w14:srgbClr w14:val="000000"/>
                            </w14:solidFill>
                            <w14:prstDash w14:val="solid"/>
                            <w14:bevel/>
                          </w14:textOutline>
                        </w:rPr>
                      </w:pPr>
                    </w:p>
                    <w:p w14:paraId="6F8BF6F6" w14:textId="77777777" w:rsidR="009B139B" w:rsidRDefault="009B139B" w:rsidP="009B139B">
                      <w:pPr>
                        <w:spacing w:line="320" w:lineRule="exact"/>
                        <w:rPr>
                          <w14:textOutline w14:w="9525" w14:cap="rnd" w14:cmpd="sng" w14:algn="ctr">
                            <w14:solidFill>
                              <w14:srgbClr w14:val="000000"/>
                            </w14:solidFill>
                            <w14:prstDash w14:val="solid"/>
                            <w14:bevel/>
                          </w14:textOutline>
                        </w:rPr>
                      </w:pPr>
                      <w:r w:rsidRPr="009B139B">
                        <w:rPr>
                          <w14:textOutline w14:w="9525" w14:cap="rnd" w14:cmpd="sng" w14:algn="ctr">
                            <w14:solidFill>
                              <w14:srgbClr w14:val="000000"/>
                            </w14:solidFill>
                            <w14:prstDash w14:val="solid"/>
                            <w14:bevel/>
                          </w14:textOutline>
                        </w:rPr>
                        <w:t>13/11/26- Imperial Rooms, Matlock, Digital Help Centre- 1100-1200</w:t>
                      </w:r>
                    </w:p>
                    <w:p w14:paraId="678E1EF2" w14:textId="77777777" w:rsidR="009B139B" w:rsidRPr="009B139B" w:rsidRDefault="009B139B" w:rsidP="009B139B">
                      <w:pPr>
                        <w:spacing w:line="320" w:lineRule="exact"/>
                        <w:rPr>
                          <w14:textOutline w14:w="9525" w14:cap="rnd" w14:cmpd="sng" w14:algn="ctr">
                            <w14:solidFill>
                              <w14:srgbClr w14:val="000000"/>
                            </w14:solidFill>
                            <w14:prstDash w14:val="solid"/>
                            <w14:bevel/>
                          </w14:textOutline>
                        </w:rPr>
                      </w:pPr>
                    </w:p>
                    <w:p w14:paraId="52461330" w14:textId="77777777" w:rsidR="009B139B" w:rsidRDefault="009B139B" w:rsidP="009B139B">
                      <w:pPr>
                        <w:spacing w:line="320" w:lineRule="exact"/>
                        <w:rPr>
                          <w14:textOutline w14:w="9525" w14:cap="rnd" w14:cmpd="sng" w14:algn="ctr">
                            <w14:solidFill>
                              <w14:srgbClr w14:val="000000"/>
                            </w14:solidFill>
                            <w14:prstDash w14:val="solid"/>
                            <w14:bevel/>
                          </w14:textOutline>
                        </w:rPr>
                      </w:pPr>
                      <w:r w:rsidRPr="009B139B">
                        <w:rPr>
                          <w14:textOutline w14:w="9525" w14:cap="rnd" w14:cmpd="sng" w14:algn="ctr">
                            <w14:solidFill>
                              <w14:srgbClr w14:val="000000"/>
                            </w14:solidFill>
                            <w14:prstDash w14:val="solid"/>
                            <w14:bevel/>
                          </w14:textOutline>
                        </w:rPr>
                        <w:t>17/11/26- Farmers Larder, Hurst Farm, Matlock-1730-1800</w:t>
                      </w:r>
                    </w:p>
                    <w:p w14:paraId="655AFA24" w14:textId="77777777" w:rsidR="009B139B" w:rsidRPr="009B139B" w:rsidRDefault="009B139B" w:rsidP="009B139B">
                      <w:pPr>
                        <w:spacing w:line="320" w:lineRule="exact"/>
                        <w:rPr>
                          <w14:textOutline w14:w="9525" w14:cap="rnd" w14:cmpd="sng" w14:algn="ctr">
                            <w14:solidFill>
                              <w14:srgbClr w14:val="000000"/>
                            </w14:solidFill>
                            <w14:prstDash w14:val="solid"/>
                            <w14:bevel/>
                          </w14:textOutline>
                        </w:rPr>
                      </w:pPr>
                    </w:p>
                    <w:p w14:paraId="6E3B31E2" w14:textId="77777777" w:rsidR="009B139B" w:rsidRDefault="009B139B" w:rsidP="009B139B">
                      <w:pPr>
                        <w:spacing w:line="320" w:lineRule="exact"/>
                        <w:rPr>
                          <w14:textOutline w14:w="9525" w14:cap="rnd" w14:cmpd="sng" w14:algn="ctr">
                            <w14:solidFill>
                              <w14:srgbClr w14:val="000000"/>
                            </w14:solidFill>
                            <w14:prstDash w14:val="solid"/>
                            <w14:bevel/>
                          </w14:textOutline>
                        </w:rPr>
                      </w:pPr>
                      <w:r w:rsidRPr="009B139B">
                        <w:rPr>
                          <w14:textOutline w14:w="9525" w14:cap="rnd" w14:cmpd="sng" w14:algn="ctr">
                            <w14:solidFill>
                              <w14:srgbClr w14:val="000000"/>
                            </w14:solidFill>
                            <w14:prstDash w14:val="solid"/>
                            <w14:bevel/>
                          </w14:textOutline>
                        </w:rPr>
                        <w:t>18/11/26- Market Day, Matlock, Hall Leys Park- 1300-1330</w:t>
                      </w:r>
                    </w:p>
                    <w:p w14:paraId="6FF5A023" w14:textId="77777777" w:rsidR="009B139B" w:rsidRPr="009B139B" w:rsidRDefault="009B139B" w:rsidP="009B139B">
                      <w:pPr>
                        <w:spacing w:line="320" w:lineRule="exact"/>
                        <w:rPr>
                          <w14:textOutline w14:w="9525" w14:cap="rnd" w14:cmpd="sng" w14:algn="ctr">
                            <w14:solidFill>
                              <w14:srgbClr w14:val="000000"/>
                            </w14:solidFill>
                            <w14:prstDash w14:val="solid"/>
                            <w14:bevel/>
                          </w14:textOutline>
                        </w:rPr>
                      </w:pPr>
                    </w:p>
                    <w:p w14:paraId="3D0D546D" w14:textId="77777777" w:rsidR="002A2177" w:rsidRDefault="002A2177" w:rsidP="009B139B">
                      <w:pPr>
                        <w:spacing w:line="320" w:lineRule="exact"/>
                        <w:rPr>
                          <w14:textOutline w14:w="9525" w14:cap="rnd" w14:cmpd="sng" w14:algn="ctr">
                            <w14:solidFill>
                              <w14:srgbClr w14:val="000000"/>
                            </w14:solidFill>
                            <w14:prstDash w14:val="solid"/>
                            <w14:bevel/>
                          </w14:textOutline>
                        </w:rPr>
                      </w:pPr>
                      <w:r>
                        <w:rPr>
                          <w14:textOutline w14:w="9525" w14:cap="rnd" w14:cmpd="sng" w14:algn="ctr">
                            <w14:solidFill>
                              <w14:srgbClr w14:val="000000"/>
                            </w14:solidFill>
                            <w14:prstDash w14:val="solid"/>
                            <w14:bevel/>
                          </w14:textOutline>
                        </w:rPr>
                        <w:t>17/11/26- Highfields Lower School, Matlock- 1500-1530</w:t>
                      </w:r>
                    </w:p>
                    <w:p w14:paraId="436CC139" w14:textId="77777777" w:rsidR="002A2177" w:rsidRDefault="002A2177" w:rsidP="009B139B">
                      <w:pPr>
                        <w:spacing w:line="320" w:lineRule="exact"/>
                        <w:rPr>
                          <w14:textOutline w14:w="9525" w14:cap="rnd" w14:cmpd="sng" w14:algn="ctr">
                            <w14:solidFill>
                              <w14:srgbClr w14:val="000000"/>
                            </w14:solidFill>
                            <w14:prstDash w14:val="solid"/>
                            <w14:bevel/>
                          </w14:textOutline>
                        </w:rPr>
                      </w:pPr>
                    </w:p>
                    <w:p w14:paraId="3E3D8990" w14:textId="77777777" w:rsidR="002A2177" w:rsidRDefault="002A2177" w:rsidP="009B139B">
                      <w:pPr>
                        <w:spacing w:line="320" w:lineRule="exact"/>
                        <w:rPr>
                          <w14:textOutline w14:w="9525" w14:cap="rnd" w14:cmpd="sng" w14:algn="ctr">
                            <w14:solidFill>
                              <w14:srgbClr w14:val="000000"/>
                            </w14:solidFill>
                            <w14:prstDash w14:val="solid"/>
                            <w14:bevel/>
                          </w14:textOutline>
                        </w:rPr>
                      </w:pPr>
                    </w:p>
                    <w:p w14:paraId="59D33BB1" w14:textId="77777777" w:rsidR="002A2177" w:rsidRDefault="002A2177" w:rsidP="009B139B">
                      <w:pPr>
                        <w:spacing w:line="320" w:lineRule="exact"/>
                        <w:rPr>
                          <w14:textOutline w14:w="9525" w14:cap="rnd" w14:cmpd="sng" w14:algn="ctr">
                            <w14:solidFill>
                              <w14:srgbClr w14:val="000000"/>
                            </w14:solidFill>
                            <w14:prstDash w14:val="solid"/>
                            <w14:bevel/>
                          </w14:textOutline>
                        </w:rPr>
                      </w:pPr>
                      <w:r w:rsidRPr="002A2177">
                        <w:rPr>
                          <w14:textOutline w14:w="9525" w14:cap="rnd" w14:cmpd="sng" w14:algn="ctr">
                            <w14:solidFill>
                              <w14:srgbClr w14:val="000000"/>
                            </w14:solidFill>
                            <w14:prstDash w14:val="solid"/>
                            <w14:bevel/>
                          </w14:textOutline>
                        </w:rPr>
                        <w:t>24/11/26-M&amp;S, Matlock-1300-1330</w:t>
                      </w:r>
                    </w:p>
                    <w:p w14:paraId="17A5E219" w14:textId="77777777" w:rsidR="002A2177" w:rsidRDefault="002A2177" w:rsidP="009B139B">
                      <w:pPr>
                        <w:spacing w:line="320" w:lineRule="exact"/>
                        <w:rPr>
                          <w14:textOutline w14:w="9525" w14:cap="rnd" w14:cmpd="sng" w14:algn="ctr">
                            <w14:solidFill>
                              <w14:srgbClr w14:val="000000"/>
                            </w14:solidFill>
                            <w14:prstDash w14:val="solid"/>
                            <w14:bevel/>
                          </w14:textOutline>
                        </w:rPr>
                      </w:pPr>
                    </w:p>
                    <w:p w14:paraId="51DFA908" w14:textId="77777777" w:rsidR="002A2177" w:rsidRDefault="002A2177" w:rsidP="009B139B">
                      <w:pPr>
                        <w:spacing w:line="320" w:lineRule="exact"/>
                        <w:rPr>
                          <w14:textOutline w14:w="9525" w14:cap="rnd" w14:cmpd="sng" w14:algn="ctr">
                            <w14:solidFill>
                              <w14:srgbClr w14:val="000000"/>
                            </w14:solidFill>
                            <w14:prstDash w14:val="solid"/>
                            <w14:bevel/>
                          </w14:textOutline>
                        </w:rPr>
                      </w:pPr>
                      <w:r>
                        <w:rPr>
                          <w14:textOutline w14:w="9525" w14:cap="rnd" w14:cmpd="sng" w14:algn="ctr">
                            <w14:solidFill>
                              <w14:srgbClr w14:val="000000"/>
                            </w14:solidFill>
                            <w14:prstDash w14:val="solid"/>
                            <w14:bevel/>
                          </w14:textOutline>
                        </w:rPr>
                        <w:t>24/11/26</w:t>
                      </w:r>
                      <w:r w:rsidRPr="002A2177">
                        <w:rPr>
                          <w14:textOutline w14:w="9525" w14:cap="rnd" w14:cmpd="sng" w14:algn="ctr">
                            <w14:solidFill>
                              <w14:srgbClr w14:val="000000"/>
                            </w14:solidFill>
                            <w14:prstDash w14:val="solid"/>
                            <w14:bevel/>
                          </w14:textOutline>
                        </w:rPr>
                        <w:t>- Farmers Larder, Hurst Farm, Matlock-1730-1800</w:t>
                      </w:r>
                    </w:p>
                    <w:p w14:paraId="0C646A7B" w14:textId="77777777" w:rsidR="002A2177" w:rsidRDefault="002A2177" w:rsidP="009B139B">
                      <w:pPr>
                        <w:spacing w:line="320" w:lineRule="exact"/>
                        <w:rPr>
                          <w14:textOutline w14:w="9525" w14:cap="rnd" w14:cmpd="sng" w14:algn="ctr">
                            <w14:solidFill>
                              <w14:srgbClr w14:val="000000"/>
                            </w14:solidFill>
                            <w14:prstDash w14:val="solid"/>
                            <w14:bevel/>
                          </w14:textOutline>
                        </w:rPr>
                      </w:pPr>
                    </w:p>
                    <w:p w14:paraId="0355AA9B" w14:textId="77777777" w:rsidR="002A2177" w:rsidRDefault="002A2177" w:rsidP="009B139B">
                      <w:pPr>
                        <w:spacing w:line="320" w:lineRule="exact"/>
                        <w:rPr>
                          <w14:textOutline w14:w="9525" w14:cap="rnd" w14:cmpd="sng" w14:algn="ctr">
                            <w14:solidFill>
                              <w14:srgbClr w14:val="000000"/>
                            </w14:solidFill>
                            <w14:prstDash w14:val="solid"/>
                            <w14:bevel/>
                          </w14:textOutline>
                        </w:rPr>
                      </w:pPr>
                      <w:r>
                        <w:rPr>
                          <w14:textOutline w14:w="9525" w14:cap="rnd" w14:cmpd="sng" w14:algn="ctr">
                            <w14:solidFill>
                              <w14:srgbClr w14:val="000000"/>
                            </w14:solidFill>
                            <w14:prstDash w14:val="solid"/>
                            <w14:bevel/>
                          </w14:textOutline>
                        </w:rPr>
                        <w:t>28/11/26- Hall Leys Park,</w:t>
                      </w:r>
                      <w:r w:rsidR="00B0690F">
                        <w:rPr>
                          <w14:textOutline w14:w="9525" w14:cap="rnd" w14:cmpd="sng" w14:algn="ctr">
                            <w14:solidFill>
                              <w14:srgbClr w14:val="000000"/>
                            </w14:solidFill>
                            <w14:prstDash w14:val="solid"/>
                            <w14:bevel/>
                          </w14:textOutline>
                        </w:rPr>
                        <w:t xml:space="preserve"> </w:t>
                      </w:r>
                      <w:r>
                        <w:rPr>
                          <w14:textOutline w14:w="9525" w14:cap="rnd" w14:cmpd="sng" w14:algn="ctr">
                            <w14:solidFill>
                              <w14:srgbClr w14:val="000000"/>
                            </w14:solidFill>
                            <w14:prstDash w14:val="solid"/>
                            <w14:bevel/>
                          </w14:textOutline>
                        </w:rPr>
                        <w:t>Matlock-1400-1430</w:t>
                      </w:r>
                    </w:p>
                    <w:p w14:paraId="087EBF73" w14:textId="77777777" w:rsidR="002A2177" w:rsidRDefault="002A2177" w:rsidP="009B139B">
                      <w:pPr>
                        <w:spacing w:line="320" w:lineRule="exact"/>
                        <w:rPr>
                          <w14:textOutline w14:w="9525" w14:cap="rnd" w14:cmpd="sng" w14:algn="ctr">
                            <w14:solidFill>
                              <w14:srgbClr w14:val="000000"/>
                            </w14:solidFill>
                            <w14:prstDash w14:val="solid"/>
                            <w14:bevel/>
                          </w14:textOutline>
                        </w:rPr>
                      </w:pPr>
                    </w:p>
                    <w:p w14:paraId="018348AB" w14:textId="77777777" w:rsidR="002A2177" w:rsidRPr="009B139B" w:rsidRDefault="002A2177" w:rsidP="009B139B">
                      <w:pPr>
                        <w:spacing w:line="320" w:lineRule="exact"/>
                        <w:rPr>
                          <w14:textOutline w14:w="9525" w14:cap="rnd" w14:cmpd="sng" w14:algn="ctr">
                            <w14:solidFill>
                              <w14:srgbClr w14:val="000000"/>
                            </w14:solidFill>
                            <w14:prstDash w14:val="solid"/>
                            <w14:bevel/>
                          </w14:textOutline>
                        </w:rPr>
                      </w:pPr>
                    </w:p>
                    <w:p w14:paraId="248769D7" w14:textId="77777777" w:rsidR="009B139B" w:rsidRDefault="009B139B" w:rsidP="009B139B">
                      <w:pPr>
                        <w:rPr>
                          <w:u w:val="single"/>
                          <w14:textOutline w14:w="9525" w14:cap="rnd" w14:cmpd="sng" w14:algn="ctr">
                            <w14:solidFill>
                              <w14:srgbClr w14:val="000000"/>
                            </w14:solidFill>
                            <w14:prstDash w14:val="solid"/>
                            <w14:bevel/>
                          </w14:textOutline>
                        </w:rPr>
                      </w:pPr>
                    </w:p>
                    <w:p w14:paraId="79F42CE7" w14:textId="77777777" w:rsidR="002A2177" w:rsidRPr="009B139B" w:rsidRDefault="002A2177" w:rsidP="009B139B">
                      <w:pPr>
                        <w:rPr>
                          <w:rFonts w:asciiTheme="majorHAnsi" w:hAnsiTheme="majorHAnsi" w:cstheme="majorHAnsi"/>
                          <w:color w:val="FFFFFF" w:themeColor="background1"/>
                          <w:sz w:val="28"/>
                          <w:szCs w:val="28"/>
                          <w14:textOutline w14:w="9525" w14:cap="rnd" w14:cmpd="sng" w14:algn="ctr">
                            <w14:solidFill>
                              <w14:srgbClr w14:val="000000"/>
                            </w14:solidFill>
                            <w14:prstDash w14:val="solid"/>
                            <w14:bevel/>
                          </w14:textOutline>
                        </w:rPr>
                      </w:pPr>
                    </w:p>
                  </w:txbxContent>
                </v:textbox>
                <w10:wrap anchorx="margin"/>
              </v:shape>
            </w:pict>
          </mc:Fallback>
        </mc:AlternateContent>
      </w:r>
    </w:p>
    <w:p w14:paraId="5637370B" w14:textId="77777777" w:rsidR="005F6B6C" w:rsidRDefault="009B139B">
      <w:r w:rsidRPr="009B139B">
        <w:rPr>
          <w:rFonts w:ascii="Arial" w:hAnsi="Arial" w:cs="Arial"/>
          <w:noProof/>
          <w:color w:val="FFFFFF" w:themeColor="background1"/>
          <w:sz w:val="28"/>
          <w:szCs w:val="28"/>
          <w14:textOutline w14:w="9525" w14:cap="rnd" w14:cmpd="sng" w14:algn="ctr">
            <w14:solidFill>
              <w14:srgbClr w14:val="000000"/>
            </w14:solidFill>
            <w14:prstDash w14:val="solid"/>
            <w14:bevel/>
          </w14:textOutline>
        </w:rPr>
        <w:drawing>
          <wp:inline distT="0" distB="0" distL="0" distR="0" wp14:anchorId="33638979" wp14:editId="5924B0C9">
            <wp:extent cx="2661285" cy="5307006"/>
            <wp:effectExtent l="0" t="0" r="5715" b="8255"/>
            <wp:docPr id="10052221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V="1">
                      <a:off x="0" y="0"/>
                      <a:ext cx="2675855" cy="5336061"/>
                    </a:xfrm>
                    <a:prstGeom prst="rect">
                      <a:avLst/>
                    </a:prstGeom>
                    <a:noFill/>
                    <a:ln>
                      <a:noFill/>
                    </a:ln>
                  </pic:spPr>
                </pic:pic>
              </a:graphicData>
            </a:graphic>
          </wp:inline>
        </w:drawing>
      </w:r>
      <w:r w:rsidR="00CB2E92">
        <w:t>  </w:t>
      </w:r>
    </w:p>
    <w:sectPr w:rsidR="005F6B6C" w:rsidSect="005F6B6C">
      <w:headerReference w:type="default" r:id="rId12"/>
      <w:pgSz w:w="11906" w:h="16838"/>
      <w:pgMar w:top="680" w:right="680" w:bottom="680"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79BA01" w14:textId="77777777" w:rsidR="00AD5EB2" w:rsidRDefault="00AD5EB2" w:rsidP="005F6B6C">
      <w:r>
        <w:separator/>
      </w:r>
    </w:p>
  </w:endnote>
  <w:endnote w:type="continuationSeparator" w:id="0">
    <w:p w14:paraId="33C0DA68" w14:textId="77777777" w:rsidR="00AD5EB2" w:rsidRDefault="00AD5EB2" w:rsidP="005F6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0F936" w14:textId="77777777" w:rsidR="00AD5EB2" w:rsidRDefault="00AD5EB2" w:rsidP="005F6B6C">
      <w:r>
        <w:separator/>
      </w:r>
    </w:p>
  </w:footnote>
  <w:footnote w:type="continuationSeparator" w:id="0">
    <w:p w14:paraId="14DB589A" w14:textId="77777777" w:rsidR="00AD5EB2" w:rsidRDefault="00AD5EB2" w:rsidP="005F6B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D89FD" w14:textId="77777777" w:rsidR="005F6B6C" w:rsidRDefault="007C3200">
    <w:pPr>
      <w:pStyle w:val="Header"/>
    </w:pPr>
    <w:r>
      <w:rPr>
        <w:noProof/>
      </w:rPr>
      <w:drawing>
        <wp:anchor distT="0" distB="0" distL="114300" distR="114300" simplePos="0" relativeHeight="251658240" behindDoc="1" locked="0" layoutInCell="1" allowOverlap="1" wp14:anchorId="2E7A38D3" wp14:editId="2F9A4983">
          <wp:simplePos x="0" y="0"/>
          <wp:positionH relativeFrom="page">
            <wp:align>left</wp:align>
          </wp:positionH>
          <wp:positionV relativeFrom="paragraph">
            <wp:posOffset>-406075</wp:posOffset>
          </wp:positionV>
          <wp:extent cx="7524000" cy="10641600"/>
          <wp:effectExtent l="0" t="0" r="0" b="0"/>
          <wp:wrapNone/>
          <wp:docPr id="13819963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996389" name="Picture 1381996389"/>
                  <pic:cNvPicPr/>
                </pic:nvPicPr>
                <pic:blipFill>
                  <a:blip r:embed="rId1">
                    <a:extLst>
                      <a:ext uri="{28A0092B-C50C-407E-A947-70E740481C1C}">
                        <a14:useLocalDpi xmlns:a14="http://schemas.microsoft.com/office/drawing/2010/main" val="0"/>
                      </a:ext>
                    </a:extLst>
                  </a:blip>
                  <a:stretch>
                    <a:fillRect/>
                  </a:stretch>
                </pic:blipFill>
                <pic:spPr>
                  <a:xfrm>
                    <a:off x="0" y="0"/>
                    <a:ext cx="7524000" cy="10641600"/>
                  </a:xfrm>
                  <a:prstGeom prst="rect">
                    <a:avLst/>
                  </a:prstGeom>
                </pic:spPr>
              </pic:pic>
            </a:graphicData>
          </a:graphic>
          <wp14:sizeRelH relativeFrom="page">
            <wp14:pctWidth>0</wp14:pctWidth>
          </wp14:sizeRelH>
          <wp14:sizeRelV relativeFrom="page">
            <wp14:pctHeight>0</wp14:pctHeight>
          </wp14:sizeRelV>
        </wp:anchor>
      </w:drawing>
    </w:r>
  </w:p>
  <w:p w14:paraId="3AA36ED3" w14:textId="77777777" w:rsidR="004B13C0" w:rsidRDefault="004B13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996800"/>
    <w:multiLevelType w:val="hybridMultilevel"/>
    <w:tmpl w:val="7F5095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2070421753">
    <w:abstractNumId w:val="0"/>
  </w:num>
  <w:num w:numId="2" w16cid:durableId="1603027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8F7"/>
    <w:rsid w:val="00002232"/>
    <w:rsid w:val="000818B7"/>
    <w:rsid w:val="000B32FF"/>
    <w:rsid w:val="00125A79"/>
    <w:rsid w:val="00147A02"/>
    <w:rsid w:val="001B4835"/>
    <w:rsid w:val="001E5C62"/>
    <w:rsid w:val="00202DC8"/>
    <w:rsid w:val="002048F7"/>
    <w:rsid w:val="00227C17"/>
    <w:rsid w:val="002946FC"/>
    <w:rsid w:val="002A2177"/>
    <w:rsid w:val="002D3A0E"/>
    <w:rsid w:val="00306E20"/>
    <w:rsid w:val="0036295C"/>
    <w:rsid w:val="004249A7"/>
    <w:rsid w:val="004B13C0"/>
    <w:rsid w:val="0056371C"/>
    <w:rsid w:val="00576DB2"/>
    <w:rsid w:val="005A40B4"/>
    <w:rsid w:val="005C3529"/>
    <w:rsid w:val="005E6D9B"/>
    <w:rsid w:val="005F6B6C"/>
    <w:rsid w:val="006C2F68"/>
    <w:rsid w:val="006C7AF4"/>
    <w:rsid w:val="00720F50"/>
    <w:rsid w:val="007C3200"/>
    <w:rsid w:val="008027F9"/>
    <w:rsid w:val="00836615"/>
    <w:rsid w:val="009207A0"/>
    <w:rsid w:val="009961F0"/>
    <w:rsid w:val="009B139B"/>
    <w:rsid w:val="00AA3466"/>
    <w:rsid w:val="00AD5EB2"/>
    <w:rsid w:val="00B0690F"/>
    <w:rsid w:val="00C803C1"/>
    <w:rsid w:val="00CB2E92"/>
    <w:rsid w:val="00CD3BF4"/>
    <w:rsid w:val="00D2435B"/>
    <w:rsid w:val="00DA4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4518E4"/>
  <w15:chartTrackingRefBased/>
  <w15:docId w15:val="{957249F1-CF4F-484C-B0BE-50BEA1FBE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0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B6C"/>
    <w:pPr>
      <w:tabs>
        <w:tab w:val="center" w:pos="4513"/>
        <w:tab w:val="right" w:pos="9026"/>
      </w:tabs>
    </w:pPr>
  </w:style>
  <w:style w:type="character" w:customStyle="1" w:styleId="HeaderChar">
    <w:name w:val="Header Char"/>
    <w:basedOn w:val="DefaultParagraphFont"/>
    <w:link w:val="Header"/>
    <w:uiPriority w:val="99"/>
    <w:rsid w:val="005F6B6C"/>
  </w:style>
  <w:style w:type="paragraph" w:styleId="Footer">
    <w:name w:val="footer"/>
    <w:basedOn w:val="Normal"/>
    <w:link w:val="FooterChar"/>
    <w:uiPriority w:val="99"/>
    <w:unhideWhenUsed/>
    <w:rsid w:val="005F6B6C"/>
    <w:pPr>
      <w:tabs>
        <w:tab w:val="center" w:pos="4513"/>
        <w:tab w:val="right" w:pos="9026"/>
      </w:tabs>
    </w:pPr>
  </w:style>
  <w:style w:type="character" w:customStyle="1" w:styleId="FooterChar">
    <w:name w:val="Footer Char"/>
    <w:basedOn w:val="DefaultParagraphFont"/>
    <w:link w:val="Footer"/>
    <w:uiPriority w:val="99"/>
    <w:rsid w:val="005F6B6C"/>
  </w:style>
  <w:style w:type="character" w:styleId="Hyperlink">
    <w:name w:val="Hyperlink"/>
    <w:uiPriority w:val="99"/>
    <w:unhideWhenUsed/>
    <w:rsid w:val="006C2F68"/>
    <w:rPr>
      <w:color w:val="0563C1"/>
      <w:u w:val="single"/>
    </w:rPr>
  </w:style>
  <w:style w:type="paragraph" w:styleId="ListParagraph">
    <w:name w:val="List Paragraph"/>
    <w:basedOn w:val="Normal"/>
    <w:uiPriority w:val="34"/>
    <w:qFormat/>
    <w:rsid w:val="006C2F68"/>
    <w:pPr>
      <w:spacing w:after="160" w:line="259" w:lineRule="auto"/>
      <w:ind w:left="720"/>
      <w:contextualSpacing/>
    </w:pPr>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3255\AppData\Local\Microsoft\Windows\INetCache\Content.Outlook\Q7OS1W5W\SNT%20NEWSLETTER-%20October%20(00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394C77B9EAC64B8900D4B39E7BBD3C" ma:contentTypeVersion="12" ma:contentTypeDescription="Create a new document." ma:contentTypeScope="" ma:versionID="59ed10f9ca95f69ef31add99d9820bf0">
  <xsd:schema xmlns:xsd="http://www.w3.org/2001/XMLSchema" xmlns:xs="http://www.w3.org/2001/XMLSchema" xmlns:p="http://schemas.microsoft.com/office/2006/metadata/properties" xmlns:ns2="fbd6ff85-5db5-42c4-b229-b087bff1582d" xmlns:ns3="96e0c090-4b81-443d-8481-9af4f326702a" targetNamespace="http://schemas.microsoft.com/office/2006/metadata/properties" ma:root="true" ma:fieldsID="a63f333e70762d2214985fc98009d050" ns2:_="" ns3:_="">
    <xsd:import namespace="fbd6ff85-5db5-42c4-b229-b087bff1582d"/>
    <xsd:import namespace="96e0c090-4b81-443d-8481-9af4f326702a"/>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d6ff85-5db5-42c4-b229-b087bff158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49f4beae-c3dd-4f77-8c35-c8845737b1b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Notes" ma:index="19" nillable="true" ma:displayName="Notes" ma:description="Job description, print instructions totals etc." ma:format="Dropdown" ma:internalName="Note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e0c090-4b81-443d-8481-9af4f326702a"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0d798fc-4cd6-4357-9002-52630ba99cbf}" ma:internalName="TaxCatchAll" ma:showField="CatchAllData" ma:web="96e0c090-4b81-443d-8481-9af4f326702a">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bd6ff85-5db5-42c4-b229-b087bff1582d">
      <Terms xmlns="http://schemas.microsoft.com/office/infopath/2007/PartnerControls"/>
    </lcf76f155ced4ddcb4097134ff3c332f>
    <TaxCatchAll xmlns="96e0c090-4b81-443d-8481-9af4f326702a" xsi:nil="true"/>
    <Notes xmlns="fbd6ff85-5db5-42c4-b229-b087bff1582d" xsi:nil="true"/>
    <SharedWithUsers xmlns="96e0c090-4b81-443d-8481-9af4f326702a">
      <UserInfo>
        <DisplayName>Whittemore, Elizabeth, 5177</DisplayName>
        <AccountId>17</AccountId>
        <AccountType/>
      </UserInfo>
    </SharedWithUsers>
  </documentManagement>
</p:properties>
</file>

<file path=customXml/itemProps1.xml><?xml version="1.0" encoding="utf-8"?>
<ds:datastoreItem xmlns:ds="http://schemas.openxmlformats.org/officeDocument/2006/customXml" ds:itemID="{29F886AA-1506-491A-8D73-68F79A841D95}">
  <ds:schemaRefs>
    <ds:schemaRef ds:uri="http://schemas.microsoft.com/sharepoint/v3/contenttype/forms"/>
  </ds:schemaRefs>
</ds:datastoreItem>
</file>

<file path=customXml/itemProps2.xml><?xml version="1.0" encoding="utf-8"?>
<ds:datastoreItem xmlns:ds="http://schemas.openxmlformats.org/officeDocument/2006/customXml" ds:itemID="{DDCB6043-0E5E-4542-9ECF-58BEBD13D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d6ff85-5db5-42c4-b229-b087bff1582d"/>
    <ds:schemaRef ds:uri="96e0c090-4b81-443d-8481-9af4f32670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CFE313-E3D5-4348-8812-A1AA865C4C89}">
  <ds:schemaRefs>
    <ds:schemaRef ds:uri="http://schemas.microsoft.com/office/2006/metadata/properties"/>
    <ds:schemaRef ds:uri="http://schemas.microsoft.com/office/infopath/2007/PartnerControls"/>
    <ds:schemaRef ds:uri="fbd6ff85-5db5-42c4-b229-b087bff1582d"/>
    <ds:schemaRef ds:uri="96e0c090-4b81-443d-8481-9af4f326702a"/>
  </ds:schemaRefs>
</ds:datastoreItem>
</file>

<file path=docMetadata/LabelInfo.xml><?xml version="1.0" encoding="utf-8"?>
<clbl:labelList xmlns:clbl="http://schemas.microsoft.com/office/2020/mipLabelMetadata">
  <clbl:label id="{073e9faa-a556-4117-b0fa-d55c05913a89}" enabled="1" method="Standard" siteId="{ae0a022d-630d-4396-b8fb-58db3061b91b}" removed="0"/>
</clbl:labelList>
</file>

<file path=docProps/app.xml><?xml version="1.0" encoding="utf-8"?>
<Properties xmlns="http://schemas.openxmlformats.org/officeDocument/2006/extended-properties" xmlns:vt="http://schemas.openxmlformats.org/officeDocument/2006/docPropsVTypes">
  <Template>SNT NEWSLETTER- October (003)</Template>
  <TotalTime>1</TotalTime>
  <Pages>2</Pages>
  <Words>352</Words>
  <Characters>2008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13255</dc:creator>
  <cp:keywords/>
  <dc:description/>
  <cp:lastModifiedBy>13255</cp:lastModifiedBy>
  <cp:revision>1</cp:revision>
  <dcterms:created xsi:type="dcterms:W3CDTF">2026-11-08T08:02:00Z</dcterms:created>
  <dcterms:modified xsi:type="dcterms:W3CDTF">2026-11-08T08:03:00Z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0x010100C8394C77B9EAC64B8900D4B39E7BBD3C</vt:lpwstr>
  </property>
</Properties>
</file>