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F5563" w14:textId="59E2C8D4" w:rsidR="005F6B6C" w:rsidRDefault="006353BE">
      <w:r>
        <w:rPr>
          <w:noProof/>
        </w:rPr>
        <mc:AlternateContent>
          <mc:Choice Requires="wps">
            <w:drawing>
              <wp:anchor distT="0" distB="0" distL="114300" distR="114300" simplePos="0" relativeHeight="251664896" behindDoc="0" locked="0" layoutInCell="1" allowOverlap="1" wp14:anchorId="6FA3182B" wp14:editId="03FDE57D">
                <wp:simplePos x="0" y="0"/>
                <wp:positionH relativeFrom="page">
                  <wp:posOffset>19050</wp:posOffset>
                </wp:positionH>
                <wp:positionV relativeFrom="paragraph">
                  <wp:posOffset>-584200</wp:posOffset>
                </wp:positionV>
                <wp:extent cx="4705350" cy="609600"/>
                <wp:effectExtent l="0" t="0" r="0" b="0"/>
                <wp:wrapNone/>
                <wp:docPr id="5" name="Text Box 5"/>
                <wp:cNvGraphicFramePr/>
                <a:graphic xmlns:a="http://schemas.openxmlformats.org/drawingml/2006/main">
                  <a:graphicData uri="http://schemas.microsoft.com/office/word/2010/wordprocessingShape">
                    <wps:wsp>
                      <wps:cNvSpPr txBox="1"/>
                      <wps:spPr>
                        <a:xfrm>
                          <a:off x="0" y="0"/>
                          <a:ext cx="4705350" cy="609600"/>
                        </a:xfrm>
                        <a:prstGeom prst="rect">
                          <a:avLst/>
                        </a:prstGeom>
                        <a:solidFill>
                          <a:schemeClr val="lt1"/>
                        </a:solidFill>
                        <a:ln w="6350">
                          <a:noFill/>
                        </a:ln>
                      </wps:spPr>
                      <wps:txbx>
                        <w:txbxContent>
                          <w:p w14:paraId="37EA4037" w14:textId="247D48B2"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A0529">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August</w:t>
                            </w:r>
                            <w:r w:rsidR="00652FAA">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3182B" id="_x0000_t202" coordsize="21600,21600" o:spt="202" path="m,l,21600r21600,l21600,xe">
                <v:stroke joinstyle="miter"/>
                <v:path gradientshapeok="t" o:connecttype="rect"/>
              </v:shapetype>
              <v:shape id="Text Box 5" o:spid="_x0000_s1026" type="#_x0000_t202" style="position:absolute;margin-left:1.5pt;margin-top:-46pt;width:370.5pt;height:48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" fillcolor="white [3201]" stroked="f" strokeweight=".5pt">
                <v:textbox>
                  <w:txbxContent>
                    <w:p w14:paraId="37EA4037" w14:textId="247D48B2"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A0529">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August</w:t>
                      </w:r>
                      <w:r w:rsidR="00652FAA">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page"/>
              </v:shape>
            </w:pict>
          </mc:Fallback>
        </mc:AlternateContent>
      </w:r>
      <w:r w:rsidR="004E0DC1">
        <w:rPr>
          <w:noProof/>
        </w:rPr>
        <mc:AlternateContent>
          <mc:Choice Requires="wps">
            <w:drawing>
              <wp:anchor distT="0" distB="0" distL="114300" distR="114300" simplePos="0" relativeHeight="251667968" behindDoc="0" locked="0" layoutInCell="1" allowOverlap="1" wp14:anchorId="5781E7FC" wp14:editId="014EAE12">
                <wp:simplePos x="0" y="0"/>
                <wp:positionH relativeFrom="margin">
                  <wp:align>left</wp:align>
                </wp:positionH>
                <wp:positionV relativeFrom="paragraph">
                  <wp:posOffset>-105410</wp:posOffset>
                </wp:positionV>
                <wp:extent cx="6400800" cy="485775"/>
                <wp:effectExtent l="0" t="0" r="0" b="0"/>
                <wp:wrapNone/>
                <wp:docPr id="6" name="Text Box 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1E7FC" id="Text Box 6" o:spid="_x0000_s1027" type="#_x0000_t202" style="position:absolute;margin-left:0;margin-top:-8.3pt;width:7in;height:38.2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" filled="f" stroked="f" strokeweight=".5pt">
                <v:textbo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r w:rsidR="000818B7">
        <w:rPr>
          <w:noProof/>
        </w:rPr>
        <mc:AlternateContent>
          <mc:Choice Requires="wps">
            <w:drawing>
              <wp:anchor distT="0" distB="0" distL="114300" distR="114300" simplePos="0" relativeHeight="251649536" behindDoc="0" locked="0" layoutInCell="1" allowOverlap="1" wp14:anchorId="3D9C55E0" wp14:editId="2B9FA2B0">
                <wp:simplePos x="0" y="0"/>
                <wp:positionH relativeFrom="column">
                  <wp:posOffset>-51435</wp:posOffset>
                </wp:positionH>
                <wp:positionV relativeFrom="paragraph">
                  <wp:posOffset>854075</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C55E0" id="Text Box 8" o:spid="_x0000_s1028" type="#_x0000_t202" style="position:absolute;margin-left:-4.05pt;margin-top:67.25pt;width:335.25pt;height:24.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" filled="f" stroked="f" strokeweight=".5pt">
                <v:textbo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r w:rsidR="004249A7">
        <w:rPr>
          <w:noProof/>
        </w:rPr>
        <mc:AlternateContent>
          <mc:Choice Requires="wps">
            <w:drawing>
              <wp:anchor distT="0" distB="0" distL="114300" distR="114300" simplePos="0" relativeHeight="251646464" behindDoc="0" locked="0" layoutInCell="1" allowOverlap="1" wp14:anchorId="01A1B3B4" wp14:editId="5EF1619F">
                <wp:simplePos x="0" y="0"/>
                <wp:positionH relativeFrom="column">
                  <wp:posOffset>5845175</wp:posOffset>
                </wp:positionH>
                <wp:positionV relativeFrom="paragraph">
                  <wp:posOffset>873125</wp:posOffset>
                </wp:positionV>
                <wp:extent cx="1200150"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00150" cy="314325"/>
                        </a:xfrm>
                        <a:prstGeom prst="rect">
                          <a:avLst/>
                        </a:prstGeom>
                        <a:noFill/>
                        <a:ln w="6350">
                          <a:noFill/>
                        </a:ln>
                      </wps:spPr>
                      <wps:txbx>
                        <w:txbxContent>
                          <w:p w14:paraId="394439EF" w14:textId="6D20D102" w:rsidR="004249A7" w:rsidRPr="004249A7" w:rsidRDefault="00264620"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September</w:t>
                            </w:r>
                            <w:r w:rsidR="000247FE">
                              <w:rPr>
                                <w:rFonts w:ascii="Arial" w:eastAsiaTheme="minorEastAsia" w:hAnsi="Arial" w:cs="Arial"/>
                                <w:color w:val="FFFFFF" w:themeColor="background1"/>
                                <w:sz w:val="20"/>
                                <w:szCs w:val="20"/>
                                <w:lang w:eastAsia="en-GB"/>
                              </w:rPr>
                              <w:t xml:space="preserve"> </w:t>
                            </w:r>
                            <w:r w:rsidR="003A7CE5">
                              <w:rPr>
                                <w:rFonts w:ascii="Arial" w:eastAsiaTheme="minorEastAsia" w:hAnsi="Arial" w:cs="Arial"/>
                                <w:color w:val="FFFFFF" w:themeColor="background1"/>
                                <w:sz w:val="20"/>
                                <w:szCs w:val="20"/>
                                <w:lang w:eastAsia="en-GB"/>
                              </w:rPr>
                              <w:t>202</w:t>
                            </w:r>
                            <w:r w:rsidR="00D81755">
                              <w:rPr>
                                <w:rFonts w:ascii="Arial" w:eastAsiaTheme="minorEastAsia" w:hAnsi="Arial" w:cs="Arial"/>
                                <w:color w:val="FFFFFF" w:themeColor="background1"/>
                                <w:sz w:val="20"/>
                                <w:szCs w:val="20"/>
                                <w:lang w:eastAsia="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1B3B4" id="Text Box 7" o:spid="_x0000_s1029" type="#_x0000_t202" style="position:absolute;margin-left:460.25pt;margin-top:68.75pt;width:94.5pt;height:24.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" filled="f" stroked="f" strokeweight=".5pt">
                <v:textbox>
                  <w:txbxContent>
                    <w:p w14:paraId="394439EF" w14:textId="6D20D102" w:rsidR="004249A7" w:rsidRPr="004249A7" w:rsidRDefault="00264620"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September</w:t>
                      </w:r>
                      <w:r w:rsidR="000247FE">
                        <w:rPr>
                          <w:rFonts w:ascii="Arial" w:eastAsiaTheme="minorEastAsia" w:hAnsi="Arial" w:cs="Arial"/>
                          <w:color w:val="FFFFFF" w:themeColor="background1"/>
                          <w:sz w:val="20"/>
                          <w:szCs w:val="20"/>
                          <w:lang w:eastAsia="en-GB"/>
                        </w:rPr>
                        <w:t xml:space="preserve"> </w:t>
                      </w:r>
                      <w:r w:rsidR="003A7CE5">
                        <w:rPr>
                          <w:rFonts w:ascii="Arial" w:eastAsiaTheme="minorEastAsia" w:hAnsi="Arial" w:cs="Arial"/>
                          <w:color w:val="FFFFFF" w:themeColor="background1"/>
                          <w:sz w:val="20"/>
                          <w:szCs w:val="20"/>
                          <w:lang w:eastAsia="en-GB"/>
                        </w:rPr>
                        <w:t>202</w:t>
                      </w:r>
                      <w:r w:rsidR="00D81755">
                        <w:rPr>
                          <w:rFonts w:ascii="Arial" w:eastAsiaTheme="minorEastAsia" w:hAnsi="Arial" w:cs="Arial"/>
                          <w:color w:val="FFFFFF" w:themeColor="background1"/>
                          <w:sz w:val="20"/>
                          <w:szCs w:val="20"/>
                          <w:lang w:eastAsia="en-GB"/>
                        </w:rPr>
                        <w:t>6</w:t>
                      </w:r>
                    </w:p>
                  </w:txbxContent>
                </v:textbox>
              </v:shape>
            </w:pict>
          </mc:Fallback>
        </mc:AlternateContent>
      </w:r>
    </w:p>
    <w:p w14:paraId="3ADCFD56" w14:textId="07C09F3D" w:rsidR="002E401A" w:rsidRPr="002E401A" w:rsidRDefault="00BC03AC" w:rsidP="002E401A">
      <w:r>
        <w:rPr>
          <w:noProof/>
        </w:rPr>
        <mc:AlternateContent>
          <mc:Choice Requires="wps">
            <w:drawing>
              <wp:anchor distT="0" distB="0" distL="114300" distR="114300" simplePos="0" relativeHeight="251652608" behindDoc="0" locked="0" layoutInCell="1" allowOverlap="1" wp14:anchorId="7CA46570" wp14:editId="20C9D6D6">
                <wp:simplePos x="0" y="0"/>
                <wp:positionH relativeFrom="margin">
                  <wp:align>left</wp:align>
                </wp:positionH>
                <wp:positionV relativeFrom="paragraph">
                  <wp:posOffset>106045</wp:posOffset>
                </wp:positionV>
                <wp:extent cx="6296025" cy="9239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56960C6F" w14:textId="7E70A6DA" w:rsidR="005A40B4" w:rsidRPr="00A875E9" w:rsidRDefault="00F3692B" w:rsidP="005A40B4">
                            <w:pPr>
                              <w:spacing w:line="640" w:lineRule="exact"/>
                              <w:rPr>
                                <w:rFonts w:ascii="Arial" w:hAnsi="Arial" w:cs="Arial"/>
                                <w:b/>
                                <w:bCs/>
                                <w:color w:val="243F58"/>
                                <w:sz w:val="44"/>
                                <w:szCs w:val="44"/>
                              </w:rPr>
                            </w:pPr>
                            <w:r>
                              <w:rPr>
                                <w:rFonts w:ascii="Arial" w:hAnsi="Arial" w:cs="Arial"/>
                                <w:b/>
                                <w:bCs/>
                                <w:color w:val="243F58"/>
                                <w:sz w:val="44"/>
                                <w:szCs w:val="44"/>
                              </w:rPr>
                              <w:t>Darley Dale and Winster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46570" id="Text Box 10" o:spid="_x0000_s1030" type="#_x0000_t202" style="position:absolute;margin-left:0;margin-top:8.35pt;width:495.75pt;height:72.75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sGwIAADM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" filled="f" stroked="f" strokeweight=".5pt">
                <v:textbox>
                  <w:txbxContent>
                    <w:p w14:paraId="56960C6F" w14:textId="7E70A6DA" w:rsidR="005A40B4" w:rsidRPr="00A875E9" w:rsidRDefault="00F3692B" w:rsidP="005A40B4">
                      <w:pPr>
                        <w:spacing w:line="640" w:lineRule="exact"/>
                        <w:rPr>
                          <w:rFonts w:ascii="Arial" w:hAnsi="Arial" w:cs="Arial"/>
                          <w:b/>
                          <w:bCs/>
                          <w:color w:val="243F58"/>
                          <w:sz w:val="44"/>
                          <w:szCs w:val="44"/>
                        </w:rPr>
                      </w:pPr>
                      <w:r>
                        <w:rPr>
                          <w:rFonts w:ascii="Arial" w:hAnsi="Arial" w:cs="Arial"/>
                          <w:b/>
                          <w:bCs/>
                          <w:color w:val="243F58"/>
                          <w:sz w:val="44"/>
                          <w:szCs w:val="44"/>
                        </w:rPr>
                        <w:t>Darley Dale and Winster</w:t>
                      </w:r>
                    </w:p>
                  </w:txbxContent>
                </v:textbox>
                <w10:wrap anchorx="margin"/>
              </v:shape>
            </w:pict>
          </mc:Fallback>
        </mc:AlternateContent>
      </w:r>
    </w:p>
    <w:p w14:paraId="6519D870" w14:textId="5710B602" w:rsidR="002E401A" w:rsidRPr="002E401A" w:rsidRDefault="002E401A" w:rsidP="002E401A"/>
    <w:p w14:paraId="7DCC83FF" w14:textId="0EA8439D" w:rsidR="002E401A" w:rsidRPr="002E401A" w:rsidRDefault="002E401A" w:rsidP="002E401A"/>
    <w:p w14:paraId="1757745F" w14:textId="210CBA15" w:rsidR="002E401A" w:rsidRPr="002E401A" w:rsidRDefault="002E401A" w:rsidP="002E401A"/>
    <w:p w14:paraId="648FB966" w14:textId="18E2E37D" w:rsidR="002E401A" w:rsidRPr="002E401A" w:rsidRDefault="002E401A" w:rsidP="002E401A"/>
    <w:p w14:paraId="3AF485F0" w14:textId="533DFF10" w:rsidR="002E401A" w:rsidRPr="002E401A" w:rsidRDefault="009E0F63" w:rsidP="002E401A">
      <w:r>
        <w:rPr>
          <w:noProof/>
        </w:rPr>
        <mc:AlternateContent>
          <mc:Choice Requires="wps">
            <w:drawing>
              <wp:anchor distT="0" distB="0" distL="114300" distR="114300" simplePos="0" relativeHeight="251661824" behindDoc="1" locked="0" layoutInCell="1" allowOverlap="1" wp14:anchorId="51249700" wp14:editId="6C9D0CD8">
                <wp:simplePos x="0" y="0"/>
                <wp:positionH relativeFrom="column">
                  <wp:posOffset>-117475</wp:posOffset>
                </wp:positionH>
                <wp:positionV relativeFrom="paragraph">
                  <wp:posOffset>109220</wp:posOffset>
                </wp:positionV>
                <wp:extent cx="4000500" cy="6372225"/>
                <wp:effectExtent l="0" t="0" r="19050" b="28575"/>
                <wp:wrapTight wrapText="bothSides">
                  <wp:wrapPolygon edited="0">
                    <wp:start x="0" y="0"/>
                    <wp:lineTo x="0" y="21632"/>
                    <wp:lineTo x="21600" y="21632"/>
                    <wp:lineTo x="21600"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4000500" cy="6372225"/>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5E1F91F7" w14:textId="0BE99117" w:rsidR="00230B87" w:rsidRDefault="00C83B00" w:rsidP="009E1F56">
                            <w:pPr>
                              <w:shd w:val="clear" w:color="auto" w:fill="1F3864" w:themeFill="accent1" w:themeFillShade="80"/>
                              <w:jc w:val="center"/>
                              <w:rPr>
                                <w:b/>
                                <w:bCs/>
                                <w:color w:val="FFFFFF" w:themeColor="background1"/>
                                <w:sz w:val="22"/>
                                <w:szCs w:val="22"/>
                              </w:rPr>
                            </w:pPr>
                            <w:r>
                              <w:rPr>
                                <w:b/>
                                <w:bCs/>
                                <w:color w:val="FFFFFF" w:themeColor="background1"/>
                                <w:sz w:val="22"/>
                                <w:szCs w:val="22"/>
                              </w:rPr>
                              <w:t>What have we been doing</w:t>
                            </w:r>
                          </w:p>
                          <w:p w14:paraId="4CC78045" w14:textId="075CB2EB" w:rsidR="00C83B00" w:rsidRDefault="00C83B00" w:rsidP="00C83B00">
                            <w:pPr>
                              <w:shd w:val="clear" w:color="auto" w:fill="4472C4" w:themeFill="accent1"/>
                              <w:rPr>
                                <w:color w:val="FFFFFF" w:themeColor="background1"/>
                                <w:sz w:val="22"/>
                                <w:szCs w:val="22"/>
                              </w:rPr>
                            </w:pPr>
                            <w:r>
                              <w:rPr>
                                <w:color w:val="FFFFFF" w:themeColor="background1"/>
                                <w:sz w:val="22"/>
                                <w:szCs w:val="22"/>
                              </w:rPr>
                              <w:t xml:space="preserve">Over the past month </w:t>
                            </w:r>
                            <w:r w:rsidR="009E1F56">
                              <w:rPr>
                                <w:color w:val="FFFFFF" w:themeColor="background1"/>
                                <w:sz w:val="22"/>
                                <w:szCs w:val="22"/>
                              </w:rPr>
                              <w:t xml:space="preserve">we have been conducting more </w:t>
                            </w:r>
                            <w:r w:rsidR="00795BA9">
                              <w:rPr>
                                <w:color w:val="FFFFFF" w:themeColor="background1"/>
                                <w:sz w:val="22"/>
                                <w:szCs w:val="22"/>
                              </w:rPr>
                              <w:t xml:space="preserve">speed check operations where we go out into </w:t>
                            </w:r>
                            <w:r w:rsidR="002C1CCE">
                              <w:rPr>
                                <w:color w:val="FFFFFF" w:themeColor="background1"/>
                                <w:sz w:val="22"/>
                                <w:szCs w:val="22"/>
                              </w:rPr>
                              <w:t xml:space="preserve">designated areas and monitor </w:t>
                            </w:r>
                            <w:r w:rsidR="008A347E">
                              <w:rPr>
                                <w:color w:val="FFFFFF" w:themeColor="background1"/>
                                <w:sz w:val="22"/>
                                <w:szCs w:val="22"/>
                              </w:rPr>
                              <w:t>people’s</w:t>
                            </w:r>
                            <w:r w:rsidR="002C1CCE">
                              <w:rPr>
                                <w:color w:val="FFFFFF" w:themeColor="background1"/>
                                <w:sz w:val="22"/>
                                <w:szCs w:val="22"/>
                              </w:rPr>
                              <w:t xml:space="preserve"> speeds. </w:t>
                            </w:r>
                            <w:r w:rsidR="00FD3490">
                              <w:rPr>
                                <w:color w:val="FFFFFF" w:themeColor="background1"/>
                                <w:sz w:val="22"/>
                                <w:szCs w:val="22"/>
                              </w:rPr>
                              <w:t xml:space="preserve">These operations act as a good deterrent for speeding </w:t>
                            </w:r>
                            <w:r w:rsidR="0010357F">
                              <w:rPr>
                                <w:color w:val="FFFFFF" w:themeColor="background1"/>
                                <w:sz w:val="22"/>
                                <w:szCs w:val="22"/>
                              </w:rPr>
                              <w:t xml:space="preserve">and we often see a decrease in speeding offences in the monitored areas. In addition, we have been patrolling </w:t>
                            </w:r>
                            <w:r w:rsidR="00B354D5">
                              <w:rPr>
                                <w:color w:val="FFFFFF" w:themeColor="background1"/>
                                <w:sz w:val="22"/>
                                <w:szCs w:val="22"/>
                              </w:rPr>
                              <w:t xml:space="preserve">the various events taking place in the Matlock area. </w:t>
                            </w:r>
                            <w:r w:rsidR="007044DC">
                              <w:rPr>
                                <w:color w:val="FFFFFF" w:themeColor="background1"/>
                                <w:sz w:val="22"/>
                                <w:szCs w:val="22"/>
                              </w:rPr>
                              <w:t xml:space="preserve">With the weather being so nice, we were not surprised to see so many people </w:t>
                            </w:r>
                            <w:r w:rsidR="00B50EBD">
                              <w:rPr>
                                <w:color w:val="FFFFFF" w:themeColor="background1"/>
                                <w:sz w:val="22"/>
                                <w:szCs w:val="22"/>
                              </w:rPr>
                              <w:t>enjoying the Fair and the Food Festivals.</w:t>
                            </w:r>
                            <w:r w:rsidR="00F2665D">
                              <w:rPr>
                                <w:color w:val="FFFFFF" w:themeColor="background1"/>
                                <w:sz w:val="22"/>
                                <w:szCs w:val="22"/>
                              </w:rPr>
                              <w:t xml:space="preserve"> If you ever see us at o</w:t>
                            </w:r>
                            <w:r w:rsidR="0098154D">
                              <w:rPr>
                                <w:color w:val="FFFFFF" w:themeColor="background1"/>
                                <w:sz w:val="22"/>
                                <w:szCs w:val="22"/>
                              </w:rPr>
                              <w:t>n</w:t>
                            </w:r>
                            <w:r w:rsidR="00F2665D">
                              <w:rPr>
                                <w:color w:val="FFFFFF" w:themeColor="background1"/>
                                <w:sz w:val="22"/>
                                <w:szCs w:val="22"/>
                              </w:rPr>
                              <w:t>e of these events, feel free to come and talk to us</w:t>
                            </w:r>
                            <w:r w:rsidR="0098154D">
                              <w:rPr>
                                <w:color w:val="FFFFFF" w:themeColor="background1"/>
                                <w:sz w:val="22"/>
                                <w:szCs w:val="22"/>
                              </w:rPr>
                              <w:t xml:space="preserve">. </w:t>
                            </w:r>
                          </w:p>
                          <w:p w14:paraId="5E00E8B1" w14:textId="77777777" w:rsidR="008A347E" w:rsidRPr="00C83B00" w:rsidRDefault="008A347E" w:rsidP="00C83B00">
                            <w:pPr>
                              <w:shd w:val="clear" w:color="auto" w:fill="4472C4" w:themeFill="accent1"/>
                              <w:rPr>
                                <w:color w:val="FFFFFF" w:themeColor="background1"/>
                                <w:sz w:val="22"/>
                                <w:szCs w:val="22"/>
                              </w:rPr>
                            </w:pPr>
                          </w:p>
                          <w:p w14:paraId="6E998BAB" w14:textId="115B5648" w:rsidR="006A5548" w:rsidRPr="00184BFA" w:rsidRDefault="006A5548" w:rsidP="006A5548">
                            <w:pPr>
                              <w:shd w:val="clear" w:color="auto" w:fill="1F3864" w:themeFill="accent1" w:themeFillShade="80"/>
                              <w:jc w:val="center"/>
                              <w:rPr>
                                <w:b/>
                                <w:bCs/>
                                <w:sz w:val="22"/>
                                <w:szCs w:val="22"/>
                              </w:rPr>
                            </w:pPr>
                            <w:r w:rsidRPr="00184BFA">
                              <w:rPr>
                                <w:b/>
                                <w:bCs/>
                                <w:sz w:val="22"/>
                                <w:szCs w:val="22"/>
                              </w:rPr>
                              <w:t>Back to School</w:t>
                            </w:r>
                          </w:p>
                          <w:p w14:paraId="6E9DA914" w14:textId="4AC8B883" w:rsidR="002904FA" w:rsidRDefault="006A5548" w:rsidP="006A5548">
                            <w:pPr>
                              <w:rPr>
                                <w:sz w:val="22"/>
                                <w:szCs w:val="22"/>
                              </w:rPr>
                            </w:pPr>
                            <w:r>
                              <w:rPr>
                                <w:sz w:val="22"/>
                                <w:szCs w:val="22"/>
                              </w:rPr>
                              <w:t>The school summer holidays are coming to an end which I’m sure is a relief to some of you. Hopefully you have all enjoyed your summer holidays and have properly prepared for the return to school. We are looking forward to seeing the kids again when we come into the schools to give presentations. We are in constant communication with the schools and are always trying to arrange more school talks, however, if you feel the need for use to give more presentations or want a specific topic discussing, please contact your child’s school and tell them</w:t>
                            </w:r>
                            <w:r w:rsidR="005B7DDB">
                              <w:rPr>
                                <w:sz w:val="22"/>
                                <w:szCs w:val="22"/>
                              </w:rPr>
                              <w:t xml:space="preserve"> </w:t>
                            </w:r>
                            <w:r w:rsidR="000820F3">
                              <w:rPr>
                                <w:sz w:val="22"/>
                                <w:szCs w:val="22"/>
                              </w:rPr>
                              <w:t xml:space="preserve">that you would like </w:t>
                            </w:r>
                            <w:r w:rsidR="005B7DDB">
                              <w:rPr>
                                <w:sz w:val="22"/>
                                <w:szCs w:val="22"/>
                              </w:rPr>
                              <w:t>more police inputs</w:t>
                            </w:r>
                            <w:r>
                              <w:rPr>
                                <w:sz w:val="22"/>
                                <w:szCs w:val="22"/>
                              </w:rPr>
                              <w:t xml:space="preserve">. Following this, the school will contact </w:t>
                            </w:r>
                            <w:proofErr w:type="gramStart"/>
                            <w:r>
                              <w:rPr>
                                <w:sz w:val="22"/>
                                <w:szCs w:val="22"/>
                              </w:rPr>
                              <w:t>us</w:t>
                            </w:r>
                            <w:proofErr w:type="gramEnd"/>
                            <w:r>
                              <w:rPr>
                                <w:sz w:val="22"/>
                                <w:szCs w:val="22"/>
                              </w:rPr>
                              <w:t xml:space="preserve"> and we will see what can be arranged. </w:t>
                            </w:r>
                            <w:r w:rsidR="005B7DDB">
                              <w:rPr>
                                <w:sz w:val="22"/>
                                <w:szCs w:val="22"/>
                              </w:rPr>
                              <w:t xml:space="preserve">Everyone on the Safer Neighbourhood Team </w:t>
                            </w:r>
                            <w:proofErr w:type="gramStart"/>
                            <w:r w:rsidR="005B7DDB">
                              <w:rPr>
                                <w:sz w:val="22"/>
                                <w:szCs w:val="22"/>
                              </w:rPr>
                              <w:t>are</w:t>
                            </w:r>
                            <w:proofErr w:type="gramEnd"/>
                            <w:r w:rsidR="005B7DDB">
                              <w:rPr>
                                <w:sz w:val="22"/>
                                <w:szCs w:val="22"/>
                              </w:rPr>
                              <w:t xml:space="preserve"> excited to see everyone back in school once the term commences. </w:t>
                            </w:r>
                          </w:p>
                          <w:p w14:paraId="3ED0AE08" w14:textId="77777777" w:rsidR="00184713" w:rsidRPr="00674484" w:rsidRDefault="00184713" w:rsidP="006A5548">
                            <w:pPr>
                              <w:rPr>
                                <w:sz w:val="22"/>
                                <w:szCs w:val="22"/>
                              </w:rPr>
                            </w:pPr>
                          </w:p>
                          <w:p w14:paraId="2A01CCC4" w14:textId="77777777" w:rsidR="006A3BDF" w:rsidRPr="00184BFA" w:rsidRDefault="006A3BDF" w:rsidP="006A3BDF">
                            <w:pPr>
                              <w:shd w:val="clear" w:color="auto" w:fill="1F3864" w:themeFill="accent1" w:themeFillShade="80"/>
                              <w:jc w:val="center"/>
                              <w:rPr>
                                <w:b/>
                                <w:bCs/>
                                <w:sz w:val="22"/>
                                <w:szCs w:val="22"/>
                              </w:rPr>
                            </w:pPr>
                            <w:r w:rsidRPr="00184BFA">
                              <w:rPr>
                                <w:b/>
                                <w:bCs/>
                                <w:sz w:val="22"/>
                                <w:szCs w:val="22"/>
                              </w:rPr>
                              <w:t>Road and Traffic Safety</w:t>
                            </w:r>
                          </w:p>
                          <w:p w14:paraId="22194C47" w14:textId="77777777" w:rsidR="006A3BDF" w:rsidRPr="00E016BF" w:rsidRDefault="006A3BDF" w:rsidP="006A3BDF">
                            <w:pPr>
                              <w:rPr>
                                <w:sz w:val="22"/>
                                <w:szCs w:val="22"/>
                              </w:rPr>
                            </w:pPr>
                            <w:r w:rsidRPr="00E016BF">
                              <w:rPr>
                                <w:sz w:val="22"/>
                                <w:szCs w:val="22"/>
                              </w:rPr>
                              <w:t xml:space="preserve">There has been an increase in traffic related incidents over the pass month, likely due to more people travelling during the holidays. The increase in traffic creates a lot of hazards so it is important to remember how to drive safely. The Darley Dale and Winster areas consist of </w:t>
                            </w:r>
                            <w:proofErr w:type="gramStart"/>
                            <w:r w:rsidRPr="00E016BF">
                              <w:rPr>
                                <w:sz w:val="22"/>
                                <w:szCs w:val="22"/>
                              </w:rPr>
                              <w:t>a large number of</w:t>
                            </w:r>
                            <w:proofErr w:type="gramEnd"/>
                            <w:r w:rsidRPr="00E016BF">
                              <w:rPr>
                                <w:sz w:val="22"/>
                                <w:szCs w:val="22"/>
                              </w:rPr>
                              <w:t xml:space="preserve"> tight roads which require a </w:t>
                            </w:r>
                            <w:proofErr w:type="gramStart"/>
                            <w:r w:rsidRPr="00E016BF">
                              <w:rPr>
                                <w:sz w:val="22"/>
                                <w:szCs w:val="22"/>
                              </w:rPr>
                              <w:t>more calm</w:t>
                            </w:r>
                            <w:proofErr w:type="gramEnd"/>
                            <w:r w:rsidRPr="00E016BF">
                              <w:rPr>
                                <w:sz w:val="22"/>
                                <w:szCs w:val="22"/>
                              </w:rPr>
                              <w:t xml:space="preserve"> calculated approach to ensure that all hazards or acknowledged and accounted for. The speed limits are put in place for everyone’s safety. Its not just yourself you put in danger when you speed. </w:t>
                            </w:r>
                          </w:p>
                          <w:p w14:paraId="32687075" w14:textId="733CE7B9" w:rsidR="000F0E0E" w:rsidRPr="00B403C4" w:rsidRDefault="000F0E0E" w:rsidP="001E3325">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49700" id="Text Box 1" o:spid="_x0000_s1031" type="#_x0000_t202" style="position:absolute;margin-left:-9.25pt;margin-top:8.6pt;width:315pt;height:501.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" fillcolor="#4472c4 [3204]" strokecolor="#09101d [484]" strokeweight="1pt">
                <v:textbox>
                  <w:txbxContent>
                    <w:p w14:paraId="5E1F91F7" w14:textId="0BE99117" w:rsidR="00230B87" w:rsidRDefault="00C83B00" w:rsidP="009E1F56">
                      <w:pPr>
                        <w:shd w:val="clear" w:color="auto" w:fill="1F3864" w:themeFill="accent1" w:themeFillShade="80"/>
                        <w:jc w:val="center"/>
                        <w:rPr>
                          <w:b/>
                          <w:bCs/>
                          <w:color w:val="FFFFFF" w:themeColor="background1"/>
                          <w:sz w:val="22"/>
                          <w:szCs w:val="22"/>
                        </w:rPr>
                      </w:pPr>
                      <w:r>
                        <w:rPr>
                          <w:b/>
                          <w:bCs/>
                          <w:color w:val="FFFFFF" w:themeColor="background1"/>
                          <w:sz w:val="22"/>
                          <w:szCs w:val="22"/>
                        </w:rPr>
                        <w:t>What have we been doing</w:t>
                      </w:r>
                    </w:p>
                    <w:p w14:paraId="4CC78045" w14:textId="075CB2EB" w:rsidR="00C83B00" w:rsidRDefault="00C83B00" w:rsidP="00C83B00">
                      <w:pPr>
                        <w:shd w:val="clear" w:color="auto" w:fill="4472C4" w:themeFill="accent1"/>
                        <w:rPr>
                          <w:color w:val="FFFFFF" w:themeColor="background1"/>
                          <w:sz w:val="22"/>
                          <w:szCs w:val="22"/>
                        </w:rPr>
                      </w:pPr>
                      <w:r>
                        <w:rPr>
                          <w:color w:val="FFFFFF" w:themeColor="background1"/>
                          <w:sz w:val="22"/>
                          <w:szCs w:val="22"/>
                        </w:rPr>
                        <w:t xml:space="preserve">Over the past month </w:t>
                      </w:r>
                      <w:r w:rsidR="009E1F56">
                        <w:rPr>
                          <w:color w:val="FFFFFF" w:themeColor="background1"/>
                          <w:sz w:val="22"/>
                          <w:szCs w:val="22"/>
                        </w:rPr>
                        <w:t xml:space="preserve">we have been conducting more </w:t>
                      </w:r>
                      <w:r w:rsidR="00795BA9">
                        <w:rPr>
                          <w:color w:val="FFFFFF" w:themeColor="background1"/>
                          <w:sz w:val="22"/>
                          <w:szCs w:val="22"/>
                        </w:rPr>
                        <w:t xml:space="preserve">speed check operations where we go out into </w:t>
                      </w:r>
                      <w:r w:rsidR="002C1CCE">
                        <w:rPr>
                          <w:color w:val="FFFFFF" w:themeColor="background1"/>
                          <w:sz w:val="22"/>
                          <w:szCs w:val="22"/>
                        </w:rPr>
                        <w:t xml:space="preserve">designated areas and monitor </w:t>
                      </w:r>
                      <w:r w:rsidR="008A347E">
                        <w:rPr>
                          <w:color w:val="FFFFFF" w:themeColor="background1"/>
                          <w:sz w:val="22"/>
                          <w:szCs w:val="22"/>
                        </w:rPr>
                        <w:t>people’s</w:t>
                      </w:r>
                      <w:r w:rsidR="002C1CCE">
                        <w:rPr>
                          <w:color w:val="FFFFFF" w:themeColor="background1"/>
                          <w:sz w:val="22"/>
                          <w:szCs w:val="22"/>
                        </w:rPr>
                        <w:t xml:space="preserve"> speeds. </w:t>
                      </w:r>
                      <w:r w:rsidR="00FD3490">
                        <w:rPr>
                          <w:color w:val="FFFFFF" w:themeColor="background1"/>
                          <w:sz w:val="22"/>
                          <w:szCs w:val="22"/>
                        </w:rPr>
                        <w:t xml:space="preserve">These operations act as a good deterrent for speeding </w:t>
                      </w:r>
                      <w:r w:rsidR="0010357F">
                        <w:rPr>
                          <w:color w:val="FFFFFF" w:themeColor="background1"/>
                          <w:sz w:val="22"/>
                          <w:szCs w:val="22"/>
                        </w:rPr>
                        <w:t xml:space="preserve">and we often see a decrease in speeding offences in the monitored areas. In addition, we have been patrolling </w:t>
                      </w:r>
                      <w:r w:rsidR="00B354D5">
                        <w:rPr>
                          <w:color w:val="FFFFFF" w:themeColor="background1"/>
                          <w:sz w:val="22"/>
                          <w:szCs w:val="22"/>
                        </w:rPr>
                        <w:t xml:space="preserve">the various events taking place in the Matlock area. </w:t>
                      </w:r>
                      <w:r w:rsidR="007044DC">
                        <w:rPr>
                          <w:color w:val="FFFFFF" w:themeColor="background1"/>
                          <w:sz w:val="22"/>
                          <w:szCs w:val="22"/>
                        </w:rPr>
                        <w:t xml:space="preserve">With the weather being so nice, we were not surprised to see so many people </w:t>
                      </w:r>
                      <w:r w:rsidR="00B50EBD">
                        <w:rPr>
                          <w:color w:val="FFFFFF" w:themeColor="background1"/>
                          <w:sz w:val="22"/>
                          <w:szCs w:val="22"/>
                        </w:rPr>
                        <w:t>enjoying the Fair and the Food Festivals.</w:t>
                      </w:r>
                      <w:r w:rsidR="00F2665D">
                        <w:rPr>
                          <w:color w:val="FFFFFF" w:themeColor="background1"/>
                          <w:sz w:val="22"/>
                          <w:szCs w:val="22"/>
                        </w:rPr>
                        <w:t xml:space="preserve"> If you ever see us at o</w:t>
                      </w:r>
                      <w:r w:rsidR="0098154D">
                        <w:rPr>
                          <w:color w:val="FFFFFF" w:themeColor="background1"/>
                          <w:sz w:val="22"/>
                          <w:szCs w:val="22"/>
                        </w:rPr>
                        <w:t>n</w:t>
                      </w:r>
                      <w:r w:rsidR="00F2665D">
                        <w:rPr>
                          <w:color w:val="FFFFFF" w:themeColor="background1"/>
                          <w:sz w:val="22"/>
                          <w:szCs w:val="22"/>
                        </w:rPr>
                        <w:t>e of these events, feel free to come and talk to us</w:t>
                      </w:r>
                      <w:r w:rsidR="0098154D">
                        <w:rPr>
                          <w:color w:val="FFFFFF" w:themeColor="background1"/>
                          <w:sz w:val="22"/>
                          <w:szCs w:val="22"/>
                        </w:rPr>
                        <w:t xml:space="preserve">. </w:t>
                      </w:r>
                    </w:p>
                    <w:p w14:paraId="5E00E8B1" w14:textId="77777777" w:rsidR="008A347E" w:rsidRPr="00C83B00" w:rsidRDefault="008A347E" w:rsidP="00C83B00">
                      <w:pPr>
                        <w:shd w:val="clear" w:color="auto" w:fill="4472C4" w:themeFill="accent1"/>
                        <w:rPr>
                          <w:color w:val="FFFFFF" w:themeColor="background1"/>
                          <w:sz w:val="22"/>
                          <w:szCs w:val="22"/>
                        </w:rPr>
                      </w:pPr>
                    </w:p>
                    <w:p w14:paraId="6E998BAB" w14:textId="115B5648" w:rsidR="006A5548" w:rsidRPr="00184BFA" w:rsidRDefault="006A5548" w:rsidP="006A5548">
                      <w:pPr>
                        <w:shd w:val="clear" w:color="auto" w:fill="1F3864" w:themeFill="accent1" w:themeFillShade="80"/>
                        <w:jc w:val="center"/>
                        <w:rPr>
                          <w:b/>
                          <w:bCs/>
                          <w:sz w:val="22"/>
                          <w:szCs w:val="22"/>
                        </w:rPr>
                      </w:pPr>
                      <w:r w:rsidRPr="00184BFA">
                        <w:rPr>
                          <w:b/>
                          <w:bCs/>
                          <w:sz w:val="22"/>
                          <w:szCs w:val="22"/>
                        </w:rPr>
                        <w:t>Back to School</w:t>
                      </w:r>
                    </w:p>
                    <w:p w14:paraId="6E9DA914" w14:textId="4AC8B883" w:rsidR="002904FA" w:rsidRDefault="006A5548" w:rsidP="006A5548">
                      <w:pPr>
                        <w:rPr>
                          <w:sz w:val="22"/>
                          <w:szCs w:val="22"/>
                        </w:rPr>
                      </w:pPr>
                      <w:r>
                        <w:rPr>
                          <w:sz w:val="22"/>
                          <w:szCs w:val="22"/>
                        </w:rPr>
                        <w:t>The school summer holidays are coming to an end which I’m sure is a relief to some of you. Hopefully you have all enjoyed your summer holidays and have properly prepared for the return to school. We are looking forward to seeing the kids again when we come into the schools to give presentations. We are in constant communication with the schools and are always trying to arrange more school talks, however, if you feel the need for use to give more presentations or want a specific topic discussing, please contact your child’s school and tell them</w:t>
                      </w:r>
                      <w:r w:rsidR="005B7DDB">
                        <w:rPr>
                          <w:sz w:val="22"/>
                          <w:szCs w:val="22"/>
                        </w:rPr>
                        <w:t xml:space="preserve"> </w:t>
                      </w:r>
                      <w:r w:rsidR="000820F3">
                        <w:rPr>
                          <w:sz w:val="22"/>
                          <w:szCs w:val="22"/>
                        </w:rPr>
                        <w:t xml:space="preserve">that you would like </w:t>
                      </w:r>
                      <w:r w:rsidR="005B7DDB">
                        <w:rPr>
                          <w:sz w:val="22"/>
                          <w:szCs w:val="22"/>
                        </w:rPr>
                        <w:t>more police inputs</w:t>
                      </w:r>
                      <w:r>
                        <w:rPr>
                          <w:sz w:val="22"/>
                          <w:szCs w:val="22"/>
                        </w:rPr>
                        <w:t xml:space="preserve">. Following this, the school will contact </w:t>
                      </w:r>
                      <w:proofErr w:type="gramStart"/>
                      <w:r>
                        <w:rPr>
                          <w:sz w:val="22"/>
                          <w:szCs w:val="22"/>
                        </w:rPr>
                        <w:t>us</w:t>
                      </w:r>
                      <w:proofErr w:type="gramEnd"/>
                      <w:r>
                        <w:rPr>
                          <w:sz w:val="22"/>
                          <w:szCs w:val="22"/>
                        </w:rPr>
                        <w:t xml:space="preserve"> and we will see what can be arranged. </w:t>
                      </w:r>
                      <w:r w:rsidR="005B7DDB">
                        <w:rPr>
                          <w:sz w:val="22"/>
                          <w:szCs w:val="22"/>
                        </w:rPr>
                        <w:t xml:space="preserve">Everyone on the Safer Neighbourhood Team </w:t>
                      </w:r>
                      <w:proofErr w:type="gramStart"/>
                      <w:r w:rsidR="005B7DDB">
                        <w:rPr>
                          <w:sz w:val="22"/>
                          <w:szCs w:val="22"/>
                        </w:rPr>
                        <w:t>are</w:t>
                      </w:r>
                      <w:proofErr w:type="gramEnd"/>
                      <w:r w:rsidR="005B7DDB">
                        <w:rPr>
                          <w:sz w:val="22"/>
                          <w:szCs w:val="22"/>
                        </w:rPr>
                        <w:t xml:space="preserve"> excited to see everyone back in school once the term commences. </w:t>
                      </w:r>
                    </w:p>
                    <w:p w14:paraId="3ED0AE08" w14:textId="77777777" w:rsidR="00184713" w:rsidRPr="00674484" w:rsidRDefault="00184713" w:rsidP="006A5548">
                      <w:pPr>
                        <w:rPr>
                          <w:sz w:val="22"/>
                          <w:szCs w:val="22"/>
                        </w:rPr>
                      </w:pPr>
                    </w:p>
                    <w:p w14:paraId="2A01CCC4" w14:textId="77777777" w:rsidR="006A3BDF" w:rsidRPr="00184BFA" w:rsidRDefault="006A3BDF" w:rsidP="006A3BDF">
                      <w:pPr>
                        <w:shd w:val="clear" w:color="auto" w:fill="1F3864" w:themeFill="accent1" w:themeFillShade="80"/>
                        <w:jc w:val="center"/>
                        <w:rPr>
                          <w:b/>
                          <w:bCs/>
                          <w:sz w:val="22"/>
                          <w:szCs w:val="22"/>
                        </w:rPr>
                      </w:pPr>
                      <w:r w:rsidRPr="00184BFA">
                        <w:rPr>
                          <w:b/>
                          <w:bCs/>
                          <w:sz w:val="22"/>
                          <w:szCs w:val="22"/>
                        </w:rPr>
                        <w:t>Road and Traffic Safety</w:t>
                      </w:r>
                    </w:p>
                    <w:p w14:paraId="22194C47" w14:textId="77777777" w:rsidR="006A3BDF" w:rsidRPr="00E016BF" w:rsidRDefault="006A3BDF" w:rsidP="006A3BDF">
                      <w:pPr>
                        <w:rPr>
                          <w:sz w:val="22"/>
                          <w:szCs w:val="22"/>
                        </w:rPr>
                      </w:pPr>
                      <w:r w:rsidRPr="00E016BF">
                        <w:rPr>
                          <w:sz w:val="22"/>
                          <w:szCs w:val="22"/>
                        </w:rPr>
                        <w:t xml:space="preserve">There has been an increase in traffic related incidents over the pass month, likely due to more people travelling during the holidays. The increase in traffic creates a lot of hazards so it is important to remember how to drive safely. The Darley Dale and Winster areas consist of </w:t>
                      </w:r>
                      <w:proofErr w:type="gramStart"/>
                      <w:r w:rsidRPr="00E016BF">
                        <w:rPr>
                          <w:sz w:val="22"/>
                          <w:szCs w:val="22"/>
                        </w:rPr>
                        <w:t>a large number of</w:t>
                      </w:r>
                      <w:proofErr w:type="gramEnd"/>
                      <w:r w:rsidRPr="00E016BF">
                        <w:rPr>
                          <w:sz w:val="22"/>
                          <w:szCs w:val="22"/>
                        </w:rPr>
                        <w:t xml:space="preserve"> tight roads which require a </w:t>
                      </w:r>
                      <w:proofErr w:type="gramStart"/>
                      <w:r w:rsidRPr="00E016BF">
                        <w:rPr>
                          <w:sz w:val="22"/>
                          <w:szCs w:val="22"/>
                        </w:rPr>
                        <w:t>more calm</w:t>
                      </w:r>
                      <w:proofErr w:type="gramEnd"/>
                      <w:r w:rsidRPr="00E016BF">
                        <w:rPr>
                          <w:sz w:val="22"/>
                          <w:szCs w:val="22"/>
                        </w:rPr>
                        <w:t xml:space="preserve"> calculated approach to ensure that all hazards or acknowledged and accounted for. The speed limits are put in place for everyone’s safety. Its not just yourself you put in danger when you speed. </w:t>
                      </w:r>
                    </w:p>
                    <w:p w14:paraId="32687075" w14:textId="733CE7B9" w:rsidR="000F0E0E" w:rsidRPr="00B403C4" w:rsidRDefault="000F0E0E" w:rsidP="001E3325">
                      <w:pPr>
                        <w:rPr>
                          <w:color w:val="FFFFFF" w:themeColor="background1"/>
                        </w:rPr>
                      </w:pPr>
                    </w:p>
                  </w:txbxContent>
                </v:textbox>
                <w10:wrap type="tight"/>
              </v:shape>
            </w:pict>
          </mc:Fallback>
        </mc:AlternateContent>
      </w:r>
    </w:p>
    <w:p w14:paraId="6EE859E2" w14:textId="0628AED1" w:rsidR="00050A69" w:rsidRPr="00BC469C" w:rsidRDefault="00BD6D92" w:rsidP="00667843">
      <w:pPr>
        <w:sectPr w:rsidR="00050A69" w:rsidRPr="00BC469C" w:rsidSect="00DD4B7C">
          <w:headerReference w:type="default" r:id="rId11"/>
          <w:footerReference w:type="default" r:id="rId12"/>
          <w:pgSz w:w="11906" w:h="16838"/>
          <w:pgMar w:top="680" w:right="680" w:bottom="680" w:left="680" w:header="709" w:footer="709" w:gutter="0"/>
          <w:cols w:space="708"/>
          <w:docGrid w:linePitch="360"/>
        </w:sectPr>
      </w:pPr>
      <w:r w:rsidRPr="002F2877">
        <w:rPr>
          <w:noProof/>
          <w:sz w:val="22"/>
          <w:szCs w:val="22"/>
        </w:rPr>
        <w:drawing>
          <wp:anchor distT="0" distB="0" distL="114300" distR="114300" simplePos="0" relativeHeight="251664896" behindDoc="1" locked="0" layoutInCell="1" allowOverlap="1" wp14:anchorId="5A1E25D2" wp14:editId="41F1BE62">
            <wp:simplePos x="0" y="0"/>
            <wp:positionH relativeFrom="page">
              <wp:posOffset>4455160</wp:posOffset>
            </wp:positionH>
            <wp:positionV relativeFrom="paragraph">
              <wp:posOffset>4809490</wp:posOffset>
            </wp:positionV>
            <wp:extent cx="2718435" cy="1410970"/>
            <wp:effectExtent l="0" t="0" r="5715" b="0"/>
            <wp:wrapTight wrapText="bothSides">
              <wp:wrapPolygon edited="0">
                <wp:start x="0" y="0"/>
                <wp:lineTo x="0" y="21289"/>
                <wp:lineTo x="21494" y="21289"/>
                <wp:lineTo x="21494" y="0"/>
                <wp:lineTo x="0" y="0"/>
              </wp:wrapPolygon>
            </wp:wrapTight>
            <wp:docPr id="191126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6453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18435" cy="1410970"/>
                    </a:xfrm>
                    <a:prstGeom prst="rect">
                      <a:avLst/>
                    </a:prstGeom>
                  </pic:spPr>
                </pic:pic>
              </a:graphicData>
            </a:graphic>
            <wp14:sizeRelH relativeFrom="margin">
              <wp14:pctWidth>0</wp14:pctWidth>
            </wp14:sizeRelH>
            <wp14:sizeRelV relativeFrom="margin">
              <wp14:pctHeight>0</wp14:pctHeight>
            </wp14:sizeRelV>
          </wp:anchor>
        </w:drawing>
      </w:r>
      <w:r w:rsidR="008B721F">
        <w:rPr>
          <w:noProof/>
        </w:rPr>
        <mc:AlternateContent>
          <mc:Choice Requires="wps">
            <w:drawing>
              <wp:anchor distT="0" distB="0" distL="114300" distR="114300" simplePos="0" relativeHeight="251650560" behindDoc="0" locked="0" layoutInCell="1" allowOverlap="1" wp14:anchorId="58FB7DEC" wp14:editId="3CD571B6">
                <wp:simplePos x="0" y="0"/>
                <wp:positionH relativeFrom="margin">
                  <wp:posOffset>3987800</wp:posOffset>
                </wp:positionH>
                <wp:positionV relativeFrom="paragraph">
                  <wp:posOffset>8890</wp:posOffset>
                </wp:positionV>
                <wp:extent cx="2867025" cy="4705350"/>
                <wp:effectExtent l="0" t="0" r="0" b="0"/>
                <wp:wrapNone/>
                <wp:docPr id="4" name="Text Box 4"/>
                <wp:cNvGraphicFramePr/>
                <a:graphic xmlns:a="http://schemas.openxmlformats.org/drawingml/2006/main">
                  <a:graphicData uri="http://schemas.microsoft.com/office/word/2010/wordprocessingShape">
                    <wps:wsp>
                      <wps:cNvSpPr txBox="1"/>
                      <wps:spPr>
                        <a:xfrm>
                          <a:off x="0" y="0"/>
                          <a:ext cx="2867025" cy="4705350"/>
                        </a:xfrm>
                        <a:prstGeom prst="rect">
                          <a:avLst/>
                        </a:prstGeom>
                        <a:noFill/>
                        <a:ln w="6350">
                          <a:noFill/>
                        </a:ln>
                      </wps:spPr>
                      <wps:txbx>
                        <w:txbxContent>
                          <w:p w14:paraId="7C3A5B25" w14:textId="77777777" w:rsidR="00B64554" w:rsidRPr="008B721F" w:rsidRDefault="00454C8A" w:rsidP="007D358F">
                            <w:pPr>
                              <w:spacing w:line="360" w:lineRule="exact"/>
                              <w:jc w:val="center"/>
                              <w:rPr>
                                <w:b/>
                                <w:bCs/>
                                <w:u w:val="single"/>
                              </w:rPr>
                            </w:pPr>
                            <w:r w:rsidRPr="008B721F">
                              <w:rPr>
                                <w:b/>
                                <w:bCs/>
                                <w:u w:val="single"/>
                              </w:rPr>
                              <w:t>Street me</w:t>
                            </w:r>
                            <w:r w:rsidR="008C39B7" w:rsidRPr="008B721F">
                              <w:rPr>
                                <w:b/>
                                <w:bCs/>
                                <w:u w:val="single"/>
                              </w:rPr>
                              <w:t>et dates</w:t>
                            </w:r>
                          </w:p>
                          <w:p w14:paraId="438AD311" w14:textId="41464FCA" w:rsidR="00643240" w:rsidRPr="008B721F" w:rsidRDefault="00643240" w:rsidP="006C2F68">
                            <w:pPr>
                              <w:autoSpaceDE w:val="0"/>
                              <w:autoSpaceDN w:val="0"/>
                              <w:adjustRightInd w:val="0"/>
                              <w:ind w:right="-386"/>
                              <w:rPr>
                                <w:rFonts w:cstheme="minorHAnsi"/>
                                <w:sz w:val="20"/>
                                <w:szCs w:val="20"/>
                              </w:rPr>
                            </w:pPr>
                          </w:p>
                          <w:p w14:paraId="7AD29841" w14:textId="4EDEE670" w:rsidR="008226A1" w:rsidRDefault="008226A1" w:rsidP="001426EA">
                            <w:pPr>
                              <w:autoSpaceDE w:val="0"/>
                              <w:autoSpaceDN w:val="0"/>
                              <w:adjustRightInd w:val="0"/>
                              <w:ind w:right="-386"/>
                              <w:rPr>
                                <w:rFonts w:cstheme="minorHAnsi"/>
                                <w:sz w:val="20"/>
                                <w:szCs w:val="20"/>
                              </w:rPr>
                            </w:pPr>
                            <w:r>
                              <w:rPr>
                                <w:rFonts w:cstheme="minorHAnsi"/>
                                <w:sz w:val="20"/>
                                <w:szCs w:val="20"/>
                              </w:rPr>
                              <w:t>1</w:t>
                            </w:r>
                            <w:r w:rsidRPr="008226A1">
                              <w:rPr>
                                <w:rFonts w:cstheme="minorHAnsi"/>
                                <w:sz w:val="20"/>
                                <w:szCs w:val="20"/>
                                <w:vertAlign w:val="superscript"/>
                              </w:rPr>
                              <w:t>st</w:t>
                            </w:r>
                            <w:r>
                              <w:rPr>
                                <w:rFonts w:cstheme="minorHAnsi"/>
                                <w:sz w:val="20"/>
                                <w:szCs w:val="20"/>
                              </w:rPr>
                              <w:t xml:space="preserve"> </w:t>
                            </w:r>
                            <w:r w:rsidR="007F77C5">
                              <w:rPr>
                                <w:rFonts w:cstheme="minorHAnsi"/>
                                <w:sz w:val="20"/>
                                <w:szCs w:val="20"/>
                              </w:rPr>
                              <w:t xml:space="preserve">11:00 – 12:00 </w:t>
                            </w:r>
                            <w:r w:rsidR="008B19A8">
                              <w:rPr>
                                <w:rFonts w:cstheme="minorHAnsi"/>
                                <w:sz w:val="20"/>
                                <w:szCs w:val="20"/>
                              </w:rPr>
                              <w:t xml:space="preserve">The Whitworth Park, </w:t>
                            </w:r>
                            <w:r w:rsidR="00575DB7">
                              <w:rPr>
                                <w:rFonts w:cstheme="minorHAnsi"/>
                                <w:sz w:val="20"/>
                                <w:szCs w:val="20"/>
                              </w:rPr>
                              <w:t>Darley Dale, Crime Prevention Event</w:t>
                            </w:r>
                          </w:p>
                          <w:p w14:paraId="20BB4AF5" w14:textId="77777777" w:rsidR="008226A1" w:rsidRDefault="008226A1" w:rsidP="001426EA">
                            <w:pPr>
                              <w:autoSpaceDE w:val="0"/>
                              <w:autoSpaceDN w:val="0"/>
                              <w:adjustRightInd w:val="0"/>
                              <w:ind w:right="-386"/>
                              <w:rPr>
                                <w:rFonts w:cstheme="minorHAnsi"/>
                                <w:sz w:val="20"/>
                                <w:szCs w:val="20"/>
                              </w:rPr>
                            </w:pPr>
                          </w:p>
                          <w:p w14:paraId="20DC96E9" w14:textId="5FADE6D3" w:rsidR="006074C6" w:rsidRDefault="00531812" w:rsidP="001426EA">
                            <w:pPr>
                              <w:autoSpaceDE w:val="0"/>
                              <w:autoSpaceDN w:val="0"/>
                              <w:adjustRightInd w:val="0"/>
                              <w:ind w:right="-386"/>
                              <w:rPr>
                                <w:rFonts w:cstheme="minorHAnsi"/>
                                <w:sz w:val="20"/>
                                <w:szCs w:val="20"/>
                              </w:rPr>
                            </w:pPr>
                            <w:r>
                              <w:rPr>
                                <w:rFonts w:cstheme="minorHAnsi"/>
                                <w:sz w:val="20"/>
                                <w:szCs w:val="20"/>
                              </w:rPr>
                              <w:t>4</w:t>
                            </w:r>
                            <w:r w:rsidRPr="00531812">
                              <w:rPr>
                                <w:rFonts w:cstheme="minorHAnsi"/>
                                <w:sz w:val="20"/>
                                <w:szCs w:val="20"/>
                                <w:vertAlign w:val="superscript"/>
                              </w:rPr>
                              <w:t>th</w:t>
                            </w:r>
                            <w:r>
                              <w:rPr>
                                <w:rFonts w:cstheme="minorHAnsi"/>
                                <w:sz w:val="20"/>
                                <w:szCs w:val="20"/>
                              </w:rPr>
                              <w:t xml:space="preserve"> </w:t>
                            </w:r>
                            <w:r w:rsidR="007F77C5">
                              <w:rPr>
                                <w:rFonts w:cstheme="minorHAnsi"/>
                                <w:sz w:val="20"/>
                                <w:szCs w:val="20"/>
                              </w:rPr>
                              <w:t>14</w:t>
                            </w:r>
                            <w:r w:rsidR="006074C6">
                              <w:rPr>
                                <w:rFonts w:cstheme="minorHAnsi"/>
                                <w:sz w:val="20"/>
                                <w:szCs w:val="20"/>
                              </w:rPr>
                              <w:t>:30 – 15:00</w:t>
                            </w:r>
                            <w:r w:rsidR="00575DB7">
                              <w:rPr>
                                <w:rFonts w:cstheme="minorHAnsi"/>
                                <w:sz w:val="20"/>
                                <w:szCs w:val="20"/>
                              </w:rPr>
                              <w:t xml:space="preserve"> </w:t>
                            </w:r>
                            <w:r w:rsidR="007A0804">
                              <w:rPr>
                                <w:rFonts w:cstheme="minorHAnsi"/>
                                <w:sz w:val="20"/>
                                <w:szCs w:val="20"/>
                              </w:rPr>
                              <w:t>Tippin Park, Darley Dale, Crime Prevention Event</w:t>
                            </w:r>
                          </w:p>
                          <w:p w14:paraId="5EE728E5" w14:textId="77777777" w:rsidR="00C20FDA" w:rsidRDefault="00C20FDA" w:rsidP="001426EA">
                            <w:pPr>
                              <w:autoSpaceDE w:val="0"/>
                              <w:autoSpaceDN w:val="0"/>
                              <w:adjustRightInd w:val="0"/>
                              <w:ind w:right="-386"/>
                              <w:rPr>
                                <w:rFonts w:cstheme="minorHAnsi"/>
                                <w:sz w:val="20"/>
                                <w:szCs w:val="20"/>
                              </w:rPr>
                            </w:pPr>
                          </w:p>
                          <w:p w14:paraId="7F8D8C18" w14:textId="4CC5CAE4" w:rsidR="00C20FDA" w:rsidRDefault="00C20FDA" w:rsidP="001426EA">
                            <w:pPr>
                              <w:autoSpaceDE w:val="0"/>
                              <w:autoSpaceDN w:val="0"/>
                              <w:adjustRightInd w:val="0"/>
                              <w:ind w:right="-386"/>
                              <w:rPr>
                                <w:rFonts w:cstheme="minorHAnsi"/>
                                <w:sz w:val="20"/>
                                <w:szCs w:val="20"/>
                              </w:rPr>
                            </w:pPr>
                            <w:r>
                              <w:rPr>
                                <w:rFonts w:cstheme="minorHAnsi"/>
                                <w:sz w:val="20"/>
                                <w:szCs w:val="20"/>
                              </w:rPr>
                              <w:t>5</w:t>
                            </w:r>
                            <w:r w:rsidRPr="00C20FDA">
                              <w:rPr>
                                <w:rFonts w:cstheme="minorHAnsi"/>
                                <w:sz w:val="20"/>
                                <w:szCs w:val="20"/>
                                <w:vertAlign w:val="superscript"/>
                              </w:rPr>
                              <w:t>th</w:t>
                            </w:r>
                            <w:r>
                              <w:rPr>
                                <w:rFonts w:cstheme="minorHAnsi"/>
                                <w:sz w:val="20"/>
                                <w:szCs w:val="20"/>
                              </w:rPr>
                              <w:t xml:space="preserve"> </w:t>
                            </w:r>
                            <w:r w:rsidR="00C909DF">
                              <w:rPr>
                                <w:rFonts w:cstheme="minorHAnsi"/>
                                <w:sz w:val="20"/>
                                <w:szCs w:val="20"/>
                              </w:rPr>
                              <w:t>14:30 – 15:00</w:t>
                            </w:r>
                            <w:r w:rsidR="007A0804">
                              <w:rPr>
                                <w:rFonts w:cstheme="minorHAnsi"/>
                                <w:sz w:val="20"/>
                                <w:szCs w:val="20"/>
                              </w:rPr>
                              <w:t xml:space="preserve"> </w:t>
                            </w:r>
                            <w:r w:rsidR="00F842A9" w:rsidRPr="00F842A9">
                              <w:rPr>
                                <w:rFonts w:cstheme="minorHAnsi"/>
                                <w:sz w:val="20"/>
                                <w:szCs w:val="20"/>
                              </w:rPr>
                              <w:t>Main Street, Winster, Darley Dale, Crime Prevention Event</w:t>
                            </w:r>
                          </w:p>
                          <w:p w14:paraId="5C2B32D5" w14:textId="77777777" w:rsidR="00C20FDA" w:rsidRDefault="00C20FDA" w:rsidP="001426EA">
                            <w:pPr>
                              <w:autoSpaceDE w:val="0"/>
                              <w:autoSpaceDN w:val="0"/>
                              <w:adjustRightInd w:val="0"/>
                              <w:ind w:right="-386"/>
                              <w:rPr>
                                <w:rFonts w:cstheme="minorHAnsi"/>
                                <w:sz w:val="20"/>
                                <w:szCs w:val="20"/>
                              </w:rPr>
                            </w:pPr>
                          </w:p>
                          <w:p w14:paraId="2F7F281D" w14:textId="55B88902" w:rsidR="00C20FDA" w:rsidRDefault="00C20FDA" w:rsidP="001426EA">
                            <w:pPr>
                              <w:autoSpaceDE w:val="0"/>
                              <w:autoSpaceDN w:val="0"/>
                              <w:adjustRightInd w:val="0"/>
                              <w:ind w:right="-386"/>
                              <w:rPr>
                                <w:rFonts w:cstheme="minorHAnsi"/>
                                <w:sz w:val="20"/>
                                <w:szCs w:val="20"/>
                              </w:rPr>
                            </w:pPr>
                            <w:r>
                              <w:rPr>
                                <w:rFonts w:cstheme="minorHAnsi"/>
                                <w:sz w:val="20"/>
                                <w:szCs w:val="20"/>
                              </w:rPr>
                              <w:t>7</w:t>
                            </w:r>
                            <w:r w:rsidRPr="00C20FDA">
                              <w:rPr>
                                <w:rFonts w:cstheme="minorHAnsi"/>
                                <w:sz w:val="20"/>
                                <w:szCs w:val="20"/>
                                <w:vertAlign w:val="superscript"/>
                              </w:rPr>
                              <w:t>th</w:t>
                            </w:r>
                            <w:r>
                              <w:rPr>
                                <w:rFonts w:cstheme="minorHAnsi"/>
                                <w:sz w:val="20"/>
                                <w:szCs w:val="20"/>
                              </w:rPr>
                              <w:t xml:space="preserve"> </w:t>
                            </w:r>
                            <w:r w:rsidR="00C909DF">
                              <w:rPr>
                                <w:rFonts w:cstheme="minorHAnsi"/>
                                <w:sz w:val="20"/>
                                <w:szCs w:val="20"/>
                              </w:rPr>
                              <w:t>14:30 – 15:00</w:t>
                            </w:r>
                            <w:r w:rsidR="00513168">
                              <w:rPr>
                                <w:rFonts w:cstheme="minorHAnsi"/>
                                <w:sz w:val="20"/>
                                <w:szCs w:val="20"/>
                              </w:rPr>
                              <w:t xml:space="preserve"> </w:t>
                            </w:r>
                            <w:r w:rsidR="00513168" w:rsidRPr="00513168">
                              <w:rPr>
                                <w:rFonts w:cstheme="minorHAnsi"/>
                                <w:sz w:val="20"/>
                                <w:szCs w:val="20"/>
                              </w:rPr>
                              <w:t xml:space="preserve">Terrace Café, The Whitworth, </w:t>
                            </w:r>
                            <w:r w:rsidR="00EE5965">
                              <w:rPr>
                                <w:rFonts w:cstheme="minorHAnsi"/>
                                <w:sz w:val="20"/>
                                <w:szCs w:val="20"/>
                              </w:rPr>
                              <w:t xml:space="preserve">     </w:t>
                            </w:r>
                            <w:r w:rsidR="00513168" w:rsidRPr="00513168">
                              <w:rPr>
                                <w:rFonts w:cstheme="minorHAnsi"/>
                                <w:sz w:val="20"/>
                                <w:szCs w:val="20"/>
                              </w:rPr>
                              <w:t>Darley Dale, Crime Prevention Event</w:t>
                            </w:r>
                          </w:p>
                          <w:p w14:paraId="276F2A3E" w14:textId="521471A6" w:rsidR="00C20FDA" w:rsidRDefault="00C20FDA" w:rsidP="001426EA">
                            <w:pPr>
                              <w:autoSpaceDE w:val="0"/>
                              <w:autoSpaceDN w:val="0"/>
                              <w:adjustRightInd w:val="0"/>
                              <w:ind w:right="-386"/>
                              <w:rPr>
                                <w:rFonts w:cstheme="minorHAnsi"/>
                                <w:sz w:val="20"/>
                                <w:szCs w:val="20"/>
                              </w:rPr>
                            </w:pPr>
                          </w:p>
                          <w:p w14:paraId="6D605FA2" w14:textId="72C5D247" w:rsidR="004132E5" w:rsidRDefault="004132E5" w:rsidP="001426EA">
                            <w:pPr>
                              <w:autoSpaceDE w:val="0"/>
                              <w:autoSpaceDN w:val="0"/>
                              <w:adjustRightInd w:val="0"/>
                              <w:ind w:right="-386"/>
                              <w:rPr>
                                <w:rFonts w:cstheme="minorHAnsi"/>
                                <w:sz w:val="20"/>
                                <w:szCs w:val="20"/>
                              </w:rPr>
                            </w:pPr>
                            <w:r>
                              <w:rPr>
                                <w:rFonts w:cstheme="minorHAnsi"/>
                                <w:sz w:val="20"/>
                                <w:szCs w:val="20"/>
                              </w:rPr>
                              <w:t>16</w:t>
                            </w:r>
                            <w:r w:rsidRPr="004132E5">
                              <w:rPr>
                                <w:rFonts w:cstheme="minorHAnsi"/>
                                <w:sz w:val="20"/>
                                <w:szCs w:val="20"/>
                                <w:vertAlign w:val="superscript"/>
                              </w:rPr>
                              <w:t>th</w:t>
                            </w:r>
                            <w:r>
                              <w:rPr>
                                <w:rFonts w:cstheme="minorHAnsi"/>
                                <w:sz w:val="20"/>
                                <w:szCs w:val="20"/>
                              </w:rPr>
                              <w:t xml:space="preserve"> </w:t>
                            </w:r>
                            <w:r w:rsidR="00CB68ED">
                              <w:rPr>
                                <w:rFonts w:cstheme="minorHAnsi"/>
                                <w:sz w:val="20"/>
                                <w:szCs w:val="20"/>
                              </w:rPr>
                              <w:t>12:00 – 13:00</w:t>
                            </w:r>
                            <w:r w:rsidR="004231C5">
                              <w:rPr>
                                <w:rFonts w:cstheme="minorHAnsi"/>
                                <w:sz w:val="20"/>
                                <w:szCs w:val="20"/>
                              </w:rPr>
                              <w:t xml:space="preserve"> </w:t>
                            </w:r>
                            <w:r w:rsidR="004231C5" w:rsidRPr="004231C5">
                              <w:rPr>
                                <w:rFonts w:cstheme="minorHAnsi"/>
                                <w:sz w:val="20"/>
                                <w:szCs w:val="20"/>
                              </w:rPr>
                              <w:t>The Whitworth Park, Darley Dale   Crime Prevention Event</w:t>
                            </w:r>
                          </w:p>
                          <w:p w14:paraId="66D43479" w14:textId="77777777" w:rsidR="004132E5" w:rsidRDefault="004132E5" w:rsidP="001426EA">
                            <w:pPr>
                              <w:autoSpaceDE w:val="0"/>
                              <w:autoSpaceDN w:val="0"/>
                              <w:adjustRightInd w:val="0"/>
                              <w:ind w:right="-386"/>
                              <w:rPr>
                                <w:rFonts w:cstheme="minorHAnsi"/>
                                <w:sz w:val="20"/>
                                <w:szCs w:val="20"/>
                              </w:rPr>
                            </w:pPr>
                          </w:p>
                          <w:p w14:paraId="45473D66" w14:textId="06E98E78" w:rsidR="004132E5" w:rsidRDefault="004132E5" w:rsidP="001426EA">
                            <w:pPr>
                              <w:autoSpaceDE w:val="0"/>
                              <w:autoSpaceDN w:val="0"/>
                              <w:adjustRightInd w:val="0"/>
                              <w:ind w:right="-386"/>
                              <w:rPr>
                                <w:rFonts w:cstheme="minorHAnsi"/>
                                <w:sz w:val="20"/>
                                <w:szCs w:val="20"/>
                              </w:rPr>
                            </w:pPr>
                            <w:r>
                              <w:rPr>
                                <w:rFonts w:cstheme="minorHAnsi"/>
                                <w:sz w:val="20"/>
                                <w:szCs w:val="20"/>
                              </w:rPr>
                              <w:t>17</w:t>
                            </w:r>
                            <w:r w:rsidRPr="004132E5">
                              <w:rPr>
                                <w:rFonts w:cstheme="minorHAnsi"/>
                                <w:sz w:val="20"/>
                                <w:szCs w:val="20"/>
                                <w:vertAlign w:val="superscript"/>
                              </w:rPr>
                              <w:t>th</w:t>
                            </w:r>
                            <w:r>
                              <w:rPr>
                                <w:rFonts w:cstheme="minorHAnsi"/>
                                <w:sz w:val="20"/>
                                <w:szCs w:val="20"/>
                              </w:rPr>
                              <w:t xml:space="preserve"> </w:t>
                            </w:r>
                            <w:r w:rsidR="00A01802">
                              <w:rPr>
                                <w:rFonts w:cstheme="minorHAnsi"/>
                                <w:sz w:val="20"/>
                                <w:szCs w:val="20"/>
                              </w:rPr>
                              <w:t>12:00 – 12:30</w:t>
                            </w:r>
                            <w:r w:rsidR="00513168">
                              <w:rPr>
                                <w:rFonts w:cstheme="minorHAnsi"/>
                                <w:sz w:val="20"/>
                                <w:szCs w:val="20"/>
                              </w:rPr>
                              <w:t xml:space="preserve"> </w:t>
                            </w:r>
                            <w:r w:rsidR="00513168" w:rsidRPr="00513168">
                              <w:rPr>
                                <w:rFonts w:cstheme="minorHAnsi"/>
                                <w:sz w:val="20"/>
                                <w:szCs w:val="20"/>
                              </w:rPr>
                              <w:t>Terrace Café, The Whitworth,</w:t>
                            </w:r>
                            <w:r w:rsidR="00EE5965">
                              <w:rPr>
                                <w:rFonts w:cstheme="minorHAnsi"/>
                                <w:sz w:val="20"/>
                                <w:szCs w:val="20"/>
                              </w:rPr>
                              <w:t xml:space="preserve">    </w:t>
                            </w:r>
                            <w:r w:rsidR="00513168" w:rsidRPr="00513168">
                              <w:rPr>
                                <w:rFonts w:cstheme="minorHAnsi"/>
                                <w:sz w:val="20"/>
                                <w:szCs w:val="20"/>
                              </w:rPr>
                              <w:t xml:space="preserve"> Darley Dale, Crime Prevention Event</w:t>
                            </w:r>
                          </w:p>
                          <w:p w14:paraId="39AD6356" w14:textId="77777777" w:rsidR="004132E5" w:rsidRDefault="004132E5" w:rsidP="001426EA">
                            <w:pPr>
                              <w:autoSpaceDE w:val="0"/>
                              <w:autoSpaceDN w:val="0"/>
                              <w:adjustRightInd w:val="0"/>
                              <w:ind w:right="-386"/>
                              <w:rPr>
                                <w:rFonts w:cstheme="minorHAnsi"/>
                                <w:sz w:val="20"/>
                                <w:szCs w:val="20"/>
                              </w:rPr>
                            </w:pPr>
                          </w:p>
                          <w:p w14:paraId="6CABC711" w14:textId="7049B6C7" w:rsidR="004132E5" w:rsidRDefault="004132E5" w:rsidP="001426EA">
                            <w:pPr>
                              <w:autoSpaceDE w:val="0"/>
                              <w:autoSpaceDN w:val="0"/>
                              <w:adjustRightInd w:val="0"/>
                              <w:ind w:right="-386"/>
                              <w:rPr>
                                <w:rFonts w:cstheme="minorHAnsi"/>
                                <w:sz w:val="20"/>
                                <w:szCs w:val="20"/>
                              </w:rPr>
                            </w:pPr>
                            <w:r>
                              <w:rPr>
                                <w:rFonts w:cstheme="minorHAnsi"/>
                                <w:sz w:val="20"/>
                                <w:szCs w:val="20"/>
                              </w:rPr>
                              <w:t>18</w:t>
                            </w:r>
                            <w:r w:rsidRPr="004132E5">
                              <w:rPr>
                                <w:rFonts w:cstheme="minorHAnsi"/>
                                <w:sz w:val="20"/>
                                <w:szCs w:val="20"/>
                                <w:vertAlign w:val="superscript"/>
                              </w:rPr>
                              <w:t>th</w:t>
                            </w:r>
                            <w:r w:rsidR="00A01802">
                              <w:rPr>
                                <w:rFonts w:cstheme="minorHAnsi"/>
                                <w:sz w:val="20"/>
                                <w:szCs w:val="20"/>
                                <w:vertAlign w:val="superscript"/>
                              </w:rPr>
                              <w:t xml:space="preserve"> </w:t>
                            </w:r>
                            <w:r w:rsidR="00F64172">
                              <w:rPr>
                                <w:rFonts w:cstheme="minorHAnsi"/>
                                <w:sz w:val="20"/>
                                <w:szCs w:val="20"/>
                              </w:rPr>
                              <w:t>12:00 – 12:30</w:t>
                            </w:r>
                            <w:r w:rsidR="00C631B4">
                              <w:rPr>
                                <w:rFonts w:cstheme="minorHAnsi"/>
                                <w:sz w:val="20"/>
                                <w:szCs w:val="20"/>
                              </w:rPr>
                              <w:t xml:space="preserve"> </w:t>
                            </w:r>
                            <w:r w:rsidR="00C631B4" w:rsidRPr="00C631B4">
                              <w:rPr>
                                <w:rFonts w:cstheme="minorHAnsi"/>
                                <w:sz w:val="20"/>
                                <w:szCs w:val="20"/>
                              </w:rPr>
                              <w:t>Main Street, Winster, Darley Dale, Crime Prevention Event</w:t>
                            </w:r>
                          </w:p>
                          <w:p w14:paraId="4728A4DD" w14:textId="77777777" w:rsidR="004132E5" w:rsidRDefault="004132E5" w:rsidP="001426EA">
                            <w:pPr>
                              <w:autoSpaceDE w:val="0"/>
                              <w:autoSpaceDN w:val="0"/>
                              <w:adjustRightInd w:val="0"/>
                              <w:ind w:right="-386"/>
                              <w:rPr>
                                <w:rFonts w:cstheme="minorHAnsi"/>
                                <w:sz w:val="20"/>
                                <w:szCs w:val="20"/>
                              </w:rPr>
                            </w:pPr>
                          </w:p>
                          <w:p w14:paraId="0AB98BFB" w14:textId="7325237E" w:rsidR="004132E5" w:rsidRDefault="008226A1" w:rsidP="001426EA">
                            <w:pPr>
                              <w:autoSpaceDE w:val="0"/>
                              <w:autoSpaceDN w:val="0"/>
                              <w:adjustRightInd w:val="0"/>
                              <w:ind w:right="-386"/>
                              <w:rPr>
                                <w:rFonts w:cstheme="minorHAnsi"/>
                                <w:sz w:val="20"/>
                                <w:szCs w:val="20"/>
                              </w:rPr>
                            </w:pPr>
                            <w:r>
                              <w:rPr>
                                <w:rFonts w:cstheme="minorHAnsi"/>
                                <w:sz w:val="20"/>
                                <w:szCs w:val="20"/>
                              </w:rPr>
                              <w:t>2</w:t>
                            </w:r>
                            <w:r w:rsidR="00F96440">
                              <w:rPr>
                                <w:rFonts w:cstheme="minorHAnsi"/>
                                <w:sz w:val="20"/>
                                <w:szCs w:val="20"/>
                              </w:rPr>
                              <w:t>1</w:t>
                            </w:r>
                            <w:r w:rsidR="00F74506">
                              <w:rPr>
                                <w:rFonts w:cstheme="minorHAnsi"/>
                                <w:sz w:val="20"/>
                                <w:szCs w:val="20"/>
                                <w:vertAlign w:val="superscript"/>
                              </w:rPr>
                              <w:t>st</w:t>
                            </w:r>
                            <w:r w:rsidR="00FE49A9">
                              <w:rPr>
                                <w:rFonts w:cstheme="minorHAnsi"/>
                                <w:sz w:val="20"/>
                                <w:szCs w:val="20"/>
                              </w:rPr>
                              <w:t xml:space="preserve"> 17:00</w:t>
                            </w:r>
                            <w:r w:rsidR="00F64172">
                              <w:rPr>
                                <w:rFonts w:cstheme="minorHAnsi"/>
                                <w:sz w:val="20"/>
                                <w:szCs w:val="20"/>
                              </w:rPr>
                              <w:t xml:space="preserve"> – 17:30</w:t>
                            </w:r>
                            <w:r w:rsidR="00A52B5E">
                              <w:rPr>
                                <w:rFonts w:cstheme="minorHAnsi"/>
                                <w:sz w:val="20"/>
                                <w:szCs w:val="20"/>
                              </w:rPr>
                              <w:t xml:space="preserve"> Tippin </w:t>
                            </w:r>
                            <w:r w:rsidR="00FE49A9">
                              <w:rPr>
                                <w:rFonts w:cstheme="minorHAnsi"/>
                                <w:sz w:val="20"/>
                                <w:szCs w:val="20"/>
                              </w:rPr>
                              <w:t>P</w:t>
                            </w:r>
                            <w:r w:rsidR="00A52B5E">
                              <w:rPr>
                                <w:rFonts w:cstheme="minorHAnsi"/>
                                <w:sz w:val="20"/>
                                <w:szCs w:val="20"/>
                              </w:rPr>
                              <w:t>ark</w:t>
                            </w:r>
                            <w:r w:rsidR="00FE49A9">
                              <w:rPr>
                                <w:rFonts w:cstheme="minorHAnsi"/>
                                <w:sz w:val="20"/>
                                <w:szCs w:val="20"/>
                              </w:rPr>
                              <w:t>, Darley Dale</w:t>
                            </w:r>
                            <w:r w:rsidR="008B19A8">
                              <w:rPr>
                                <w:rFonts w:cstheme="minorHAnsi"/>
                                <w:sz w:val="20"/>
                                <w:szCs w:val="20"/>
                              </w:rPr>
                              <w:t>, Crime Prevention Event</w:t>
                            </w:r>
                          </w:p>
                          <w:p w14:paraId="64E9B446" w14:textId="77777777" w:rsidR="008226A1" w:rsidRDefault="008226A1" w:rsidP="001426EA">
                            <w:pPr>
                              <w:autoSpaceDE w:val="0"/>
                              <w:autoSpaceDN w:val="0"/>
                              <w:adjustRightInd w:val="0"/>
                              <w:ind w:right="-386"/>
                              <w:rPr>
                                <w:rFonts w:cstheme="minorHAnsi"/>
                                <w:sz w:val="20"/>
                                <w:szCs w:val="20"/>
                              </w:rPr>
                            </w:pPr>
                          </w:p>
                          <w:p w14:paraId="70766B85" w14:textId="6B33B413" w:rsidR="00E51733" w:rsidRPr="008B721F" w:rsidRDefault="006C28A3" w:rsidP="001426EA">
                            <w:pPr>
                              <w:autoSpaceDE w:val="0"/>
                              <w:autoSpaceDN w:val="0"/>
                              <w:adjustRightInd w:val="0"/>
                              <w:ind w:right="-386"/>
                              <w:rPr>
                                <w:rFonts w:cstheme="minorHAnsi"/>
                                <w:sz w:val="20"/>
                                <w:szCs w:val="20"/>
                              </w:rPr>
                            </w:pPr>
                            <w:r>
                              <w:rPr>
                                <w:rFonts w:cstheme="minorHAnsi"/>
                                <w:sz w:val="20"/>
                                <w:szCs w:val="20"/>
                              </w:rPr>
                              <w:t xml:space="preserve">Please </w:t>
                            </w:r>
                            <w:r w:rsidR="005336C6">
                              <w:rPr>
                                <w:rFonts w:cstheme="minorHAnsi"/>
                                <w:sz w:val="20"/>
                                <w:szCs w:val="20"/>
                              </w:rPr>
                              <w:t xml:space="preserve">remember these engagements are subject to change depending on operational needs.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B7DEC" id="Text Box 4" o:spid="_x0000_s1032" type="#_x0000_t202" style="position:absolute;margin-left:314pt;margin-top:.7pt;width:225.75pt;height:370.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" filled="f" stroked="f" strokeweight=".5pt">
                <v:textbox>
                  <w:txbxContent>
                    <w:p w14:paraId="7C3A5B25" w14:textId="77777777" w:rsidR="00B64554" w:rsidRPr="008B721F" w:rsidRDefault="00454C8A" w:rsidP="007D358F">
                      <w:pPr>
                        <w:spacing w:line="360" w:lineRule="exact"/>
                        <w:jc w:val="center"/>
                        <w:rPr>
                          <w:b/>
                          <w:bCs/>
                          <w:u w:val="single"/>
                        </w:rPr>
                      </w:pPr>
                      <w:r w:rsidRPr="008B721F">
                        <w:rPr>
                          <w:b/>
                          <w:bCs/>
                          <w:u w:val="single"/>
                        </w:rPr>
                        <w:t>Street me</w:t>
                      </w:r>
                      <w:r w:rsidR="008C39B7" w:rsidRPr="008B721F">
                        <w:rPr>
                          <w:b/>
                          <w:bCs/>
                          <w:u w:val="single"/>
                        </w:rPr>
                        <w:t>et dates</w:t>
                      </w:r>
                    </w:p>
                    <w:p w14:paraId="438AD311" w14:textId="41464FCA" w:rsidR="00643240" w:rsidRPr="008B721F" w:rsidRDefault="00643240" w:rsidP="006C2F68">
                      <w:pPr>
                        <w:autoSpaceDE w:val="0"/>
                        <w:autoSpaceDN w:val="0"/>
                        <w:adjustRightInd w:val="0"/>
                        <w:ind w:right="-386"/>
                        <w:rPr>
                          <w:rFonts w:cstheme="minorHAnsi"/>
                          <w:sz w:val="20"/>
                          <w:szCs w:val="20"/>
                        </w:rPr>
                      </w:pPr>
                    </w:p>
                    <w:p w14:paraId="7AD29841" w14:textId="4EDEE670" w:rsidR="008226A1" w:rsidRDefault="008226A1" w:rsidP="001426EA">
                      <w:pPr>
                        <w:autoSpaceDE w:val="0"/>
                        <w:autoSpaceDN w:val="0"/>
                        <w:adjustRightInd w:val="0"/>
                        <w:ind w:right="-386"/>
                        <w:rPr>
                          <w:rFonts w:cstheme="minorHAnsi"/>
                          <w:sz w:val="20"/>
                          <w:szCs w:val="20"/>
                        </w:rPr>
                      </w:pPr>
                      <w:r>
                        <w:rPr>
                          <w:rFonts w:cstheme="minorHAnsi"/>
                          <w:sz w:val="20"/>
                          <w:szCs w:val="20"/>
                        </w:rPr>
                        <w:t>1</w:t>
                      </w:r>
                      <w:r w:rsidRPr="008226A1">
                        <w:rPr>
                          <w:rFonts w:cstheme="minorHAnsi"/>
                          <w:sz w:val="20"/>
                          <w:szCs w:val="20"/>
                          <w:vertAlign w:val="superscript"/>
                        </w:rPr>
                        <w:t>st</w:t>
                      </w:r>
                      <w:r>
                        <w:rPr>
                          <w:rFonts w:cstheme="minorHAnsi"/>
                          <w:sz w:val="20"/>
                          <w:szCs w:val="20"/>
                        </w:rPr>
                        <w:t xml:space="preserve"> </w:t>
                      </w:r>
                      <w:r w:rsidR="007F77C5">
                        <w:rPr>
                          <w:rFonts w:cstheme="minorHAnsi"/>
                          <w:sz w:val="20"/>
                          <w:szCs w:val="20"/>
                        </w:rPr>
                        <w:t xml:space="preserve">11:00 – 12:00 </w:t>
                      </w:r>
                      <w:r w:rsidR="008B19A8">
                        <w:rPr>
                          <w:rFonts w:cstheme="minorHAnsi"/>
                          <w:sz w:val="20"/>
                          <w:szCs w:val="20"/>
                        </w:rPr>
                        <w:t xml:space="preserve">The Whitworth Park, </w:t>
                      </w:r>
                      <w:r w:rsidR="00575DB7">
                        <w:rPr>
                          <w:rFonts w:cstheme="minorHAnsi"/>
                          <w:sz w:val="20"/>
                          <w:szCs w:val="20"/>
                        </w:rPr>
                        <w:t>Darley Dale, Crime Prevention Event</w:t>
                      </w:r>
                    </w:p>
                    <w:p w14:paraId="20BB4AF5" w14:textId="77777777" w:rsidR="008226A1" w:rsidRDefault="008226A1" w:rsidP="001426EA">
                      <w:pPr>
                        <w:autoSpaceDE w:val="0"/>
                        <w:autoSpaceDN w:val="0"/>
                        <w:adjustRightInd w:val="0"/>
                        <w:ind w:right="-386"/>
                        <w:rPr>
                          <w:rFonts w:cstheme="minorHAnsi"/>
                          <w:sz w:val="20"/>
                          <w:szCs w:val="20"/>
                        </w:rPr>
                      </w:pPr>
                    </w:p>
                    <w:p w14:paraId="20DC96E9" w14:textId="5FADE6D3" w:rsidR="006074C6" w:rsidRDefault="00531812" w:rsidP="001426EA">
                      <w:pPr>
                        <w:autoSpaceDE w:val="0"/>
                        <w:autoSpaceDN w:val="0"/>
                        <w:adjustRightInd w:val="0"/>
                        <w:ind w:right="-386"/>
                        <w:rPr>
                          <w:rFonts w:cstheme="minorHAnsi"/>
                          <w:sz w:val="20"/>
                          <w:szCs w:val="20"/>
                        </w:rPr>
                      </w:pPr>
                      <w:r>
                        <w:rPr>
                          <w:rFonts w:cstheme="minorHAnsi"/>
                          <w:sz w:val="20"/>
                          <w:szCs w:val="20"/>
                        </w:rPr>
                        <w:t>4</w:t>
                      </w:r>
                      <w:r w:rsidRPr="00531812">
                        <w:rPr>
                          <w:rFonts w:cstheme="minorHAnsi"/>
                          <w:sz w:val="20"/>
                          <w:szCs w:val="20"/>
                          <w:vertAlign w:val="superscript"/>
                        </w:rPr>
                        <w:t>th</w:t>
                      </w:r>
                      <w:r>
                        <w:rPr>
                          <w:rFonts w:cstheme="minorHAnsi"/>
                          <w:sz w:val="20"/>
                          <w:szCs w:val="20"/>
                        </w:rPr>
                        <w:t xml:space="preserve"> </w:t>
                      </w:r>
                      <w:r w:rsidR="007F77C5">
                        <w:rPr>
                          <w:rFonts w:cstheme="minorHAnsi"/>
                          <w:sz w:val="20"/>
                          <w:szCs w:val="20"/>
                        </w:rPr>
                        <w:t>14</w:t>
                      </w:r>
                      <w:r w:rsidR="006074C6">
                        <w:rPr>
                          <w:rFonts w:cstheme="minorHAnsi"/>
                          <w:sz w:val="20"/>
                          <w:szCs w:val="20"/>
                        </w:rPr>
                        <w:t>:30 – 15:00</w:t>
                      </w:r>
                      <w:r w:rsidR="00575DB7">
                        <w:rPr>
                          <w:rFonts w:cstheme="minorHAnsi"/>
                          <w:sz w:val="20"/>
                          <w:szCs w:val="20"/>
                        </w:rPr>
                        <w:t xml:space="preserve"> </w:t>
                      </w:r>
                      <w:r w:rsidR="007A0804">
                        <w:rPr>
                          <w:rFonts w:cstheme="minorHAnsi"/>
                          <w:sz w:val="20"/>
                          <w:szCs w:val="20"/>
                        </w:rPr>
                        <w:t>Tippin Park, Darley Dale, Crime Prevention Event</w:t>
                      </w:r>
                    </w:p>
                    <w:p w14:paraId="5EE728E5" w14:textId="77777777" w:rsidR="00C20FDA" w:rsidRDefault="00C20FDA" w:rsidP="001426EA">
                      <w:pPr>
                        <w:autoSpaceDE w:val="0"/>
                        <w:autoSpaceDN w:val="0"/>
                        <w:adjustRightInd w:val="0"/>
                        <w:ind w:right="-386"/>
                        <w:rPr>
                          <w:rFonts w:cstheme="minorHAnsi"/>
                          <w:sz w:val="20"/>
                          <w:szCs w:val="20"/>
                        </w:rPr>
                      </w:pPr>
                    </w:p>
                    <w:p w14:paraId="7F8D8C18" w14:textId="4CC5CAE4" w:rsidR="00C20FDA" w:rsidRDefault="00C20FDA" w:rsidP="001426EA">
                      <w:pPr>
                        <w:autoSpaceDE w:val="0"/>
                        <w:autoSpaceDN w:val="0"/>
                        <w:adjustRightInd w:val="0"/>
                        <w:ind w:right="-386"/>
                        <w:rPr>
                          <w:rFonts w:cstheme="minorHAnsi"/>
                          <w:sz w:val="20"/>
                          <w:szCs w:val="20"/>
                        </w:rPr>
                      </w:pPr>
                      <w:r>
                        <w:rPr>
                          <w:rFonts w:cstheme="minorHAnsi"/>
                          <w:sz w:val="20"/>
                          <w:szCs w:val="20"/>
                        </w:rPr>
                        <w:t>5</w:t>
                      </w:r>
                      <w:r w:rsidRPr="00C20FDA">
                        <w:rPr>
                          <w:rFonts w:cstheme="minorHAnsi"/>
                          <w:sz w:val="20"/>
                          <w:szCs w:val="20"/>
                          <w:vertAlign w:val="superscript"/>
                        </w:rPr>
                        <w:t>th</w:t>
                      </w:r>
                      <w:r>
                        <w:rPr>
                          <w:rFonts w:cstheme="minorHAnsi"/>
                          <w:sz w:val="20"/>
                          <w:szCs w:val="20"/>
                        </w:rPr>
                        <w:t xml:space="preserve"> </w:t>
                      </w:r>
                      <w:r w:rsidR="00C909DF">
                        <w:rPr>
                          <w:rFonts w:cstheme="minorHAnsi"/>
                          <w:sz w:val="20"/>
                          <w:szCs w:val="20"/>
                        </w:rPr>
                        <w:t>14:30 – 15:00</w:t>
                      </w:r>
                      <w:r w:rsidR="007A0804">
                        <w:rPr>
                          <w:rFonts w:cstheme="minorHAnsi"/>
                          <w:sz w:val="20"/>
                          <w:szCs w:val="20"/>
                        </w:rPr>
                        <w:t xml:space="preserve"> </w:t>
                      </w:r>
                      <w:r w:rsidR="00F842A9" w:rsidRPr="00F842A9">
                        <w:rPr>
                          <w:rFonts w:cstheme="minorHAnsi"/>
                          <w:sz w:val="20"/>
                          <w:szCs w:val="20"/>
                        </w:rPr>
                        <w:t>Main Street, Winster, Darley Dale, Crime Prevention Event</w:t>
                      </w:r>
                    </w:p>
                    <w:p w14:paraId="5C2B32D5" w14:textId="77777777" w:rsidR="00C20FDA" w:rsidRDefault="00C20FDA" w:rsidP="001426EA">
                      <w:pPr>
                        <w:autoSpaceDE w:val="0"/>
                        <w:autoSpaceDN w:val="0"/>
                        <w:adjustRightInd w:val="0"/>
                        <w:ind w:right="-386"/>
                        <w:rPr>
                          <w:rFonts w:cstheme="minorHAnsi"/>
                          <w:sz w:val="20"/>
                          <w:szCs w:val="20"/>
                        </w:rPr>
                      </w:pPr>
                    </w:p>
                    <w:p w14:paraId="2F7F281D" w14:textId="55B88902" w:rsidR="00C20FDA" w:rsidRDefault="00C20FDA" w:rsidP="001426EA">
                      <w:pPr>
                        <w:autoSpaceDE w:val="0"/>
                        <w:autoSpaceDN w:val="0"/>
                        <w:adjustRightInd w:val="0"/>
                        <w:ind w:right="-386"/>
                        <w:rPr>
                          <w:rFonts w:cstheme="minorHAnsi"/>
                          <w:sz w:val="20"/>
                          <w:szCs w:val="20"/>
                        </w:rPr>
                      </w:pPr>
                      <w:r>
                        <w:rPr>
                          <w:rFonts w:cstheme="minorHAnsi"/>
                          <w:sz w:val="20"/>
                          <w:szCs w:val="20"/>
                        </w:rPr>
                        <w:t>7</w:t>
                      </w:r>
                      <w:r w:rsidRPr="00C20FDA">
                        <w:rPr>
                          <w:rFonts w:cstheme="minorHAnsi"/>
                          <w:sz w:val="20"/>
                          <w:szCs w:val="20"/>
                          <w:vertAlign w:val="superscript"/>
                        </w:rPr>
                        <w:t>th</w:t>
                      </w:r>
                      <w:r>
                        <w:rPr>
                          <w:rFonts w:cstheme="minorHAnsi"/>
                          <w:sz w:val="20"/>
                          <w:szCs w:val="20"/>
                        </w:rPr>
                        <w:t xml:space="preserve"> </w:t>
                      </w:r>
                      <w:r w:rsidR="00C909DF">
                        <w:rPr>
                          <w:rFonts w:cstheme="minorHAnsi"/>
                          <w:sz w:val="20"/>
                          <w:szCs w:val="20"/>
                        </w:rPr>
                        <w:t>14:30 – 15:00</w:t>
                      </w:r>
                      <w:r w:rsidR="00513168">
                        <w:rPr>
                          <w:rFonts w:cstheme="minorHAnsi"/>
                          <w:sz w:val="20"/>
                          <w:szCs w:val="20"/>
                        </w:rPr>
                        <w:t xml:space="preserve"> </w:t>
                      </w:r>
                      <w:r w:rsidR="00513168" w:rsidRPr="00513168">
                        <w:rPr>
                          <w:rFonts w:cstheme="minorHAnsi"/>
                          <w:sz w:val="20"/>
                          <w:szCs w:val="20"/>
                        </w:rPr>
                        <w:t xml:space="preserve">Terrace Café, The Whitworth, </w:t>
                      </w:r>
                      <w:r w:rsidR="00EE5965">
                        <w:rPr>
                          <w:rFonts w:cstheme="minorHAnsi"/>
                          <w:sz w:val="20"/>
                          <w:szCs w:val="20"/>
                        </w:rPr>
                        <w:t xml:space="preserve">     </w:t>
                      </w:r>
                      <w:r w:rsidR="00513168" w:rsidRPr="00513168">
                        <w:rPr>
                          <w:rFonts w:cstheme="minorHAnsi"/>
                          <w:sz w:val="20"/>
                          <w:szCs w:val="20"/>
                        </w:rPr>
                        <w:t>Darley Dale, Crime Prevention Event</w:t>
                      </w:r>
                    </w:p>
                    <w:p w14:paraId="276F2A3E" w14:textId="521471A6" w:rsidR="00C20FDA" w:rsidRDefault="00C20FDA" w:rsidP="001426EA">
                      <w:pPr>
                        <w:autoSpaceDE w:val="0"/>
                        <w:autoSpaceDN w:val="0"/>
                        <w:adjustRightInd w:val="0"/>
                        <w:ind w:right="-386"/>
                        <w:rPr>
                          <w:rFonts w:cstheme="minorHAnsi"/>
                          <w:sz w:val="20"/>
                          <w:szCs w:val="20"/>
                        </w:rPr>
                      </w:pPr>
                    </w:p>
                    <w:p w14:paraId="6D605FA2" w14:textId="72C5D247" w:rsidR="004132E5" w:rsidRDefault="004132E5" w:rsidP="001426EA">
                      <w:pPr>
                        <w:autoSpaceDE w:val="0"/>
                        <w:autoSpaceDN w:val="0"/>
                        <w:adjustRightInd w:val="0"/>
                        <w:ind w:right="-386"/>
                        <w:rPr>
                          <w:rFonts w:cstheme="minorHAnsi"/>
                          <w:sz w:val="20"/>
                          <w:szCs w:val="20"/>
                        </w:rPr>
                      </w:pPr>
                      <w:r>
                        <w:rPr>
                          <w:rFonts w:cstheme="minorHAnsi"/>
                          <w:sz w:val="20"/>
                          <w:szCs w:val="20"/>
                        </w:rPr>
                        <w:t>16</w:t>
                      </w:r>
                      <w:r w:rsidRPr="004132E5">
                        <w:rPr>
                          <w:rFonts w:cstheme="minorHAnsi"/>
                          <w:sz w:val="20"/>
                          <w:szCs w:val="20"/>
                          <w:vertAlign w:val="superscript"/>
                        </w:rPr>
                        <w:t>th</w:t>
                      </w:r>
                      <w:r>
                        <w:rPr>
                          <w:rFonts w:cstheme="minorHAnsi"/>
                          <w:sz w:val="20"/>
                          <w:szCs w:val="20"/>
                        </w:rPr>
                        <w:t xml:space="preserve"> </w:t>
                      </w:r>
                      <w:r w:rsidR="00CB68ED">
                        <w:rPr>
                          <w:rFonts w:cstheme="minorHAnsi"/>
                          <w:sz w:val="20"/>
                          <w:szCs w:val="20"/>
                        </w:rPr>
                        <w:t>12:00 – 13:00</w:t>
                      </w:r>
                      <w:r w:rsidR="004231C5">
                        <w:rPr>
                          <w:rFonts w:cstheme="minorHAnsi"/>
                          <w:sz w:val="20"/>
                          <w:szCs w:val="20"/>
                        </w:rPr>
                        <w:t xml:space="preserve"> </w:t>
                      </w:r>
                      <w:r w:rsidR="004231C5" w:rsidRPr="004231C5">
                        <w:rPr>
                          <w:rFonts w:cstheme="minorHAnsi"/>
                          <w:sz w:val="20"/>
                          <w:szCs w:val="20"/>
                        </w:rPr>
                        <w:t>The Whitworth Park, Darley Dale   Crime Prevention Event</w:t>
                      </w:r>
                    </w:p>
                    <w:p w14:paraId="66D43479" w14:textId="77777777" w:rsidR="004132E5" w:rsidRDefault="004132E5" w:rsidP="001426EA">
                      <w:pPr>
                        <w:autoSpaceDE w:val="0"/>
                        <w:autoSpaceDN w:val="0"/>
                        <w:adjustRightInd w:val="0"/>
                        <w:ind w:right="-386"/>
                        <w:rPr>
                          <w:rFonts w:cstheme="minorHAnsi"/>
                          <w:sz w:val="20"/>
                          <w:szCs w:val="20"/>
                        </w:rPr>
                      </w:pPr>
                    </w:p>
                    <w:p w14:paraId="45473D66" w14:textId="06E98E78" w:rsidR="004132E5" w:rsidRDefault="004132E5" w:rsidP="001426EA">
                      <w:pPr>
                        <w:autoSpaceDE w:val="0"/>
                        <w:autoSpaceDN w:val="0"/>
                        <w:adjustRightInd w:val="0"/>
                        <w:ind w:right="-386"/>
                        <w:rPr>
                          <w:rFonts w:cstheme="minorHAnsi"/>
                          <w:sz w:val="20"/>
                          <w:szCs w:val="20"/>
                        </w:rPr>
                      </w:pPr>
                      <w:r>
                        <w:rPr>
                          <w:rFonts w:cstheme="minorHAnsi"/>
                          <w:sz w:val="20"/>
                          <w:szCs w:val="20"/>
                        </w:rPr>
                        <w:t>17</w:t>
                      </w:r>
                      <w:r w:rsidRPr="004132E5">
                        <w:rPr>
                          <w:rFonts w:cstheme="minorHAnsi"/>
                          <w:sz w:val="20"/>
                          <w:szCs w:val="20"/>
                          <w:vertAlign w:val="superscript"/>
                        </w:rPr>
                        <w:t>th</w:t>
                      </w:r>
                      <w:r>
                        <w:rPr>
                          <w:rFonts w:cstheme="minorHAnsi"/>
                          <w:sz w:val="20"/>
                          <w:szCs w:val="20"/>
                        </w:rPr>
                        <w:t xml:space="preserve"> </w:t>
                      </w:r>
                      <w:r w:rsidR="00A01802">
                        <w:rPr>
                          <w:rFonts w:cstheme="minorHAnsi"/>
                          <w:sz w:val="20"/>
                          <w:szCs w:val="20"/>
                        </w:rPr>
                        <w:t>12:00 – 12:30</w:t>
                      </w:r>
                      <w:r w:rsidR="00513168">
                        <w:rPr>
                          <w:rFonts w:cstheme="minorHAnsi"/>
                          <w:sz w:val="20"/>
                          <w:szCs w:val="20"/>
                        </w:rPr>
                        <w:t xml:space="preserve"> </w:t>
                      </w:r>
                      <w:r w:rsidR="00513168" w:rsidRPr="00513168">
                        <w:rPr>
                          <w:rFonts w:cstheme="minorHAnsi"/>
                          <w:sz w:val="20"/>
                          <w:szCs w:val="20"/>
                        </w:rPr>
                        <w:t>Terrace Café, The Whitworth,</w:t>
                      </w:r>
                      <w:r w:rsidR="00EE5965">
                        <w:rPr>
                          <w:rFonts w:cstheme="minorHAnsi"/>
                          <w:sz w:val="20"/>
                          <w:szCs w:val="20"/>
                        </w:rPr>
                        <w:t xml:space="preserve">    </w:t>
                      </w:r>
                      <w:r w:rsidR="00513168" w:rsidRPr="00513168">
                        <w:rPr>
                          <w:rFonts w:cstheme="minorHAnsi"/>
                          <w:sz w:val="20"/>
                          <w:szCs w:val="20"/>
                        </w:rPr>
                        <w:t xml:space="preserve"> Darley Dale, Crime Prevention Event</w:t>
                      </w:r>
                    </w:p>
                    <w:p w14:paraId="39AD6356" w14:textId="77777777" w:rsidR="004132E5" w:rsidRDefault="004132E5" w:rsidP="001426EA">
                      <w:pPr>
                        <w:autoSpaceDE w:val="0"/>
                        <w:autoSpaceDN w:val="0"/>
                        <w:adjustRightInd w:val="0"/>
                        <w:ind w:right="-386"/>
                        <w:rPr>
                          <w:rFonts w:cstheme="minorHAnsi"/>
                          <w:sz w:val="20"/>
                          <w:szCs w:val="20"/>
                        </w:rPr>
                      </w:pPr>
                    </w:p>
                    <w:p w14:paraId="6CABC711" w14:textId="7049B6C7" w:rsidR="004132E5" w:rsidRDefault="004132E5" w:rsidP="001426EA">
                      <w:pPr>
                        <w:autoSpaceDE w:val="0"/>
                        <w:autoSpaceDN w:val="0"/>
                        <w:adjustRightInd w:val="0"/>
                        <w:ind w:right="-386"/>
                        <w:rPr>
                          <w:rFonts w:cstheme="minorHAnsi"/>
                          <w:sz w:val="20"/>
                          <w:szCs w:val="20"/>
                        </w:rPr>
                      </w:pPr>
                      <w:r>
                        <w:rPr>
                          <w:rFonts w:cstheme="minorHAnsi"/>
                          <w:sz w:val="20"/>
                          <w:szCs w:val="20"/>
                        </w:rPr>
                        <w:t>18</w:t>
                      </w:r>
                      <w:r w:rsidRPr="004132E5">
                        <w:rPr>
                          <w:rFonts w:cstheme="minorHAnsi"/>
                          <w:sz w:val="20"/>
                          <w:szCs w:val="20"/>
                          <w:vertAlign w:val="superscript"/>
                        </w:rPr>
                        <w:t>th</w:t>
                      </w:r>
                      <w:r w:rsidR="00A01802">
                        <w:rPr>
                          <w:rFonts w:cstheme="minorHAnsi"/>
                          <w:sz w:val="20"/>
                          <w:szCs w:val="20"/>
                          <w:vertAlign w:val="superscript"/>
                        </w:rPr>
                        <w:t xml:space="preserve"> </w:t>
                      </w:r>
                      <w:r w:rsidR="00F64172">
                        <w:rPr>
                          <w:rFonts w:cstheme="minorHAnsi"/>
                          <w:sz w:val="20"/>
                          <w:szCs w:val="20"/>
                        </w:rPr>
                        <w:t>12:00 – 12:30</w:t>
                      </w:r>
                      <w:r w:rsidR="00C631B4">
                        <w:rPr>
                          <w:rFonts w:cstheme="minorHAnsi"/>
                          <w:sz w:val="20"/>
                          <w:szCs w:val="20"/>
                        </w:rPr>
                        <w:t xml:space="preserve"> </w:t>
                      </w:r>
                      <w:r w:rsidR="00C631B4" w:rsidRPr="00C631B4">
                        <w:rPr>
                          <w:rFonts w:cstheme="minorHAnsi"/>
                          <w:sz w:val="20"/>
                          <w:szCs w:val="20"/>
                        </w:rPr>
                        <w:t>Main Street, Winster, Darley Dale, Crime Prevention Event</w:t>
                      </w:r>
                    </w:p>
                    <w:p w14:paraId="4728A4DD" w14:textId="77777777" w:rsidR="004132E5" w:rsidRDefault="004132E5" w:rsidP="001426EA">
                      <w:pPr>
                        <w:autoSpaceDE w:val="0"/>
                        <w:autoSpaceDN w:val="0"/>
                        <w:adjustRightInd w:val="0"/>
                        <w:ind w:right="-386"/>
                        <w:rPr>
                          <w:rFonts w:cstheme="minorHAnsi"/>
                          <w:sz w:val="20"/>
                          <w:szCs w:val="20"/>
                        </w:rPr>
                      </w:pPr>
                    </w:p>
                    <w:p w14:paraId="0AB98BFB" w14:textId="7325237E" w:rsidR="004132E5" w:rsidRDefault="008226A1" w:rsidP="001426EA">
                      <w:pPr>
                        <w:autoSpaceDE w:val="0"/>
                        <w:autoSpaceDN w:val="0"/>
                        <w:adjustRightInd w:val="0"/>
                        <w:ind w:right="-386"/>
                        <w:rPr>
                          <w:rFonts w:cstheme="minorHAnsi"/>
                          <w:sz w:val="20"/>
                          <w:szCs w:val="20"/>
                        </w:rPr>
                      </w:pPr>
                      <w:r>
                        <w:rPr>
                          <w:rFonts w:cstheme="minorHAnsi"/>
                          <w:sz w:val="20"/>
                          <w:szCs w:val="20"/>
                        </w:rPr>
                        <w:t>2</w:t>
                      </w:r>
                      <w:r w:rsidR="00F96440">
                        <w:rPr>
                          <w:rFonts w:cstheme="minorHAnsi"/>
                          <w:sz w:val="20"/>
                          <w:szCs w:val="20"/>
                        </w:rPr>
                        <w:t>1</w:t>
                      </w:r>
                      <w:r w:rsidR="00F74506">
                        <w:rPr>
                          <w:rFonts w:cstheme="minorHAnsi"/>
                          <w:sz w:val="20"/>
                          <w:szCs w:val="20"/>
                          <w:vertAlign w:val="superscript"/>
                        </w:rPr>
                        <w:t>st</w:t>
                      </w:r>
                      <w:r w:rsidR="00FE49A9">
                        <w:rPr>
                          <w:rFonts w:cstheme="minorHAnsi"/>
                          <w:sz w:val="20"/>
                          <w:szCs w:val="20"/>
                        </w:rPr>
                        <w:t xml:space="preserve"> 17:00</w:t>
                      </w:r>
                      <w:r w:rsidR="00F64172">
                        <w:rPr>
                          <w:rFonts w:cstheme="minorHAnsi"/>
                          <w:sz w:val="20"/>
                          <w:szCs w:val="20"/>
                        </w:rPr>
                        <w:t xml:space="preserve"> – 17:30</w:t>
                      </w:r>
                      <w:r w:rsidR="00A52B5E">
                        <w:rPr>
                          <w:rFonts w:cstheme="minorHAnsi"/>
                          <w:sz w:val="20"/>
                          <w:szCs w:val="20"/>
                        </w:rPr>
                        <w:t xml:space="preserve"> Tippin </w:t>
                      </w:r>
                      <w:r w:rsidR="00FE49A9">
                        <w:rPr>
                          <w:rFonts w:cstheme="minorHAnsi"/>
                          <w:sz w:val="20"/>
                          <w:szCs w:val="20"/>
                        </w:rPr>
                        <w:t>P</w:t>
                      </w:r>
                      <w:r w:rsidR="00A52B5E">
                        <w:rPr>
                          <w:rFonts w:cstheme="minorHAnsi"/>
                          <w:sz w:val="20"/>
                          <w:szCs w:val="20"/>
                        </w:rPr>
                        <w:t>ark</w:t>
                      </w:r>
                      <w:r w:rsidR="00FE49A9">
                        <w:rPr>
                          <w:rFonts w:cstheme="minorHAnsi"/>
                          <w:sz w:val="20"/>
                          <w:szCs w:val="20"/>
                        </w:rPr>
                        <w:t>, Darley Dale</w:t>
                      </w:r>
                      <w:r w:rsidR="008B19A8">
                        <w:rPr>
                          <w:rFonts w:cstheme="minorHAnsi"/>
                          <w:sz w:val="20"/>
                          <w:szCs w:val="20"/>
                        </w:rPr>
                        <w:t>, Crime Prevention Event</w:t>
                      </w:r>
                    </w:p>
                    <w:p w14:paraId="64E9B446" w14:textId="77777777" w:rsidR="008226A1" w:rsidRDefault="008226A1" w:rsidP="001426EA">
                      <w:pPr>
                        <w:autoSpaceDE w:val="0"/>
                        <w:autoSpaceDN w:val="0"/>
                        <w:adjustRightInd w:val="0"/>
                        <w:ind w:right="-386"/>
                        <w:rPr>
                          <w:rFonts w:cstheme="minorHAnsi"/>
                          <w:sz w:val="20"/>
                          <w:szCs w:val="20"/>
                        </w:rPr>
                      </w:pPr>
                    </w:p>
                    <w:p w14:paraId="70766B85" w14:textId="6B33B413" w:rsidR="00E51733" w:rsidRPr="008B721F" w:rsidRDefault="006C28A3" w:rsidP="001426EA">
                      <w:pPr>
                        <w:autoSpaceDE w:val="0"/>
                        <w:autoSpaceDN w:val="0"/>
                        <w:adjustRightInd w:val="0"/>
                        <w:ind w:right="-386"/>
                        <w:rPr>
                          <w:rFonts w:cstheme="minorHAnsi"/>
                          <w:sz w:val="20"/>
                          <w:szCs w:val="20"/>
                        </w:rPr>
                      </w:pPr>
                      <w:r>
                        <w:rPr>
                          <w:rFonts w:cstheme="minorHAnsi"/>
                          <w:sz w:val="20"/>
                          <w:szCs w:val="20"/>
                        </w:rPr>
                        <w:t xml:space="preserve">Please </w:t>
                      </w:r>
                      <w:r w:rsidR="005336C6">
                        <w:rPr>
                          <w:rFonts w:cstheme="minorHAnsi"/>
                          <w:sz w:val="20"/>
                          <w:szCs w:val="20"/>
                        </w:rPr>
                        <w:t xml:space="preserve">remember these engagements are subject to change depending on operational needs. </w:t>
                      </w:r>
                    </w:p>
                  </w:txbxContent>
                </v:textbox>
                <w10:wrap anchorx="margin"/>
              </v:shape>
            </w:pict>
          </mc:Fallback>
        </mc:AlternateContent>
      </w:r>
      <w:r w:rsidR="00E758E5">
        <w:rPr>
          <w:noProof/>
        </w:rPr>
        <mc:AlternateContent>
          <mc:Choice Requires="wps">
            <w:drawing>
              <wp:anchor distT="0" distB="0" distL="114300" distR="114300" simplePos="0" relativeHeight="251651584" behindDoc="1" locked="0" layoutInCell="1" allowOverlap="1" wp14:anchorId="749D50DE" wp14:editId="1D1F3E62">
                <wp:simplePos x="0" y="0"/>
                <wp:positionH relativeFrom="column">
                  <wp:posOffset>3997324</wp:posOffset>
                </wp:positionH>
                <wp:positionV relativeFrom="paragraph">
                  <wp:posOffset>8890</wp:posOffset>
                </wp:positionV>
                <wp:extent cx="2886075" cy="4686300"/>
                <wp:effectExtent l="0" t="0" r="9525" b="0"/>
                <wp:wrapNone/>
                <wp:docPr id="9" name="Rectangle 9"/>
                <wp:cNvGraphicFramePr/>
                <a:graphic xmlns:a="http://schemas.openxmlformats.org/drawingml/2006/main">
                  <a:graphicData uri="http://schemas.microsoft.com/office/word/2010/wordprocessingShape">
                    <wps:wsp>
                      <wps:cNvSpPr/>
                      <wps:spPr>
                        <a:xfrm>
                          <a:off x="0" y="0"/>
                          <a:ext cx="2886075" cy="4686300"/>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EBCC6" id="Rectangle 9" o:spid="_x0000_s1026" style="position:absolute;margin-left:314.75pt;margin-top:.7pt;width:227.25pt;height:36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" fillcolor="#e9ec80" stroked="f" strokeweight="1pt"/>
            </w:pict>
          </mc:Fallback>
        </mc:AlternateContent>
      </w:r>
    </w:p>
    <w:p w14:paraId="2B4E020D" w14:textId="341A2096" w:rsidR="0026311D" w:rsidRDefault="00916AF6" w:rsidP="00B826E0">
      <w:pPr>
        <w:rPr>
          <w:noProof/>
        </w:rPr>
      </w:pPr>
      <w:r>
        <w:rPr>
          <w:noProof/>
        </w:rPr>
        <w:lastRenderedPageBreak/>
        <mc:AlternateContent>
          <mc:Choice Requires="wps">
            <w:drawing>
              <wp:anchor distT="0" distB="0" distL="114300" distR="114300" simplePos="0" relativeHeight="251657728" behindDoc="0" locked="0" layoutInCell="1" allowOverlap="1" wp14:anchorId="345D64CF" wp14:editId="1BC8A0DE">
                <wp:simplePos x="0" y="0"/>
                <wp:positionH relativeFrom="margin">
                  <wp:posOffset>-28575</wp:posOffset>
                </wp:positionH>
                <wp:positionV relativeFrom="paragraph">
                  <wp:posOffset>4445</wp:posOffset>
                </wp:positionV>
                <wp:extent cx="6400800" cy="485775"/>
                <wp:effectExtent l="0" t="0" r="0" b="0"/>
                <wp:wrapNone/>
                <wp:docPr id="1428887976" name="Text Box 142888797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D64CF" id="Text Box 1428887976" o:spid="_x0000_s1033" type="#_x0000_t202" style="position:absolute;margin-left:-2.25pt;margin-top:.35pt;width:7in;height:38.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" filled="f" stroked="f" strokeweight=".5pt">
                <v:textbo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p>
    <w:p w14:paraId="405354CB" w14:textId="78E07584" w:rsidR="00B826E0" w:rsidRPr="00B826E0" w:rsidRDefault="00916AF6" w:rsidP="00B826E0">
      <w:pPr>
        <w:rPr>
          <w:sz w:val="22"/>
          <w:szCs w:val="22"/>
        </w:rPr>
      </w:pPr>
      <w:r>
        <w:rPr>
          <w:noProof/>
        </w:rPr>
        <mc:AlternateContent>
          <mc:Choice Requires="wps">
            <w:drawing>
              <wp:anchor distT="0" distB="0" distL="114300" distR="114300" simplePos="0" relativeHeight="251658752" behindDoc="0" locked="0" layoutInCell="1" allowOverlap="1" wp14:anchorId="7A23A7E1" wp14:editId="74E8F98D">
                <wp:simplePos x="0" y="0"/>
                <wp:positionH relativeFrom="margin">
                  <wp:posOffset>-79375</wp:posOffset>
                </wp:positionH>
                <wp:positionV relativeFrom="paragraph">
                  <wp:posOffset>144145</wp:posOffset>
                </wp:positionV>
                <wp:extent cx="6296025" cy="523875"/>
                <wp:effectExtent l="0" t="0" r="0" b="0"/>
                <wp:wrapNone/>
                <wp:docPr id="939594765" name="Text Box 939594765"/>
                <wp:cNvGraphicFramePr/>
                <a:graphic xmlns:a="http://schemas.openxmlformats.org/drawingml/2006/main">
                  <a:graphicData uri="http://schemas.microsoft.com/office/word/2010/wordprocessingShape">
                    <wps:wsp>
                      <wps:cNvSpPr txBox="1"/>
                      <wps:spPr>
                        <a:xfrm>
                          <a:off x="0" y="0"/>
                          <a:ext cx="6296025" cy="523875"/>
                        </a:xfrm>
                        <a:prstGeom prst="rect">
                          <a:avLst/>
                        </a:prstGeom>
                        <a:noFill/>
                        <a:ln w="6350">
                          <a:noFill/>
                        </a:ln>
                      </wps:spPr>
                      <wps:txbx>
                        <w:txbxContent>
                          <w:p w14:paraId="50340829" w14:textId="3D92C0BF" w:rsidR="00BA22B5" w:rsidRPr="00A875E9" w:rsidRDefault="00F3692B" w:rsidP="00BA22B5">
                            <w:pPr>
                              <w:spacing w:line="640" w:lineRule="exact"/>
                              <w:rPr>
                                <w:rFonts w:ascii="Arial" w:hAnsi="Arial" w:cs="Arial"/>
                                <w:b/>
                                <w:bCs/>
                                <w:color w:val="243F58"/>
                                <w:sz w:val="44"/>
                                <w:szCs w:val="44"/>
                              </w:rPr>
                            </w:pPr>
                            <w:r>
                              <w:rPr>
                                <w:rFonts w:ascii="Arial" w:hAnsi="Arial" w:cs="Arial"/>
                                <w:b/>
                                <w:bCs/>
                                <w:color w:val="243F58"/>
                                <w:sz w:val="44"/>
                                <w:szCs w:val="44"/>
                              </w:rPr>
                              <w:t>Darley Dale and Winster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3A7E1" id="Text Box 939594765" o:spid="_x0000_s1034" type="#_x0000_t202" style="position:absolute;margin-left:-6.25pt;margin-top:11.35pt;width:495.75pt;height:41.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" filled="f" stroked="f" strokeweight=".5pt">
                <v:textbox>
                  <w:txbxContent>
                    <w:p w14:paraId="50340829" w14:textId="3D92C0BF" w:rsidR="00BA22B5" w:rsidRPr="00A875E9" w:rsidRDefault="00F3692B" w:rsidP="00BA22B5">
                      <w:pPr>
                        <w:spacing w:line="640" w:lineRule="exact"/>
                        <w:rPr>
                          <w:rFonts w:ascii="Arial" w:hAnsi="Arial" w:cs="Arial"/>
                          <w:b/>
                          <w:bCs/>
                          <w:color w:val="243F58"/>
                          <w:sz w:val="44"/>
                          <w:szCs w:val="44"/>
                        </w:rPr>
                      </w:pPr>
                      <w:r>
                        <w:rPr>
                          <w:rFonts w:ascii="Arial" w:hAnsi="Arial" w:cs="Arial"/>
                          <w:b/>
                          <w:bCs/>
                          <w:color w:val="243F58"/>
                          <w:sz w:val="44"/>
                          <w:szCs w:val="44"/>
                        </w:rPr>
                        <w:t>Darley Dale and Winster</w:t>
                      </w:r>
                    </w:p>
                  </w:txbxContent>
                </v:textbox>
                <w10:wrap anchorx="margin"/>
              </v:shape>
            </w:pict>
          </mc:Fallback>
        </mc:AlternateContent>
      </w:r>
    </w:p>
    <w:p w14:paraId="19F760BE" w14:textId="3AD0D74D" w:rsidR="00B826E0" w:rsidRDefault="00B826E0" w:rsidP="00B826E0">
      <w:pPr>
        <w:rPr>
          <w:sz w:val="22"/>
          <w:szCs w:val="22"/>
        </w:rPr>
      </w:pPr>
    </w:p>
    <w:p w14:paraId="3CB42548" w14:textId="3C8D935C" w:rsidR="00B826E0" w:rsidRDefault="00B826E0" w:rsidP="00B826E0">
      <w:pPr>
        <w:ind w:firstLine="720"/>
        <w:rPr>
          <w:sz w:val="22"/>
          <w:szCs w:val="22"/>
        </w:rPr>
      </w:pPr>
    </w:p>
    <w:p w14:paraId="25AA3E08" w14:textId="71211ECE" w:rsidR="00BA22B5" w:rsidRPr="00BA22B5" w:rsidRDefault="00BA22B5" w:rsidP="00BA22B5">
      <w:pPr>
        <w:rPr>
          <w:sz w:val="22"/>
          <w:szCs w:val="22"/>
        </w:rPr>
      </w:pPr>
    </w:p>
    <w:p w14:paraId="21BBDE9D" w14:textId="0DE3067B" w:rsidR="00BA22B5" w:rsidRPr="006519A2" w:rsidRDefault="00BA22B5" w:rsidP="006519A2">
      <w:pPr>
        <w:tabs>
          <w:tab w:val="left" w:pos="5895"/>
        </w:tabs>
        <w:rPr>
          <w:sz w:val="22"/>
          <w:szCs w:val="22"/>
        </w:rPr>
      </w:pPr>
    </w:p>
    <w:p w14:paraId="2D9CA19A" w14:textId="7D8C305F" w:rsidR="00BA22B5" w:rsidRPr="00BA22B5" w:rsidRDefault="00E016BF" w:rsidP="00BA22B5">
      <w:pPr>
        <w:rPr>
          <w:sz w:val="22"/>
          <w:szCs w:val="22"/>
        </w:rPr>
      </w:pPr>
      <w:r>
        <w:rPr>
          <w:noProof/>
        </w:rPr>
        <mc:AlternateContent>
          <mc:Choice Requires="wps">
            <w:drawing>
              <wp:anchor distT="0" distB="0" distL="114300" distR="114300" simplePos="0" relativeHeight="251656704" behindDoc="0" locked="0" layoutInCell="1" allowOverlap="1" wp14:anchorId="381774D9" wp14:editId="407526D6">
                <wp:simplePos x="0" y="0"/>
                <wp:positionH relativeFrom="margin">
                  <wp:align>right</wp:align>
                </wp:positionH>
                <wp:positionV relativeFrom="paragraph">
                  <wp:posOffset>167640</wp:posOffset>
                </wp:positionV>
                <wp:extent cx="6638925" cy="6429375"/>
                <wp:effectExtent l="0" t="0" r="28575" b="28575"/>
                <wp:wrapNone/>
                <wp:docPr id="1097706345" name="Text Box 1097706345"/>
                <wp:cNvGraphicFramePr/>
                <a:graphic xmlns:a="http://schemas.openxmlformats.org/drawingml/2006/main">
                  <a:graphicData uri="http://schemas.microsoft.com/office/word/2010/wordprocessingShape">
                    <wps:wsp>
                      <wps:cNvSpPr txBox="1"/>
                      <wps:spPr>
                        <a:xfrm>
                          <a:off x="0" y="0"/>
                          <a:ext cx="6638925" cy="6429375"/>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5727146" w14:textId="0BFFAED3" w:rsidR="005B235E" w:rsidRPr="00184BFA" w:rsidRDefault="00184BFA" w:rsidP="00184BFA">
                            <w:pPr>
                              <w:shd w:val="clear" w:color="auto" w:fill="1F3864" w:themeFill="accent1" w:themeFillShade="80"/>
                              <w:jc w:val="center"/>
                              <w:rPr>
                                <w:b/>
                                <w:bCs/>
                                <w:sz w:val="22"/>
                                <w:szCs w:val="22"/>
                              </w:rPr>
                            </w:pPr>
                            <w:r w:rsidRPr="00184BFA">
                              <w:rPr>
                                <w:b/>
                                <w:bCs/>
                                <w:sz w:val="22"/>
                                <w:szCs w:val="22"/>
                              </w:rPr>
                              <w:t>Parking Issues</w:t>
                            </w:r>
                          </w:p>
                          <w:p w14:paraId="559A82E3" w14:textId="53033CE6" w:rsidR="00361D68" w:rsidRPr="003F1B86" w:rsidRDefault="00D85E04" w:rsidP="00361D68">
                            <w:pPr>
                              <w:rPr>
                                <w:rFonts w:ascii="Aptos" w:eastAsia="Times New Roman" w:hAnsi="Aptos" w:cs="Aptos"/>
                                <w:sz w:val="22"/>
                                <w:szCs w:val="22"/>
                              </w:rPr>
                            </w:pPr>
                            <w:r>
                              <w:rPr>
                                <w:sz w:val="22"/>
                                <w:szCs w:val="22"/>
                              </w:rPr>
                              <w:t>T</w:t>
                            </w:r>
                            <w:r w:rsidR="000840DE" w:rsidRPr="003F1B86">
                              <w:rPr>
                                <w:sz w:val="22"/>
                                <w:szCs w:val="22"/>
                              </w:rPr>
                              <w:t xml:space="preserve">here continues to be parking issues </w:t>
                            </w:r>
                            <w:r w:rsidR="005B235E" w:rsidRPr="003F1B86">
                              <w:rPr>
                                <w:sz w:val="22"/>
                                <w:szCs w:val="22"/>
                              </w:rPr>
                              <w:t>in these areas</w:t>
                            </w:r>
                            <w:r w:rsidR="00395845" w:rsidRPr="003F1B86">
                              <w:rPr>
                                <w:sz w:val="22"/>
                                <w:szCs w:val="22"/>
                              </w:rPr>
                              <w:t xml:space="preserve">. It is important you know who to contact </w:t>
                            </w:r>
                            <w:proofErr w:type="gramStart"/>
                            <w:r w:rsidR="00395845" w:rsidRPr="003F1B86">
                              <w:rPr>
                                <w:sz w:val="22"/>
                                <w:szCs w:val="22"/>
                              </w:rPr>
                              <w:t>in regards to</w:t>
                            </w:r>
                            <w:proofErr w:type="gramEnd"/>
                            <w:r w:rsidR="00395845" w:rsidRPr="003F1B86">
                              <w:rPr>
                                <w:sz w:val="22"/>
                                <w:szCs w:val="22"/>
                              </w:rPr>
                              <w:t xml:space="preserve"> these issues as and when they arise. Parking enforcement </w:t>
                            </w:r>
                            <w:r w:rsidR="003109E9" w:rsidRPr="003F1B86">
                              <w:rPr>
                                <w:sz w:val="22"/>
                                <w:szCs w:val="22"/>
                              </w:rPr>
                              <w:t xml:space="preserve">in Derbyshire dales is </w:t>
                            </w:r>
                            <w:r w:rsidR="00361D68" w:rsidRPr="003F1B86">
                              <w:rPr>
                                <w:rFonts w:ascii="Aptos" w:eastAsia="Times New Roman" w:hAnsi="Aptos" w:cs="Aptos"/>
                                <w:sz w:val="22"/>
                                <w:szCs w:val="22"/>
                              </w:rPr>
                              <w:t xml:space="preserve">delivered through </w:t>
                            </w:r>
                            <w:r w:rsidR="00361D68" w:rsidRPr="003F1B86">
                              <w:rPr>
                                <w:rFonts w:ascii="Aptos" w:eastAsia="Times New Roman" w:hAnsi="Aptos" w:cs="Aptos"/>
                                <w:b/>
                                <w:bCs/>
                                <w:sz w:val="22"/>
                                <w:szCs w:val="22"/>
                              </w:rPr>
                              <w:t>Civil Parking Enforcement (CPE)</w:t>
                            </w:r>
                            <w:r w:rsidR="00361D68" w:rsidRPr="003F1B86">
                              <w:rPr>
                                <w:rFonts w:ascii="Aptos" w:eastAsia="Times New Roman" w:hAnsi="Aptos" w:cs="Aptos"/>
                                <w:sz w:val="22"/>
                                <w:szCs w:val="22"/>
                              </w:rPr>
                              <w:t xml:space="preserve"> – a partnership between </w:t>
                            </w:r>
                            <w:r w:rsidR="00361D68" w:rsidRPr="003F1B86">
                              <w:rPr>
                                <w:rFonts w:ascii="Aptos" w:eastAsia="Times New Roman" w:hAnsi="Aptos" w:cs="Aptos"/>
                                <w:b/>
                                <w:bCs/>
                                <w:sz w:val="22"/>
                                <w:szCs w:val="22"/>
                              </w:rPr>
                              <w:t>Derbyshire County Council (DCC)</w:t>
                            </w:r>
                            <w:r w:rsidR="00361D68" w:rsidRPr="003F1B86">
                              <w:rPr>
                                <w:rFonts w:ascii="Aptos" w:eastAsia="Times New Roman" w:hAnsi="Aptos" w:cs="Aptos"/>
                                <w:sz w:val="22"/>
                                <w:szCs w:val="22"/>
                              </w:rPr>
                              <w:t xml:space="preserve"> and the county’s </w:t>
                            </w:r>
                            <w:r w:rsidR="00361D68" w:rsidRPr="003F1B86">
                              <w:rPr>
                                <w:rFonts w:ascii="Aptos" w:eastAsia="Times New Roman" w:hAnsi="Aptos" w:cs="Aptos"/>
                                <w:b/>
                                <w:bCs/>
                                <w:sz w:val="22"/>
                                <w:szCs w:val="22"/>
                              </w:rPr>
                              <w:t>district and borough councils</w:t>
                            </w:r>
                            <w:r w:rsidR="00361D68" w:rsidRPr="003F1B86">
                              <w:rPr>
                                <w:rFonts w:ascii="Aptos" w:eastAsia="Times New Roman" w:hAnsi="Aptos" w:cs="Aptos"/>
                                <w:sz w:val="22"/>
                                <w:szCs w:val="22"/>
                              </w:rPr>
                              <w:t xml:space="preserve">, including </w:t>
                            </w:r>
                            <w:r w:rsidR="00361D68" w:rsidRPr="003F1B86">
                              <w:rPr>
                                <w:rFonts w:ascii="Aptos" w:eastAsia="Times New Roman" w:hAnsi="Aptos" w:cs="Aptos"/>
                                <w:b/>
                                <w:bCs/>
                                <w:sz w:val="22"/>
                                <w:szCs w:val="22"/>
                              </w:rPr>
                              <w:t>Derbyshire Dales District Council (DDDC)</w:t>
                            </w:r>
                            <w:r w:rsidR="00361D68" w:rsidRPr="003F1B86">
                              <w:rPr>
                                <w:rFonts w:ascii="Aptos" w:eastAsia="Times New Roman" w:hAnsi="Aptos" w:cs="Aptos"/>
                                <w:sz w:val="22"/>
                                <w:szCs w:val="22"/>
                              </w:rPr>
                              <w:t>.</w:t>
                            </w:r>
                          </w:p>
                          <w:p w14:paraId="31ABBB2C" w14:textId="77777777" w:rsidR="00AC047D" w:rsidRDefault="00AC047D" w:rsidP="00361D68">
                            <w:pPr>
                              <w:rPr>
                                <w:rFonts w:ascii="Aptos" w:eastAsia="Times New Roman" w:hAnsi="Aptos" w:cs="Aptos"/>
                                <w:b/>
                                <w:bCs/>
                                <w:sz w:val="22"/>
                                <w:szCs w:val="22"/>
                              </w:rPr>
                            </w:pPr>
                          </w:p>
                          <w:p w14:paraId="593EFECF" w14:textId="6D5A062C" w:rsidR="008235AA" w:rsidRPr="003F1B86" w:rsidRDefault="00724358" w:rsidP="00361D68">
                            <w:pPr>
                              <w:rPr>
                                <w:rFonts w:ascii="Aptos" w:eastAsia="Times New Roman" w:hAnsi="Aptos" w:cs="Aptos"/>
                                <w:sz w:val="22"/>
                                <w:szCs w:val="22"/>
                              </w:rPr>
                            </w:pPr>
                            <w:r w:rsidRPr="003F1B86">
                              <w:rPr>
                                <w:rFonts w:ascii="Aptos" w:eastAsia="Times New Roman" w:hAnsi="Aptos" w:cs="Aptos"/>
                                <w:b/>
                                <w:bCs/>
                                <w:sz w:val="22"/>
                                <w:szCs w:val="22"/>
                              </w:rPr>
                              <w:t xml:space="preserve">Derbyshire District Council </w:t>
                            </w:r>
                            <w:r w:rsidR="00DB4BC5" w:rsidRPr="003F1B86">
                              <w:rPr>
                                <w:rFonts w:ascii="Aptos" w:eastAsia="Times New Roman" w:hAnsi="Aptos" w:cs="Aptos"/>
                                <w:sz w:val="22"/>
                                <w:szCs w:val="22"/>
                              </w:rPr>
                              <w:t>enforce on-street parking rules. These are:</w:t>
                            </w:r>
                          </w:p>
                          <w:p w14:paraId="6575EB14" w14:textId="2AB207A1"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Double &amp; single yellow lines</w:t>
                            </w:r>
                          </w:p>
                          <w:p w14:paraId="77C839E6" w14:textId="1480544C"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Limited waiting bays</w:t>
                            </w:r>
                          </w:p>
                          <w:p w14:paraId="57623260" w14:textId="7CCEAFAB"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On street pay and display</w:t>
                            </w:r>
                          </w:p>
                          <w:p w14:paraId="6D337699" w14:textId="3876129B"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Residents’ permit zones</w:t>
                            </w:r>
                          </w:p>
                          <w:p w14:paraId="6A59B0BC" w14:textId="41DB8FA3"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Loading bays</w:t>
                            </w:r>
                          </w:p>
                          <w:p w14:paraId="0DDDFE88" w14:textId="55453127"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Blue Badge bays</w:t>
                            </w:r>
                          </w:p>
                          <w:p w14:paraId="187A5FE8" w14:textId="4435734E"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Taxi and bus stops</w:t>
                            </w:r>
                          </w:p>
                          <w:p w14:paraId="29BDF91C" w14:textId="46343071"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School keep clear zig zags</w:t>
                            </w:r>
                          </w:p>
                          <w:p w14:paraId="780A78FE" w14:textId="04DB4CD5"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Dropped kerbs (shared police responsibility)</w:t>
                            </w:r>
                          </w:p>
                          <w:p w14:paraId="158EB7F0" w14:textId="3A34DD5E" w:rsidR="00203724"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Car parks with formal orders</w:t>
                            </w:r>
                          </w:p>
                          <w:p w14:paraId="2265CAA3" w14:textId="77777777" w:rsidR="00AC047D" w:rsidRDefault="00AC047D" w:rsidP="006A3BDF">
                            <w:pPr>
                              <w:rPr>
                                <w:sz w:val="22"/>
                                <w:szCs w:val="22"/>
                              </w:rPr>
                            </w:pPr>
                          </w:p>
                          <w:p w14:paraId="326C78E5" w14:textId="2438641F" w:rsidR="006A3BDF" w:rsidRPr="003F1B86" w:rsidRDefault="006A3BDF" w:rsidP="006A3BDF">
                            <w:pPr>
                              <w:rPr>
                                <w:sz w:val="22"/>
                                <w:szCs w:val="22"/>
                              </w:rPr>
                            </w:pPr>
                            <w:r w:rsidRPr="003F1B86">
                              <w:rPr>
                                <w:sz w:val="22"/>
                                <w:szCs w:val="22"/>
                              </w:rPr>
                              <w:t xml:space="preserve">These are enforced be </w:t>
                            </w:r>
                            <w:r w:rsidR="00BE7FA1" w:rsidRPr="003F1B86">
                              <w:rPr>
                                <w:b/>
                                <w:bCs/>
                                <w:sz w:val="22"/>
                                <w:szCs w:val="22"/>
                              </w:rPr>
                              <w:t>Civil Enforcement Officers (CEOs)</w:t>
                            </w:r>
                            <w:r w:rsidR="00BE7FA1" w:rsidRPr="003F1B86">
                              <w:rPr>
                                <w:sz w:val="22"/>
                                <w:szCs w:val="22"/>
                              </w:rPr>
                              <w:t>.</w:t>
                            </w:r>
                          </w:p>
                          <w:p w14:paraId="752E1D8F" w14:textId="557C439E" w:rsidR="00BE7FA1" w:rsidRDefault="00BD6D92" w:rsidP="006A3BDF">
                            <w:pPr>
                              <w:rPr>
                                <w:sz w:val="22"/>
                                <w:szCs w:val="22"/>
                              </w:rPr>
                            </w:pPr>
                            <w:r w:rsidRPr="003F1B86">
                              <w:rPr>
                                <w:sz w:val="22"/>
                                <w:szCs w:val="22"/>
                              </w:rPr>
                              <w:t xml:space="preserve">The </w:t>
                            </w:r>
                            <w:r w:rsidRPr="001949D5">
                              <w:rPr>
                                <w:b/>
                                <w:bCs/>
                                <w:sz w:val="22"/>
                                <w:szCs w:val="22"/>
                              </w:rPr>
                              <w:t xml:space="preserve">Derbyshire </w:t>
                            </w:r>
                            <w:r w:rsidR="003F1B86" w:rsidRPr="001949D5">
                              <w:rPr>
                                <w:b/>
                                <w:bCs/>
                                <w:sz w:val="22"/>
                                <w:szCs w:val="22"/>
                              </w:rPr>
                              <w:t>Dales District Council</w:t>
                            </w:r>
                            <w:r w:rsidR="003F1B86" w:rsidRPr="003F1B86">
                              <w:rPr>
                                <w:sz w:val="22"/>
                                <w:szCs w:val="22"/>
                              </w:rPr>
                              <w:t xml:space="preserve"> </w:t>
                            </w:r>
                            <w:r w:rsidR="00FE6ED3">
                              <w:rPr>
                                <w:sz w:val="22"/>
                                <w:szCs w:val="22"/>
                              </w:rPr>
                              <w:t xml:space="preserve">manages off-street (car park) </w:t>
                            </w:r>
                            <w:r w:rsidR="00397C79">
                              <w:rPr>
                                <w:sz w:val="22"/>
                                <w:szCs w:val="22"/>
                              </w:rPr>
                              <w:t>enforcement for its public car parks.</w:t>
                            </w:r>
                          </w:p>
                          <w:p w14:paraId="59F2C0A4" w14:textId="77777777" w:rsidR="00AC047D" w:rsidRDefault="00AC047D" w:rsidP="006A3BDF">
                            <w:pPr>
                              <w:rPr>
                                <w:sz w:val="22"/>
                                <w:szCs w:val="22"/>
                              </w:rPr>
                            </w:pPr>
                          </w:p>
                          <w:p w14:paraId="401B716A" w14:textId="361B8CBB" w:rsidR="00397C79" w:rsidRDefault="00397C79" w:rsidP="006A3BDF">
                            <w:pPr>
                              <w:rPr>
                                <w:sz w:val="22"/>
                                <w:szCs w:val="22"/>
                              </w:rPr>
                            </w:pPr>
                            <w:r>
                              <w:rPr>
                                <w:sz w:val="22"/>
                                <w:szCs w:val="22"/>
                              </w:rPr>
                              <w:t xml:space="preserve">The </w:t>
                            </w:r>
                            <w:r w:rsidR="001949D5">
                              <w:rPr>
                                <w:b/>
                                <w:bCs/>
                                <w:sz w:val="22"/>
                                <w:szCs w:val="22"/>
                              </w:rPr>
                              <w:t>P</w:t>
                            </w:r>
                            <w:r w:rsidRPr="001949D5">
                              <w:rPr>
                                <w:b/>
                                <w:bCs/>
                                <w:sz w:val="22"/>
                                <w:szCs w:val="22"/>
                              </w:rPr>
                              <w:t>olice</w:t>
                            </w:r>
                            <w:r>
                              <w:rPr>
                                <w:sz w:val="22"/>
                                <w:szCs w:val="22"/>
                              </w:rPr>
                              <w:t xml:space="preserve"> enforce </w:t>
                            </w:r>
                            <w:r w:rsidR="001949D5">
                              <w:rPr>
                                <w:sz w:val="22"/>
                                <w:szCs w:val="22"/>
                              </w:rPr>
                              <w:t xml:space="preserve">criminal and dangerous parking. </w:t>
                            </w:r>
                            <w:r w:rsidR="006B400B">
                              <w:rPr>
                                <w:sz w:val="22"/>
                                <w:szCs w:val="22"/>
                              </w:rPr>
                              <w:t xml:space="preserve">This involves: </w:t>
                            </w:r>
                          </w:p>
                          <w:p w14:paraId="637B3D7C"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Dangerous parking where no yellow lines exist (bends, brows, junctions)</w:t>
                            </w:r>
                          </w:p>
                          <w:p w14:paraId="09F2A12E"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Obstruction</w:t>
                            </w:r>
                          </w:p>
                          <w:p w14:paraId="3C1E211A"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Double white lines</w:t>
                            </w:r>
                          </w:p>
                          <w:p w14:paraId="6AE8AF8B"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One</w:t>
                            </w:r>
                            <w:r w:rsidRPr="00286B87">
                              <w:rPr>
                                <w:rFonts w:ascii="Aptos" w:eastAsia="Times New Roman" w:hAnsi="Aptos" w:cs="Aptos"/>
                                <w:sz w:val="22"/>
                                <w:szCs w:val="22"/>
                              </w:rPr>
                              <w:noBreakHyphen/>
                              <w:t>way systems</w:t>
                            </w:r>
                          </w:p>
                          <w:p w14:paraId="7BA3642C"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Access</w:t>
                            </w:r>
                            <w:r w:rsidRPr="00286B87">
                              <w:rPr>
                                <w:rFonts w:ascii="Aptos" w:eastAsia="Times New Roman" w:hAnsi="Aptos" w:cs="Aptos"/>
                                <w:sz w:val="22"/>
                                <w:szCs w:val="22"/>
                              </w:rPr>
                              <w:noBreakHyphen/>
                              <w:t>only orders</w:t>
                            </w:r>
                          </w:p>
                          <w:p w14:paraId="4646F5C7"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Box junctions</w:t>
                            </w:r>
                          </w:p>
                          <w:p w14:paraId="1D52B6A6" w14:textId="77777777" w:rsidR="00E06A26" w:rsidRPr="00E06A26" w:rsidRDefault="00286B87" w:rsidP="00467B9A">
                            <w:pPr>
                              <w:pStyle w:val="ListParagraph"/>
                              <w:numPr>
                                <w:ilvl w:val="0"/>
                                <w:numId w:val="39"/>
                              </w:numPr>
                              <w:rPr>
                                <w:rFonts w:ascii="Aptos" w:eastAsia="Times New Roman" w:hAnsi="Aptos" w:cs="Aptos"/>
                              </w:rPr>
                            </w:pPr>
                            <w:r w:rsidRPr="00BA5960">
                              <w:rPr>
                                <w:rFonts w:ascii="Aptos" w:eastAsia="Times New Roman" w:hAnsi="Aptos" w:cs="Aptos"/>
                              </w:rPr>
                              <w:t xml:space="preserve">Some pedestrian crossing offences (shared with </w:t>
                            </w:r>
                            <w:r w:rsidRPr="00BA5960">
                              <w:rPr>
                                <w:rFonts w:ascii="Aptos" w:eastAsia="Times New Roman" w:hAnsi="Aptos" w:cs="Aptos"/>
                                <w:b/>
                                <w:bCs/>
                              </w:rPr>
                              <w:t>CEOs</w:t>
                            </w:r>
                            <w:r w:rsidRPr="00BA5960">
                              <w:rPr>
                                <w:rFonts w:ascii="Aptos" w:eastAsia="Times New Roman" w:hAnsi="Aptos" w:cs="Aptos"/>
                              </w:rPr>
                              <w:t>)</w:t>
                            </w:r>
                            <w:r w:rsidRPr="00BA5960">
                              <w:rPr>
                                <w:rFonts w:ascii="Aptos" w:eastAsia="Times New Roman" w:hAnsi="Aptos" w:cs="Aptos"/>
                                <w:b/>
                                <w:bCs/>
                              </w:rPr>
                              <w:t xml:space="preserve"> </w:t>
                            </w:r>
                          </w:p>
                          <w:p w14:paraId="7A9132D1" w14:textId="35B58969" w:rsidR="001C2D74" w:rsidRPr="00184BFA" w:rsidRDefault="00E06A26" w:rsidP="00E06A26">
                            <w:pPr>
                              <w:rPr>
                                <w:rFonts w:ascii="Aptos" w:eastAsia="Times New Roman" w:hAnsi="Aptos" w:cs="Aptos"/>
                                <w:sz w:val="22"/>
                                <w:szCs w:val="22"/>
                              </w:rPr>
                            </w:pPr>
                            <w:r w:rsidRPr="00184BFA">
                              <w:rPr>
                                <w:sz w:val="22"/>
                                <w:szCs w:val="22"/>
                              </w:rPr>
                              <w:t xml:space="preserve">If you come across or are affected by any of the mention </w:t>
                            </w:r>
                            <w:r w:rsidR="00C4707B" w:rsidRPr="00184BFA">
                              <w:rPr>
                                <w:sz w:val="22"/>
                                <w:szCs w:val="22"/>
                              </w:rPr>
                              <w:t xml:space="preserve">parking issues, please </w:t>
                            </w:r>
                            <w:proofErr w:type="gramStart"/>
                            <w:r w:rsidR="00C4707B" w:rsidRPr="00184BFA">
                              <w:rPr>
                                <w:sz w:val="22"/>
                                <w:szCs w:val="22"/>
                              </w:rPr>
                              <w:t>make contact with</w:t>
                            </w:r>
                            <w:proofErr w:type="gramEnd"/>
                            <w:r w:rsidR="00C4707B" w:rsidRPr="00184BFA">
                              <w:rPr>
                                <w:sz w:val="22"/>
                                <w:szCs w:val="22"/>
                              </w:rPr>
                              <w:t xml:space="preserve"> the appropriate organisation so the issue can be resolved </w:t>
                            </w:r>
                            <w:r w:rsidR="00184BFA" w:rsidRPr="00184BFA">
                              <w:rPr>
                                <w:sz w:val="22"/>
                                <w:szCs w:val="22"/>
                              </w:rPr>
                              <w:t>quickly:</w:t>
                            </w:r>
                          </w:p>
                          <w:p w14:paraId="2F57643A" w14:textId="75471D07" w:rsidR="001C2D74" w:rsidRPr="00467B9A" w:rsidRDefault="001C2D74" w:rsidP="001C2D74">
                            <w:pPr>
                              <w:numPr>
                                <w:ilvl w:val="0"/>
                                <w:numId w:val="40"/>
                              </w:numPr>
                              <w:rPr>
                                <w:sz w:val="22"/>
                                <w:szCs w:val="22"/>
                              </w:rPr>
                            </w:pPr>
                            <w:r w:rsidRPr="00467B9A">
                              <w:rPr>
                                <w:sz w:val="22"/>
                                <w:szCs w:val="22"/>
                              </w:rPr>
                              <w:t>On</w:t>
                            </w:r>
                            <w:r w:rsidRPr="00467B9A">
                              <w:rPr>
                                <w:sz w:val="22"/>
                                <w:szCs w:val="22"/>
                              </w:rPr>
                              <w:noBreakHyphen/>
                              <w:t xml:space="preserve">street issues (yellow lines, permits, illegal parking): </w:t>
                            </w:r>
                            <w:r w:rsidR="00184BFA" w:rsidRPr="00184BFA">
                              <w:rPr>
                                <w:b/>
                                <w:bCs/>
                                <w:sz w:val="22"/>
                                <w:szCs w:val="22"/>
                              </w:rPr>
                              <w:t>Derbyshire County Council</w:t>
                            </w:r>
                            <w:r w:rsidRPr="00467B9A">
                              <w:rPr>
                                <w:sz w:val="22"/>
                                <w:szCs w:val="22"/>
                              </w:rPr>
                              <w:t xml:space="preserve"> Enforcement / Park Smarter </w:t>
                            </w:r>
                            <w:proofErr w:type="gramStart"/>
                            <w:r w:rsidR="0091620B">
                              <w:rPr>
                                <w:sz w:val="22"/>
                                <w:szCs w:val="22"/>
                              </w:rPr>
                              <w:t>parking@derbyshire.gov.uk</w:t>
                            </w:r>
                            <w:r w:rsidRPr="00467B9A">
                              <w:rPr>
                                <w:sz w:val="22"/>
                                <w:szCs w:val="22"/>
                              </w:rPr>
                              <w:t>  Phone</w:t>
                            </w:r>
                            <w:proofErr w:type="gramEnd"/>
                            <w:r w:rsidRPr="00467B9A">
                              <w:rPr>
                                <w:sz w:val="22"/>
                                <w:szCs w:val="22"/>
                              </w:rPr>
                              <w:t xml:space="preserve">: 01629 538671 </w:t>
                            </w:r>
                          </w:p>
                          <w:p w14:paraId="46ACD8EA" w14:textId="7C7F7176" w:rsidR="001C2D74" w:rsidRPr="00467B9A" w:rsidRDefault="00184BFA" w:rsidP="001C2D74">
                            <w:pPr>
                              <w:numPr>
                                <w:ilvl w:val="0"/>
                                <w:numId w:val="40"/>
                              </w:numPr>
                              <w:rPr>
                                <w:sz w:val="22"/>
                                <w:szCs w:val="22"/>
                              </w:rPr>
                            </w:pPr>
                            <w:r w:rsidRPr="00184BFA">
                              <w:rPr>
                                <w:b/>
                                <w:bCs/>
                                <w:sz w:val="22"/>
                                <w:szCs w:val="22"/>
                              </w:rPr>
                              <w:t>Derbyshire Dales District Council</w:t>
                            </w:r>
                            <w:r w:rsidR="001C2D74" w:rsidRPr="00467B9A">
                              <w:rPr>
                                <w:sz w:val="22"/>
                                <w:szCs w:val="22"/>
                              </w:rPr>
                              <w:t xml:space="preserve"> car park issues (tickets, machines, tariffs): Derbyshire Dales District Council Phone: 01629 761100 Email: </w:t>
                            </w:r>
                            <w:r w:rsidR="0091620B">
                              <w:rPr>
                                <w:sz w:val="22"/>
                                <w:szCs w:val="22"/>
                              </w:rPr>
                              <w:t>car</w:t>
                            </w:r>
                            <w:r w:rsidR="00B544BD">
                              <w:rPr>
                                <w:sz w:val="22"/>
                                <w:szCs w:val="22"/>
                              </w:rPr>
                              <w:t>parks@derbyshiredales.gov.uk</w:t>
                            </w:r>
                          </w:p>
                          <w:p w14:paraId="700A6CA9" w14:textId="77777777" w:rsidR="001C2D74" w:rsidRPr="00467B9A" w:rsidRDefault="001C2D74" w:rsidP="001C2D74">
                            <w:pPr>
                              <w:numPr>
                                <w:ilvl w:val="0"/>
                                <w:numId w:val="40"/>
                              </w:numPr>
                              <w:rPr>
                                <w:sz w:val="22"/>
                                <w:szCs w:val="22"/>
                              </w:rPr>
                            </w:pPr>
                            <w:r w:rsidRPr="00467B9A">
                              <w:rPr>
                                <w:sz w:val="22"/>
                                <w:szCs w:val="22"/>
                              </w:rPr>
                              <w:t xml:space="preserve">Dangerous parking / obstruction: </w:t>
                            </w:r>
                            <w:r w:rsidRPr="00184BFA">
                              <w:rPr>
                                <w:b/>
                                <w:bCs/>
                                <w:sz w:val="22"/>
                                <w:szCs w:val="22"/>
                              </w:rPr>
                              <w:t>Derbyshire Police 101</w:t>
                            </w:r>
                          </w:p>
                          <w:p w14:paraId="5AF77F90" w14:textId="77777777" w:rsidR="001C2D74" w:rsidRDefault="001C2D74" w:rsidP="001C2D74">
                            <w:pPr>
                              <w:rPr>
                                <w:b/>
                                <w:bCs/>
                              </w:rPr>
                            </w:pPr>
                          </w:p>
                          <w:p w14:paraId="63E58E01" w14:textId="77777777" w:rsidR="001C2D74" w:rsidRDefault="001C2D74" w:rsidP="001C2D74"/>
                          <w:p w14:paraId="06401F4D" w14:textId="77777777" w:rsidR="006B400B" w:rsidRPr="003F1B86" w:rsidRDefault="006B400B" w:rsidP="006A3BDF">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774D9" id="Text Box 1097706345" o:spid="_x0000_s1035" type="#_x0000_t202" style="position:absolute;margin-left:471.55pt;margin-top:13.2pt;width:522.75pt;height:506.25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" fillcolor="#4472c4 [3204]" strokecolor="#09101d [484]" strokeweight="1pt">
                <v:textbox>
                  <w:txbxContent>
                    <w:p w14:paraId="05727146" w14:textId="0BFFAED3" w:rsidR="005B235E" w:rsidRPr="00184BFA" w:rsidRDefault="00184BFA" w:rsidP="00184BFA">
                      <w:pPr>
                        <w:shd w:val="clear" w:color="auto" w:fill="1F3864" w:themeFill="accent1" w:themeFillShade="80"/>
                        <w:jc w:val="center"/>
                        <w:rPr>
                          <w:b/>
                          <w:bCs/>
                          <w:sz w:val="22"/>
                          <w:szCs w:val="22"/>
                        </w:rPr>
                      </w:pPr>
                      <w:r w:rsidRPr="00184BFA">
                        <w:rPr>
                          <w:b/>
                          <w:bCs/>
                          <w:sz w:val="22"/>
                          <w:szCs w:val="22"/>
                        </w:rPr>
                        <w:t>Parking Issues</w:t>
                      </w:r>
                    </w:p>
                    <w:p w14:paraId="559A82E3" w14:textId="53033CE6" w:rsidR="00361D68" w:rsidRPr="003F1B86" w:rsidRDefault="00D85E04" w:rsidP="00361D68">
                      <w:pPr>
                        <w:rPr>
                          <w:rFonts w:ascii="Aptos" w:eastAsia="Times New Roman" w:hAnsi="Aptos" w:cs="Aptos"/>
                          <w:sz w:val="22"/>
                          <w:szCs w:val="22"/>
                        </w:rPr>
                      </w:pPr>
                      <w:r>
                        <w:rPr>
                          <w:sz w:val="22"/>
                          <w:szCs w:val="22"/>
                        </w:rPr>
                        <w:t>T</w:t>
                      </w:r>
                      <w:r w:rsidR="000840DE" w:rsidRPr="003F1B86">
                        <w:rPr>
                          <w:sz w:val="22"/>
                          <w:szCs w:val="22"/>
                        </w:rPr>
                        <w:t xml:space="preserve">here continues to be parking issues </w:t>
                      </w:r>
                      <w:r w:rsidR="005B235E" w:rsidRPr="003F1B86">
                        <w:rPr>
                          <w:sz w:val="22"/>
                          <w:szCs w:val="22"/>
                        </w:rPr>
                        <w:t>in these areas</w:t>
                      </w:r>
                      <w:r w:rsidR="00395845" w:rsidRPr="003F1B86">
                        <w:rPr>
                          <w:sz w:val="22"/>
                          <w:szCs w:val="22"/>
                        </w:rPr>
                        <w:t xml:space="preserve">. It is important you know who to contact </w:t>
                      </w:r>
                      <w:proofErr w:type="gramStart"/>
                      <w:r w:rsidR="00395845" w:rsidRPr="003F1B86">
                        <w:rPr>
                          <w:sz w:val="22"/>
                          <w:szCs w:val="22"/>
                        </w:rPr>
                        <w:t>in regards to</w:t>
                      </w:r>
                      <w:proofErr w:type="gramEnd"/>
                      <w:r w:rsidR="00395845" w:rsidRPr="003F1B86">
                        <w:rPr>
                          <w:sz w:val="22"/>
                          <w:szCs w:val="22"/>
                        </w:rPr>
                        <w:t xml:space="preserve"> these issues as and when they arise. Parking enforcement </w:t>
                      </w:r>
                      <w:r w:rsidR="003109E9" w:rsidRPr="003F1B86">
                        <w:rPr>
                          <w:sz w:val="22"/>
                          <w:szCs w:val="22"/>
                        </w:rPr>
                        <w:t xml:space="preserve">in Derbyshire dales is </w:t>
                      </w:r>
                      <w:r w:rsidR="00361D68" w:rsidRPr="003F1B86">
                        <w:rPr>
                          <w:rFonts w:ascii="Aptos" w:eastAsia="Times New Roman" w:hAnsi="Aptos" w:cs="Aptos"/>
                          <w:sz w:val="22"/>
                          <w:szCs w:val="22"/>
                        </w:rPr>
                        <w:t xml:space="preserve">delivered through </w:t>
                      </w:r>
                      <w:r w:rsidR="00361D68" w:rsidRPr="003F1B86">
                        <w:rPr>
                          <w:rFonts w:ascii="Aptos" w:eastAsia="Times New Roman" w:hAnsi="Aptos" w:cs="Aptos"/>
                          <w:b/>
                          <w:bCs/>
                          <w:sz w:val="22"/>
                          <w:szCs w:val="22"/>
                        </w:rPr>
                        <w:t>Civil Parking Enforcement (CPE)</w:t>
                      </w:r>
                      <w:r w:rsidR="00361D68" w:rsidRPr="003F1B86">
                        <w:rPr>
                          <w:rFonts w:ascii="Aptos" w:eastAsia="Times New Roman" w:hAnsi="Aptos" w:cs="Aptos"/>
                          <w:sz w:val="22"/>
                          <w:szCs w:val="22"/>
                        </w:rPr>
                        <w:t xml:space="preserve"> – a partnership between </w:t>
                      </w:r>
                      <w:r w:rsidR="00361D68" w:rsidRPr="003F1B86">
                        <w:rPr>
                          <w:rFonts w:ascii="Aptos" w:eastAsia="Times New Roman" w:hAnsi="Aptos" w:cs="Aptos"/>
                          <w:b/>
                          <w:bCs/>
                          <w:sz w:val="22"/>
                          <w:szCs w:val="22"/>
                        </w:rPr>
                        <w:t>Derbyshire County Council (DCC)</w:t>
                      </w:r>
                      <w:r w:rsidR="00361D68" w:rsidRPr="003F1B86">
                        <w:rPr>
                          <w:rFonts w:ascii="Aptos" w:eastAsia="Times New Roman" w:hAnsi="Aptos" w:cs="Aptos"/>
                          <w:sz w:val="22"/>
                          <w:szCs w:val="22"/>
                        </w:rPr>
                        <w:t xml:space="preserve"> and the county’s </w:t>
                      </w:r>
                      <w:r w:rsidR="00361D68" w:rsidRPr="003F1B86">
                        <w:rPr>
                          <w:rFonts w:ascii="Aptos" w:eastAsia="Times New Roman" w:hAnsi="Aptos" w:cs="Aptos"/>
                          <w:b/>
                          <w:bCs/>
                          <w:sz w:val="22"/>
                          <w:szCs w:val="22"/>
                        </w:rPr>
                        <w:t>district and borough councils</w:t>
                      </w:r>
                      <w:r w:rsidR="00361D68" w:rsidRPr="003F1B86">
                        <w:rPr>
                          <w:rFonts w:ascii="Aptos" w:eastAsia="Times New Roman" w:hAnsi="Aptos" w:cs="Aptos"/>
                          <w:sz w:val="22"/>
                          <w:szCs w:val="22"/>
                        </w:rPr>
                        <w:t xml:space="preserve">, including </w:t>
                      </w:r>
                      <w:r w:rsidR="00361D68" w:rsidRPr="003F1B86">
                        <w:rPr>
                          <w:rFonts w:ascii="Aptos" w:eastAsia="Times New Roman" w:hAnsi="Aptos" w:cs="Aptos"/>
                          <w:b/>
                          <w:bCs/>
                          <w:sz w:val="22"/>
                          <w:szCs w:val="22"/>
                        </w:rPr>
                        <w:t>Derbyshire Dales District Council (DDDC)</w:t>
                      </w:r>
                      <w:r w:rsidR="00361D68" w:rsidRPr="003F1B86">
                        <w:rPr>
                          <w:rFonts w:ascii="Aptos" w:eastAsia="Times New Roman" w:hAnsi="Aptos" w:cs="Aptos"/>
                          <w:sz w:val="22"/>
                          <w:szCs w:val="22"/>
                        </w:rPr>
                        <w:t>.</w:t>
                      </w:r>
                    </w:p>
                    <w:p w14:paraId="31ABBB2C" w14:textId="77777777" w:rsidR="00AC047D" w:rsidRDefault="00AC047D" w:rsidP="00361D68">
                      <w:pPr>
                        <w:rPr>
                          <w:rFonts w:ascii="Aptos" w:eastAsia="Times New Roman" w:hAnsi="Aptos" w:cs="Aptos"/>
                          <w:b/>
                          <w:bCs/>
                          <w:sz w:val="22"/>
                          <w:szCs w:val="22"/>
                        </w:rPr>
                      </w:pPr>
                    </w:p>
                    <w:p w14:paraId="593EFECF" w14:textId="6D5A062C" w:rsidR="008235AA" w:rsidRPr="003F1B86" w:rsidRDefault="00724358" w:rsidP="00361D68">
                      <w:pPr>
                        <w:rPr>
                          <w:rFonts w:ascii="Aptos" w:eastAsia="Times New Roman" w:hAnsi="Aptos" w:cs="Aptos"/>
                          <w:sz w:val="22"/>
                          <w:szCs w:val="22"/>
                        </w:rPr>
                      </w:pPr>
                      <w:r w:rsidRPr="003F1B86">
                        <w:rPr>
                          <w:rFonts w:ascii="Aptos" w:eastAsia="Times New Roman" w:hAnsi="Aptos" w:cs="Aptos"/>
                          <w:b/>
                          <w:bCs/>
                          <w:sz w:val="22"/>
                          <w:szCs w:val="22"/>
                        </w:rPr>
                        <w:t xml:space="preserve">Derbyshire District Council </w:t>
                      </w:r>
                      <w:r w:rsidR="00DB4BC5" w:rsidRPr="003F1B86">
                        <w:rPr>
                          <w:rFonts w:ascii="Aptos" w:eastAsia="Times New Roman" w:hAnsi="Aptos" w:cs="Aptos"/>
                          <w:sz w:val="22"/>
                          <w:szCs w:val="22"/>
                        </w:rPr>
                        <w:t>enforce on-street parking rules. These are:</w:t>
                      </w:r>
                    </w:p>
                    <w:p w14:paraId="6575EB14" w14:textId="2AB207A1"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Double &amp; single yellow lines</w:t>
                      </w:r>
                    </w:p>
                    <w:p w14:paraId="77C839E6" w14:textId="1480544C"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Limited waiting bays</w:t>
                      </w:r>
                    </w:p>
                    <w:p w14:paraId="57623260" w14:textId="7CCEAFAB"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On street pay and display</w:t>
                      </w:r>
                    </w:p>
                    <w:p w14:paraId="6D337699" w14:textId="3876129B"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Residents’ permit zones</w:t>
                      </w:r>
                    </w:p>
                    <w:p w14:paraId="6A59B0BC" w14:textId="41DB8FA3"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Loading bays</w:t>
                      </w:r>
                    </w:p>
                    <w:p w14:paraId="0DDDFE88" w14:textId="55453127"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Blue Badge bays</w:t>
                      </w:r>
                    </w:p>
                    <w:p w14:paraId="187A5FE8" w14:textId="4435734E"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Taxi and bus stops</w:t>
                      </w:r>
                    </w:p>
                    <w:p w14:paraId="29BDF91C" w14:textId="46343071"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School keep clear zig zags</w:t>
                      </w:r>
                    </w:p>
                    <w:p w14:paraId="780A78FE" w14:textId="04DB4CD5" w:rsidR="006A3BDF"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Dropped kerbs (shared police responsibility)</w:t>
                      </w:r>
                    </w:p>
                    <w:p w14:paraId="158EB7F0" w14:textId="3A34DD5E" w:rsidR="00203724" w:rsidRPr="003F1B86" w:rsidRDefault="00FE56D3" w:rsidP="006A3BDF">
                      <w:pPr>
                        <w:rPr>
                          <w:sz w:val="22"/>
                          <w:szCs w:val="22"/>
                        </w:rPr>
                      </w:pPr>
                      <w:r>
                        <w:rPr>
                          <w:sz w:val="22"/>
                          <w:szCs w:val="22"/>
                        </w:rPr>
                        <w:t xml:space="preserve">      </w:t>
                      </w:r>
                      <w:r w:rsidR="006A3BDF" w:rsidRPr="003F1B86">
                        <w:rPr>
                          <w:sz w:val="22"/>
                          <w:szCs w:val="22"/>
                        </w:rPr>
                        <w:t>•</w:t>
                      </w:r>
                      <w:r w:rsidR="006A3BDF" w:rsidRPr="003F1B86">
                        <w:rPr>
                          <w:sz w:val="22"/>
                          <w:szCs w:val="22"/>
                        </w:rPr>
                        <w:tab/>
                        <w:t>Car parks with formal orders</w:t>
                      </w:r>
                    </w:p>
                    <w:p w14:paraId="2265CAA3" w14:textId="77777777" w:rsidR="00AC047D" w:rsidRDefault="00AC047D" w:rsidP="006A3BDF">
                      <w:pPr>
                        <w:rPr>
                          <w:sz w:val="22"/>
                          <w:szCs w:val="22"/>
                        </w:rPr>
                      </w:pPr>
                    </w:p>
                    <w:p w14:paraId="326C78E5" w14:textId="2438641F" w:rsidR="006A3BDF" w:rsidRPr="003F1B86" w:rsidRDefault="006A3BDF" w:rsidP="006A3BDF">
                      <w:pPr>
                        <w:rPr>
                          <w:sz w:val="22"/>
                          <w:szCs w:val="22"/>
                        </w:rPr>
                      </w:pPr>
                      <w:r w:rsidRPr="003F1B86">
                        <w:rPr>
                          <w:sz w:val="22"/>
                          <w:szCs w:val="22"/>
                        </w:rPr>
                        <w:t xml:space="preserve">These are enforced be </w:t>
                      </w:r>
                      <w:r w:rsidR="00BE7FA1" w:rsidRPr="003F1B86">
                        <w:rPr>
                          <w:b/>
                          <w:bCs/>
                          <w:sz w:val="22"/>
                          <w:szCs w:val="22"/>
                        </w:rPr>
                        <w:t>Civil Enforcement Officers (CEOs)</w:t>
                      </w:r>
                      <w:r w:rsidR="00BE7FA1" w:rsidRPr="003F1B86">
                        <w:rPr>
                          <w:sz w:val="22"/>
                          <w:szCs w:val="22"/>
                        </w:rPr>
                        <w:t>.</w:t>
                      </w:r>
                    </w:p>
                    <w:p w14:paraId="752E1D8F" w14:textId="557C439E" w:rsidR="00BE7FA1" w:rsidRDefault="00BD6D92" w:rsidP="006A3BDF">
                      <w:pPr>
                        <w:rPr>
                          <w:sz w:val="22"/>
                          <w:szCs w:val="22"/>
                        </w:rPr>
                      </w:pPr>
                      <w:r w:rsidRPr="003F1B86">
                        <w:rPr>
                          <w:sz w:val="22"/>
                          <w:szCs w:val="22"/>
                        </w:rPr>
                        <w:t xml:space="preserve">The </w:t>
                      </w:r>
                      <w:r w:rsidRPr="001949D5">
                        <w:rPr>
                          <w:b/>
                          <w:bCs/>
                          <w:sz w:val="22"/>
                          <w:szCs w:val="22"/>
                        </w:rPr>
                        <w:t xml:space="preserve">Derbyshire </w:t>
                      </w:r>
                      <w:r w:rsidR="003F1B86" w:rsidRPr="001949D5">
                        <w:rPr>
                          <w:b/>
                          <w:bCs/>
                          <w:sz w:val="22"/>
                          <w:szCs w:val="22"/>
                        </w:rPr>
                        <w:t>Dales District Council</w:t>
                      </w:r>
                      <w:r w:rsidR="003F1B86" w:rsidRPr="003F1B86">
                        <w:rPr>
                          <w:sz w:val="22"/>
                          <w:szCs w:val="22"/>
                        </w:rPr>
                        <w:t xml:space="preserve"> </w:t>
                      </w:r>
                      <w:r w:rsidR="00FE6ED3">
                        <w:rPr>
                          <w:sz w:val="22"/>
                          <w:szCs w:val="22"/>
                        </w:rPr>
                        <w:t xml:space="preserve">manages off-street (car park) </w:t>
                      </w:r>
                      <w:r w:rsidR="00397C79">
                        <w:rPr>
                          <w:sz w:val="22"/>
                          <w:szCs w:val="22"/>
                        </w:rPr>
                        <w:t>enforcement for its public car parks.</w:t>
                      </w:r>
                    </w:p>
                    <w:p w14:paraId="59F2C0A4" w14:textId="77777777" w:rsidR="00AC047D" w:rsidRDefault="00AC047D" w:rsidP="006A3BDF">
                      <w:pPr>
                        <w:rPr>
                          <w:sz w:val="22"/>
                          <w:szCs w:val="22"/>
                        </w:rPr>
                      </w:pPr>
                    </w:p>
                    <w:p w14:paraId="401B716A" w14:textId="361B8CBB" w:rsidR="00397C79" w:rsidRDefault="00397C79" w:rsidP="006A3BDF">
                      <w:pPr>
                        <w:rPr>
                          <w:sz w:val="22"/>
                          <w:szCs w:val="22"/>
                        </w:rPr>
                      </w:pPr>
                      <w:r>
                        <w:rPr>
                          <w:sz w:val="22"/>
                          <w:szCs w:val="22"/>
                        </w:rPr>
                        <w:t xml:space="preserve">The </w:t>
                      </w:r>
                      <w:r w:rsidR="001949D5">
                        <w:rPr>
                          <w:b/>
                          <w:bCs/>
                          <w:sz w:val="22"/>
                          <w:szCs w:val="22"/>
                        </w:rPr>
                        <w:t>P</w:t>
                      </w:r>
                      <w:r w:rsidRPr="001949D5">
                        <w:rPr>
                          <w:b/>
                          <w:bCs/>
                          <w:sz w:val="22"/>
                          <w:szCs w:val="22"/>
                        </w:rPr>
                        <w:t>olice</w:t>
                      </w:r>
                      <w:r>
                        <w:rPr>
                          <w:sz w:val="22"/>
                          <w:szCs w:val="22"/>
                        </w:rPr>
                        <w:t xml:space="preserve"> enforce </w:t>
                      </w:r>
                      <w:r w:rsidR="001949D5">
                        <w:rPr>
                          <w:sz w:val="22"/>
                          <w:szCs w:val="22"/>
                        </w:rPr>
                        <w:t xml:space="preserve">criminal and dangerous parking. </w:t>
                      </w:r>
                      <w:r w:rsidR="006B400B">
                        <w:rPr>
                          <w:sz w:val="22"/>
                          <w:szCs w:val="22"/>
                        </w:rPr>
                        <w:t xml:space="preserve">This involves: </w:t>
                      </w:r>
                    </w:p>
                    <w:p w14:paraId="637B3D7C"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Dangerous parking where no yellow lines exist (bends, brows, junctions)</w:t>
                      </w:r>
                    </w:p>
                    <w:p w14:paraId="09F2A12E"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Obstruction</w:t>
                      </w:r>
                    </w:p>
                    <w:p w14:paraId="3C1E211A"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Double white lines</w:t>
                      </w:r>
                    </w:p>
                    <w:p w14:paraId="6AE8AF8B"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One</w:t>
                      </w:r>
                      <w:r w:rsidRPr="00286B87">
                        <w:rPr>
                          <w:rFonts w:ascii="Aptos" w:eastAsia="Times New Roman" w:hAnsi="Aptos" w:cs="Aptos"/>
                          <w:sz w:val="22"/>
                          <w:szCs w:val="22"/>
                        </w:rPr>
                        <w:noBreakHyphen/>
                        <w:t>way systems</w:t>
                      </w:r>
                    </w:p>
                    <w:p w14:paraId="7BA3642C"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Access</w:t>
                      </w:r>
                      <w:r w:rsidRPr="00286B87">
                        <w:rPr>
                          <w:rFonts w:ascii="Aptos" w:eastAsia="Times New Roman" w:hAnsi="Aptos" w:cs="Aptos"/>
                          <w:sz w:val="22"/>
                          <w:szCs w:val="22"/>
                        </w:rPr>
                        <w:noBreakHyphen/>
                        <w:t>only orders</w:t>
                      </w:r>
                    </w:p>
                    <w:p w14:paraId="4646F5C7" w14:textId="77777777" w:rsidR="00286B87" w:rsidRPr="00286B87" w:rsidRDefault="00286B87" w:rsidP="00286B87">
                      <w:pPr>
                        <w:numPr>
                          <w:ilvl w:val="0"/>
                          <w:numId w:val="39"/>
                        </w:numPr>
                        <w:rPr>
                          <w:rFonts w:ascii="Aptos" w:eastAsia="Times New Roman" w:hAnsi="Aptos" w:cs="Aptos"/>
                          <w:sz w:val="22"/>
                          <w:szCs w:val="22"/>
                        </w:rPr>
                      </w:pPr>
                      <w:r w:rsidRPr="00286B87">
                        <w:rPr>
                          <w:rFonts w:ascii="Aptos" w:eastAsia="Times New Roman" w:hAnsi="Aptos" w:cs="Aptos"/>
                          <w:sz w:val="22"/>
                          <w:szCs w:val="22"/>
                        </w:rPr>
                        <w:t>Box junctions</w:t>
                      </w:r>
                    </w:p>
                    <w:p w14:paraId="1D52B6A6" w14:textId="77777777" w:rsidR="00E06A26" w:rsidRPr="00E06A26" w:rsidRDefault="00286B87" w:rsidP="00467B9A">
                      <w:pPr>
                        <w:pStyle w:val="ListParagraph"/>
                        <w:numPr>
                          <w:ilvl w:val="0"/>
                          <w:numId w:val="39"/>
                        </w:numPr>
                        <w:rPr>
                          <w:rFonts w:ascii="Aptos" w:eastAsia="Times New Roman" w:hAnsi="Aptos" w:cs="Aptos"/>
                        </w:rPr>
                      </w:pPr>
                      <w:r w:rsidRPr="00BA5960">
                        <w:rPr>
                          <w:rFonts w:ascii="Aptos" w:eastAsia="Times New Roman" w:hAnsi="Aptos" w:cs="Aptos"/>
                        </w:rPr>
                        <w:t xml:space="preserve">Some pedestrian crossing offences (shared with </w:t>
                      </w:r>
                      <w:r w:rsidRPr="00BA5960">
                        <w:rPr>
                          <w:rFonts w:ascii="Aptos" w:eastAsia="Times New Roman" w:hAnsi="Aptos" w:cs="Aptos"/>
                          <w:b/>
                          <w:bCs/>
                        </w:rPr>
                        <w:t>CEOs</w:t>
                      </w:r>
                      <w:r w:rsidRPr="00BA5960">
                        <w:rPr>
                          <w:rFonts w:ascii="Aptos" w:eastAsia="Times New Roman" w:hAnsi="Aptos" w:cs="Aptos"/>
                        </w:rPr>
                        <w:t>)</w:t>
                      </w:r>
                      <w:r w:rsidRPr="00BA5960">
                        <w:rPr>
                          <w:rFonts w:ascii="Aptos" w:eastAsia="Times New Roman" w:hAnsi="Aptos" w:cs="Aptos"/>
                          <w:b/>
                          <w:bCs/>
                        </w:rPr>
                        <w:t xml:space="preserve"> </w:t>
                      </w:r>
                    </w:p>
                    <w:p w14:paraId="7A9132D1" w14:textId="35B58969" w:rsidR="001C2D74" w:rsidRPr="00184BFA" w:rsidRDefault="00E06A26" w:rsidP="00E06A26">
                      <w:pPr>
                        <w:rPr>
                          <w:rFonts w:ascii="Aptos" w:eastAsia="Times New Roman" w:hAnsi="Aptos" w:cs="Aptos"/>
                          <w:sz w:val="22"/>
                          <w:szCs w:val="22"/>
                        </w:rPr>
                      </w:pPr>
                      <w:r w:rsidRPr="00184BFA">
                        <w:rPr>
                          <w:sz w:val="22"/>
                          <w:szCs w:val="22"/>
                        </w:rPr>
                        <w:t xml:space="preserve">If you come across or are affected by any of the mention </w:t>
                      </w:r>
                      <w:r w:rsidR="00C4707B" w:rsidRPr="00184BFA">
                        <w:rPr>
                          <w:sz w:val="22"/>
                          <w:szCs w:val="22"/>
                        </w:rPr>
                        <w:t xml:space="preserve">parking issues, please </w:t>
                      </w:r>
                      <w:proofErr w:type="gramStart"/>
                      <w:r w:rsidR="00C4707B" w:rsidRPr="00184BFA">
                        <w:rPr>
                          <w:sz w:val="22"/>
                          <w:szCs w:val="22"/>
                        </w:rPr>
                        <w:t>make contact with</w:t>
                      </w:r>
                      <w:proofErr w:type="gramEnd"/>
                      <w:r w:rsidR="00C4707B" w:rsidRPr="00184BFA">
                        <w:rPr>
                          <w:sz w:val="22"/>
                          <w:szCs w:val="22"/>
                        </w:rPr>
                        <w:t xml:space="preserve"> the appropriate organisation so the issue can be resolved </w:t>
                      </w:r>
                      <w:r w:rsidR="00184BFA" w:rsidRPr="00184BFA">
                        <w:rPr>
                          <w:sz w:val="22"/>
                          <w:szCs w:val="22"/>
                        </w:rPr>
                        <w:t>quickly:</w:t>
                      </w:r>
                    </w:p>
                    <w:p w14:paraId="2F57643A" w14:textId="75471D07" w:rsidR="001C2D74" w:rsidRPr="00467B9A" w:rsidRDefault="001C2D74" w:rsidP="001C2D74">
                      <w:pPr>
                        <w:numPr>
                          <w:ilvl w:val="0"/>
                          <w:numId w:val="40"/>
                        </w:numPr>
                        <w:rPr>
                          <w:sz w:val="22"/>
                          <w:szCs w:val="22"/>
                        </w:rPr>
                      </w:pPr>
                      <w:r w:rsidRPr="00467B9A">
                        <w:rPr>
                          <w:sz w:val="22"/>
                          <w:szCs w:val="22"/>
                        </w:rPr>
                        <w:t>On</w:t>
                      </w:r>
                      <w:r w:rsidRPr="00467B9A">
                        <w:rPr>
                          <w:sz w:val="22"/>
                          <w:szCs w:val="22"/>
                        </w:rPr>
                        <w:noBreakHyphen/>
                        <w:t xml:space="preserve">street issues (yellow lines, permits, illegal parking): </w:t>
                      </w:r>
                      <w:r w:rsidR="00184BFA" w:rsidRPr="00184BFA">
                        <w:rPr>
                          <w:b/>
                          <w:bCs/>
                          <w:sz w:val="22"/>
                          <w:szCs w:val="22"/>
                        </w:rPr>
                        <w:t>Derbyshire County Council</w:t>
                      </w:r>
                      <w:r w:rsidRPr="00467B9A">
                        <w:rPr>
                          <w:sz w:val="22"/>
                          <w:szCs w:val="22"/>
                        </w:rPr>
                        <w:t xml:space="preserve"> Enforcement / Park Smarter </w:t>
                      </w:r>
                      <w:proofErr w:type="gramStart"/>
                      <w:r w:rsidR="0091620B">
                        <w:rPr>
                          <w:sz w:val="22"/>
                          <w:szCs w:val="22"/>
                        </w:rPr>
                        <w:t>parking@derbyshire.gov.uk</w:t>
                      </w:r>
                      <w:r w:rsidRPr="00467B9A">
                        <w:rPr>
                          <w:sz w:val="22"/>
                          <w:szCs w:val="22"/>
                        </w:rPr>
                        <w:t>  Phone</w:t>
                      </w:r>
                      <w:proofErr w:type="gramEnd"/>
                      <w:r w:rsidRPr="00467B9A">
                        <w:rPr>
                          <w:sz w:val="22"/>
                          <w:szCs w:val="22"/>
                        </w:rPr>
                        <w:t xml:space="preserve">: 01629 538671 </w:t>
                      </w:r>
                    </w:p>
                    <w:p w14:paraId="46ACD8EA" w14:textId="7C7F7176" w:rsidR="001C2D74" w:rsidRPr="00467B9A" w:rsidRDefault="00184BFA" w:rsidP="001C2D74">
                      <w:pPr>
                        <w:numPr>
                          <w:ilvl w:val="0"/>
                          <w:numId w:val="40"/>
                        </w:numPr>
                        <w:rPr>
                          <w:sz w:val="22"/>
                          <w:szCs w:val="22"/>
                        </w:rPr>
                      </w:pPr>
                      <w:r w:rsidRPr="00184BFA">
                        <w:rPr>
                          <w:b/>
                          <w:bCs/>
                          <w:sz w:val="22"/>
                          <w:szCs w:val="22"/>
                        </w:rPr>
                        <w:t>Derbyshire Dales District Council</w:t>
                      </w:r>
                      <w:r w:rsidR="001C2D74" w:rsidRPr="00467B9A">
                        <w:rPr>
                          <w:sz w:val="22"/>
                          <w:szCs w:val="22"/>
                        </w:rPr>
                        <w:t xml:space="preserve"> car park issues (tickets, machines, tariffs): Derbyshire Dales District Council Phone: 01629 761100 Email: </w:t>
                      </w:r>
                      <w:r w:rsidR="0091620B">
                        <w:rPr>
                          <w:sz w:val="22"/>
                          <w:szCs w:val="22"/>
                        </w:rPr>
                        <w:t>car</w:t>
                      </w:r>
                      <w:r w:rsidR="00B544BD">
                        <w:rPr>
                          <w:sz w:val="22"/>
                          <w:szCs w:val="22"/>
                        </w:rPr>
                        <w:t>parks@derbyshiredales.gov.uk</w:t>
                      </w:r>
                    </w:p>
                    <w:p w14:paraId="700A6CA9" w14:textId="77777777" w:rsidR="001C2D74" w:rsidRPr="00467B9A" w:rsidRDefault="001C2D74" w:rsidP="001C2D74">
                      <w:pPr>
                        <w:numPr>
                          <w:ilvl w:val="0"/>
                          <w:numId w:val="40"/>
                        </w:numPr>
                        <w:rPr>
                          <w:sz w:val="22"/>
                          <w:szCs w:val="22"/>
                        </w:rPr>
                      </w:pPr>
                      <w:r w:rsidRPr="00467B9A">
                        <w:rPr>
                          <w:sz w:val="22"/>
                          <w:szCs w:val="22"/>
                        </w:rPr>
                        <w:t xml:space="preserve">Dangerous parking / obstruction: </w:t>
                      </w:r>
                      <w:r w:rsidRPr="00184BFA">
                        <w:rPr>
                          <w:b/>
                          <w:bCs/>
                          <w:sz w:val="22"/>
                          <w:szCs w:val="22"/>
                        </w:rPr>
                        <w:t>Derbyshire Police 101</w:t>
                      </w:r>
                    </w:p>
                    <w:p w14:paraId="5AF77F90" w14:textId="77777777" w:rsidR="001C2D74" w:rsidRDefault="001C2D74" w:rsidP="001C2D74">
                      <w:pPr>
                        <w:rPr>
                          <w:b/>
                          <w:bCs/>
                        </w:rPr>
                      </w:pPr>
                    </w:p>
                    <w:p w14:paraId="63E58E01" w14:textId="77777777" w:rsidR="001C2D74" w:rsidRDefault="001C2D74" w:rsidP="001C2D74"/>
                    <w:p w14:paraId="06401F4D" w14:textId="77777777" w:rsidR="006B400B" w:rsidRPr="003F1B86" w:rsidRDefault="006B400B" w:rsidP="006A3BDF">
                      <w:pPr>
                        <w:rPr>
                          <w:sz w:val="22"/>
                          <w:szCs w:val="22"/>
                        </w:rPr>
                      </w:pPr>
                    </w:p>
                  </w:txbxContent>
                </v:textbox>
                <w10:wrap anchorx="margin"/>
              </v:shape>
            </w:pict>
          </mc:Fallback>
        </mc:AlternateContent>
      </w:r>
    </w:p>
    <w:p w14:paraId="5CBC4405" w14:textId="72856A14" w:rsidR="00BA22B5" w:rsidRDefault="00F63775" w:rsidP="00F63775">
      <w:pPr>
        <w:tabs>
          <w:tab w:val="left" w:pos="7680"/>
        </w:tabs>
        <w:rPr>
          <w:sz w:val="22"/>
          <w:szCs w:val="22"/>
        </w:rPr>
      </w:pPr>
      <w:r>
        <w:rPr>
          <w:sz w:val="22"/>
          <w:szCs w:val="22"/>
        </w:rPr>
        <w:tab/>
      </w:r>
    </w:p>
    <w:p w14:paraId="7CBDBC75" w14:textId="4D8D7085" w:rsidR="005103F7" w:rsidRPr="005103F7" w:rsidRDefault="008655D3" w:rsidP="00346A36">
      <w:pPr>
        <w:tabs>
          <w:tab w:val="left" w:pos="2955"/>
        </w:tabs>
        <w:rPr>
          <w:sz w:val="22"/>
          <w:szCs w:val="22"/>
        </w:rPr>
      </w:pPr>
      <w:r>
        <w:rPr>
          <w:sz w:val="22"/>
          <w:szCs w:val="22"/>
        </w:rPr>
        <w:tab/>
      </w:r>
    </w:p>
    <w:p w14:paraId="429C1EE3" w14:textId="4FE7B889" w:rsidR="005103F7" w:rsidRPr="005103F7" w:rsidRDefault="005103F7" w:rsidP="005103F7">
      <w:pPr>
        <w:rPr>
          <w:sz w:val="22"/>
          <w:szCs w:val="22"/>
        </w:rPr>
      </w:pPr>
    </w:p>
    <w:p w14:paraId="5E2EF424" w14:textId="6E3B9CBC" w:rsidR="005103F7" w:rsidRPr="005103F7" w:rsidRDefault="005103F7" w:rsidP="005103F7">
      <w:pPr>
        <w:rPr>
          <w:sz w:val="22"/>
          <w:szCs w:val="22"/>
        </w:rPr>
      </w:pPr>
    </w:p>
    <w:p w14:paraId="53BBCC53" w14:textId="6EA86B74" w:rsidR="005103F7" w:rsidRPr="005103F7" w:rsidRDefault="009C2E7B" w:rsidP="00346A36">
      <w:pPr>
        <w:tabs>
          <w:tab w:val="left" w:pos="8850"/>
        </w:tabs>
        <w:rPr>
          <w:sz w:val="22"/>
          <w:szCs w:val="22"/>
        </w:rPr>
      </w:pPr>
      <w:r>
        <w:rPr>
          <w:sz w:val="22"/>
          <w:szCs w:val="22"/>
        </w:rPr>
        <w:tab/>
      </w:r>
    </w:p>
    <w:p w14:paraId="4EF69409" w14:textId="437573F7" w:rsidR="005103F7" w:rsidRPr="005103F7" w:rsidRDefault="005103F7" w:rsidP="005103F7">
      <w:pPr>
        <w:rPr>
          <w:sz w:val="22"/>
          <w:szCs w:val="22"/>
        </w:rPr>
      </w:pPr>
    </w:p>
    <w:p w14:paraId="03788A07" w14:textId="65EDE191" w:rsidR="005103F7" w:rsidRPr="005103F7" w:rsidRDefault="005103F7" w:rsidP="005103F7">
      <w:pPr>
        <w:rPr>
          <w:sz w:val="22"/>
          <w:szCs w:val="22"/>
        </w:rPr>
      </w:pPr>
    </w:p>
    <w:p w14:paraId="254F5FCB" w14:textId="3B7F204F" w:rsidR="005103F7" w:rsidRPr="005103F7" w:rsidRDefault="005103F7" w:rsidP="005103F7">
      <w:pPr>
        <w:rPr>
          <w:sz w:val="22"/>
          <w:szCs w:val="22"/>
        </w:rPr>
      </w:pPr>
    </w:p>
    <w:p w14:paraId="2AB65DDD" w14:textId="7E11D3B6" w:rsidR="005103F7" w:rsidRPr="005103F7" w:rsidRDefault="005103F7" w:rsidP="005103F7">
      <w:pPr>
        <w:rPr>
          <w:sz w:val="22"/>
          <w:szCs w:val="22"/>
        </w:rPr>
      </w:pPr>
    </w:p>
    <w:p w14:paraId="5CB1B731" w14:textId="20D3F728" w:rsidR="005103F7" w:rsidRPr="005103F7" w:rsidRDefault="005103F7" w:rsidP="005103F7">
      <w:pPr>
        <w:rPr>
          <w:sz w:val="22"/>
          <w:szCs w:val="22"/>
        </w:rPr>
      </w:pPr>
    </w:p>
    <w:p w14:paraId="77C08617" w14:textId="53074B32" w:rsidR="005103F7" w:rsidRPr="005103F7" w:rsidRDefault="005103F7" w:rsidP="005103F7">
      <w:pPr>
        <w:rPr>
          <w:sz w:val="22"/>
          <w:szCs w:val="22"/>
        </w:rPr>
      </w:pPr>
    </w:p>
    <w:p w14:paraId="00D78577" w14:textId="346DA845" w:rsidR="005103F7" w:rsidRPr="005103F7" w:rsidRDefault="005103F7" w:rsidP="005103F7">
      <w:pPr>
        <w:rPr>
          <w:sz w:val="22"/>
          <w:szCs w:val="22"/>
        </w:rPr>
      </w:pPr>
    </w:p>
    <w:p w14:paraId="7C2E8513" w14:textId="737F3917" w:rsidR="005103F7" w:rsidRPr="005103F7" w:rsidRDefault="005103F7" w:rsidP="005103F7">
      <w:pPr>
        <w:rPr>
          <w:sz w:val="22"/>
          <w:szCs w:val="22"/>
        </w:rPr>
      </w:pPr>
    </w:p>
    <w:p w14:paraId="5C4A705E" w14:textId="23C4CD22" w:rsidR="005103F7" w:rsidRPr="005103F7" w:rsidRDefault="005103F7" w:rsidP="005103F7">
      <w:pPr>
        <w:rPr>
          <w:sz w:val="22"/>
          <w:szCs w:val="22"/>
        </w:rPr>
      </w:pPr>
    </w:p>
    <w:p w14:paraId="3AEE461E" w14:textId="7407B153" w:rsidR="005103F7" w:rsidRPr="00573B41" w:rsidRDefault="005103F7" w:rsidP="00733602">
      <w:pPr>
        <w:tabs>
          <w:tab w:val="left" w:pos="9630"/>
        </w:tabs>
        <w:rPr>
          <w:sz w:val="22"/>
          <w:szCs w:val="22"/>
        </w:rPr>
      </w:pPr>
    </w:p>
    <w:sectPr w:rsidR="005103F7" w:rsidRPr="00573B41" w:rsidSect="00EB14CE">
      <w:pgSz w:w="11906" w:h="16838" w:code="9"/>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B4F86" w14:textId="77777777" w:rsidR="008A07DB" w:rsidRDefault="008A07DB" w:rsidP="005F6B6C">
      <w:r>
        <w:separator/>
      </w:r>
    </w:p>
  </w:endnote>
  <w:endnote w:type="continuationSeparator" w:id="0">
    <w:p w14:paraId="75679622" w14:textId="77777777" w:rsidR="008A07DB" w:rsidRDefault="008A07DB" w:rsidP="005F6B6C">
      <w:r>
        <w:continuationSeparator/>
      </w:r>
    </w:p>
  </w:endnote>
  <w:endnote w:type="continuationNotice" w:id="1">
    <w:p w14:paraId="2E49E618" w14:textId="77777777" w:rsidR="008A07DB" w:rsidRDefault="008A07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5"/>
      <w:gridCol w:w="3515"/>
      <w:gridCol w:w="3515"/>
    </w:tblGrid>
    <w:tr w:rsidR="190AA9FF" w14:paraId="00007319" w14:textId="77777777" w:rsidTr="190AA9FF">
      <w:trPr>
        <w:trHeight w:val="300"/>
      </w:trPr>
      <w:tc>
        <w:tcPr>
          <w:tcW w:w="3515" w:type="dxa"/>
        </w:tcPr>
        <w:p w14:paraId="78CF535F" w14:textId="7C50B075" w:rsidR="190AA9FF" w:rsidRDefault="190AA9FF" w:rsidP="190AA9FF">
          <w:pPr>
            <w:pStyle w:val="Header"/>
            <w:ind w:left="-115"/>
          </w:pPr>
        </w:p>
      </w:tc>
      <w:tc>
        <w:tcPr>
          <w:tcW w:w="3515" w:type="dxa"/>
        </w:tcPr>
        <w:p w14:paraId="03B519A7" w14:textId="3412E537" w:rsidR="190AA9FF" w:rsidRDefault="190AA9FF" w:rsidP="190AA9FF">
          <w:pPr>
            <w:pStyle w:val="Header"/>
            <w:jc w:val="center"/>
          </w:pPr>
        </w:p>
      </w:tc>
      <w:tc>
        <w:tcPr>
          <w:tcW w:w="3515" w:type="dxa"/>
        </w:tcPr>
        <w:p w14:paraId="7916C53B" w14:textId="341E363B" w:rsidR="190AA9FF" w:rsidRDefault="190AA9FF" w:rsidP="190AA9FF">
          <w:pPr>
            <w:pStyle w:val="Header"/>
            <w:ind w:right="-115"/>
            <w:jc w:val="right"/>
          </w:pPr>
        </w:p>
      </w:tc>
    </w:tr>
  </w:tbl>
  <w:p w14:paraId="0464876D" w14:textId="13E75524" w:rsidR="190AA9FF" w:rsidRDefault="190AA9FF" w:rsidP="190AA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8568D" w14:textId="77777777" w:rsidR="008A07DB" w:rsidRDefault="008A07DB" w:rsidP="005F6B6C">
      <w:r>
        <w:separator/>
      </w:r>
    </w:p>
  </w:footnote>
  <w:footnote w:type="continuationSeparator" w:id="0">
    <w:p w14:paraId="77979442" w14:textId="77777777" w:rsidR="008A07DB" w:rsidRDefault="008A07DB" w:rsidP="005F6B6C">
      <w:r>
        <w:continuationSeparator/>
      </w:r>
    </w:p>
  </w:footnote>
  <w:footnote w:type="continuationNotice" w:id="1">
    <w:p w14:paraId="1041F888" w14:textId="77777777" w:rsidR="008A07DB" w:rsidRDefault="008A07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2CD1" w14:textId="54DF0C8E" w:rsidR="005F6B6C" w:rsidRDefault="00984A26" w:rsidP="00A955A0">
    <w:pPr>
      <w:pStyle w:val="Header"/>
      <w:tabs>
        <w:tab w:val="clear" w:pos="4513"/>
        <w:tab w:val="clear" w:pos="9026"/>
        <w:tab w:val="right" w:pos="10546"/>
      </w:tabs>
    </w:pPr>
    <w:r>
      <w:rPr>
        <w:noProof/>
      </w:rPr>
      <w:drawing>
        <wp:anchor distT="0" distB="0" distL="114300" distR="114300" simplePos="0" relativeHeight="251658240" behindDoc="1" locked="0" layoutInCell="1" allowOverlap="1" wp14:anchorId="2AAA4BD4" wp14:editId="37304DA6">
          <wp:simplePos x="0" y="0"/>
          <wp:positionH relativeFrom="column">
            <wp:posOffset>-469900</wp:posOffset>
          </wp:positionH>
          <wp:positionV relativeFrom="paragraph">
            <wp:posOffset>-487680</wp:posOffset>
          </wp:positionV>
          <wp:extent cx="7605895" cy="10751820"/>
          <wp:effectExtent l="0" t="0" r="0" b="0"/>
          <wp:wrapNone/>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05895" cy="10751820"/>
                  </a:xfrm>
                  <a:prstGeom prst="rect">
                    <a:avLst/>
                  </a:prstGeom>
                </pic:spPr>
              </pic:pic>
            </a:graphicData>
          </a:graphic>
          <wp14:sizeRelH relativeFrom="margin">
            <wp14:pctWidth>0</wp14:pctWidth>
          </wp14:sizeRelH>
          <wp14:sizeRelV relativeFrom="margin">
            <wp14:pctHeight>0</wp14:pctHeight>
          </wp14:sizeRelV>
        </wp:anchor>
      </w:drawing>
    </w:r>
    <w:r w:rsidR="00A955A0">
      <w:tab/>
    </w:r>
  </w:p>
  <w:p w14:paraId="4BB12059" w14:textId="77777777"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3A4381"/>
    <w:multiLevelType w:val="multilevel"/>
    <w:tmpl w:val="C302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603F2"/>
    <w:multiLevelType w:val="hybridMultilevel"/>
    <w:tmpl w:val="F4EA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94E4E"/>
    <w:multiLevelType w:val="hybridMultilevel"/>
    <w:tmpl w:val="3A4E543E"/>
    <w:lvl w:ilvl="0" w:tplc="767A93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D336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B45721"/>
    <w:multiLevelType w:val="multilevel"/>
    <w:tmpl w:val="8A98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05C14"/>
    <w:multiLevelType w:val="hybridMultilevel"/>
    <w:tmpl w:val="62BE98AA"/>
    <w:lvl w:ilvl="0" w:tplc="1E96B0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A741B0"/>
    <w:multiLevelType w:val="hybridMultilevel"/>
    <w:tmpl w:val="F9108D26"/>
    <w:lvl w:ilvl="0" w:tplc="94786A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BA47DD"/>
    <w:multiLevelType w:val="multilevel"/>
    <w:tmpl w:val="64C0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3A3DFC"/>
    <w:multiLevelType w:val="hybridMultilevel"/>
    <w:tmpl w:val="163412C4"/>
    <w:lvl w:ilvl="0" w:tplc="08EA71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711B5E"/>
    <w:multiLevelType w:val="hybridMultilevel"/>
    <w:tmpl w:val="0F860AD6"/>
    <w:lvl w:ilvl="0" w:tplc="30404F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35016"/>
    <w:multiLevelType w:val="multilevel"/>
    <w:tmpl w:val="4BEE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74976"/>
    <w:multiLevelType w:val="hybridMultilevel"/>
    <w:tmpl w:val="FB824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E1126D"/>
    <w:multiLevelType w:val="hybridMultilevel"/>
    <w:tmpl w:val="E83A8A18"/>
    <w:lvl w:ilvl="0" w:tplc="4F665E58">
      <w:start w:val="5"/>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84326B"/>
    <w:multiLevelType w:val="hybridMultilevel"/>
    <w:tmpl w:val="A4C0D92C"/>
    <w:lvl w:ilvl="0" w:tplc="8B7CA55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0D40CB"/>
    <w:multiLevelType w:val="hybridMultilevel"/>
    <w:tmpl w:val="FF60C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85764"/>
    <w:multiLevelType w:val="hybridMultilevel"/>
    <w:tmpl w:val="C87AABBA"/>
    <w:lvl w:ilvl="0" w:tplc="FDD8F47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D39D0"/>
    <w:multiLevelType w:val="hybridMultilevel"/>
    <w:tmpl w:val="3A9E2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BF37D1"/>
    <w:multiLevelType w:val="multilevel"/>
    <w:tmpl w:val="1448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0406C4"/>
    <w:multiLevelType w:val="hybridMultilevel"/>
    <w:tmpl w:val="54269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C87430"/>
    <w:multiLevelType w:val="multilevel"/>
    <w:tmpl w:val="6C02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782076"/>
    <w:multiLevelType w:val="hybridMultilevel"/>
    <w:tmpl w:val="EC04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822595"/>
    <w:multiLevelType w:val="hybridMultilevel"/>
    <w:tmpl w:val="318E92A6"/>
    <w:lvl w:ilvl="0" w:tplc="7CB464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A37419"/>
    <w:multiLevelType w:val="hybridMultilevel"/>
    <w:tmpl w:val="D51084D6"/>
    <w:lvl w:ilvl="0" w:tplc="DDF48C0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E657C9"/>
    <w:multiLevelType w:val="hybridMultilevel"/>
    <w:tmpl w:val="ACDC126A"/>
    <w:lvl w:ilvl="0" w:tplc="97DE98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14B71"/>
    <w:multiLevelType w:val="multilevel"/>
    <w:tmpl w:val="F216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FD1F7A"/>
    <w:multiLevelType w:val="hybridMultilevel"/>
    <w:tmpl w:val="33C685AA"/>
    <w:lvl w:ilvl="0" w:tplc="7CE292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880DFD"/>
    <w:multiLevelType w:val="hybridMultilevel"/>
    <w:tmpl w:val="CC127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CB1157"/>
    <w:multiLevelType w:val="hybridMultilevel"/>
    <w:tmpl w:val="C9DA2AFE"/>
    <w:lvl w:ilvl="0" w:tplc="0809000B">
      <w:start w:val="1"/>
      <w:numFmt w:val="bullet"/>
      <w:lvlText w:val=""/>
      <w:lvlJc w:val="left"/>
      <w:pPr>
        <w:ind w:left="1068" w:hanging="360"/>
      </w:pPr>
      <w:rPr>
        <w:rFonts w:ascii="Wingdings" w:hAnsi="Wingdings"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0" w15:restartNumberingAfterBreak="0">
    <w:nsid w:val="5EDB4DE7"/>
    <w:multiLevelType w:val="hybridMultilevel"/>
    <w:tmpl w:val="349A4E1E"/>
    <w:lvl w:ilvl="0" w:tplc="3AC067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767B46"/>
    <w:multiLevelType w:val="hybridMultilevel"/>
    <w:tmpl w:val="ED3A512A"/>
    <w:lvl w:ilvl="0" w:tplc="9E849A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1674D8"/>
    <w:multiLevelType w:val="hybridMultilevel"/>
    <w:tmpl w:val="038461C6"/>
    <w:lvl w:ilvl="0" w:tplc="720A49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2E2D9C"/>
    <w:multiLevelType w:val="multilevel"/>
    <w:tmpl w:val="C51A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4D1AC7"/>
    <w:multiLevelType w:val="hybridMultilevel"/>
    <w:tmpl w:val="AE0A5E0A"/>
    <w:lvl w:ilvl="0" w:tplc="142E72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5F34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BF66A1"/>
    <w:multiLevelType w:val="hybridMultilevel"/>
    <w:tmpl w:val="5A6C5844"/>
    <w:lvl w:ilvl="0" w:tplc="DD1866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9B279F"/>
    <w:multiLevelType w:val="multilevel"/>
    <w:tmpl w:val="9006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06112A"/>
    <w:multiLevelType w:val="multilevel"/>
    <w:tmpl w:val="31C2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A27DF4"/>
    <w:multiLevelType w:val="hybridMultilevel"/>
    <w:tmpl w:val="F33A9096"/>
    <w:lvl w:ilvl="0" w:tplc="C27474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592129">
    <w:abstractNumId w:val="0"/>
  </w:num>
  <w:num w:numId="2" w16cid:durableId="1608612244">
    <w:abstractNumId w:val="1"/>
  </w:num>
  <w:num w:numId="3" w16cid:durableId="745541591">
    <w:abstractNumId w:val="24"/>
  </w:num>
  <w:num w:numId="4" w16cid:durableId="165484773">
    <w:abstractNumId w:val="15"/>
  </w:num>
  <w:num w:numId="5" w16cid:durableId="276764974">
    <w:abstractNumId w:val="34"/>
  </w:num>
  <w:num w:numId="6" w16cid:durableId="464322882">
    <w:abstractNumId w:val="27"/>
  </w:num>
  <w:num w:numId="7" w16cid:durableId="1932348676">
    <w:abstractNumId w:val="20"/>
  </w:num>
  <w:num w:numId="8" w16cid:durableId="1514492061">
    <w:abstractNumId w:val="29"/>
  </w:num>
  <w:num w:numId="9" w16cid:durableId="1218972920">
    <w:abstractNumId w:val="16"/>
  </w:num>
  <w:num w:numId="10" w16cid:durableId="275063064">
    <w:abstractNumId w:val="18"/>
  </w:num>
  <w:num w:numId="11" w16cid:durableId="1908421418">
    <w:abstractNumId w:val="3"/>
  </w:num>
  <w:num w:numId="12" w16cid:durableId="366687219">
    <w:abstractNumId w:val="13"/>
  </w:num>
  <w:num w:numId="13" w16cid:durableId="1245914422">
    <w:abstractNumId w:val="21"/>
  </w:num>
  <w:num w:numId="14" w16cid:durableId="1171985835">
    <w:abstractNumId w:val="12"/>
  </w:num>
  <w:num w:numId="15" w16cid:durableId="1572764261">
    <w:abstractNumId w:val="38"/>
  </w:num>
  <w:num w:numId="16" w16cid:durableId="1473710715">
    <w:abstractNumId w:val="22"/>
  </w:num>
  <w:num w:numId="17" w16cid:durableId="498230674">
    <w:abstractNumId w:val="19"/>
  </w:num>
  <w:num w:numId="18" w16cid:durableId="1222667217">
    <w:abstractNumId w:val="26"/>
  </w:num>
  <w:num w:numId="19" w16cid:durableId="1500845123">
    <w:abstractNumId w:val="37"/>
  </w:num>
  <w:num w:numId="20" w16cid:durableId="861286063">
    <w:abstractNumId w:val="2"/>
  </w:num>
  <w:num w:numId="21" w16cid:durableId="220016810">
    <w:abstractNumId w:val="9"/>
  </w:num>
  <w:num w:numId="22" w16cid:durableId="250821101">
    <w:abstractNumId w:val="6"/>
  </w:num>
  <w:num w:numId="23" w16cid:durableId="1614361980">
    <w:abstractNumId w:val="33"/>
  </w:num>
  <w:num w:numId="24" w16cid:durableId="204371526">
    <w:abstractNumId w:val="32"/>
  </w:num>
  <w:num w:numId="25" w16cid:durableId="76295664">
    <w:abstractNumId w:val="11"/>
  </w:num>
  <w:num w:numId="26" w16cid:durableId="2077780656">
    <w:abstractNumId w:val="23"/>
  </w:num>
  <w:num w:numId="27" w16cid:durableId="1189442595">
    <w:abstractNumId w:val="4"/>
  </w:num>
  <w:num w:numId="28" w16cid:durableId="492913755">
    <w:abstractNumId w:val="30"/>
  </w:num>
  <w:num w:numId="29" w16cid:durableId="1445617023">
    <w:abstractNumId w:val="7"/>
  </w:num>
  <w:num w:numId="30" w16cid:durableId="1918787375">
    <w:abstractNumId w:val="8"/>
  </w:num>
  <w:num w:numId="31" w16cid:durableId="287126800">
    <w:abstractNumId w:val="39"/>
  </w:num>
  <w:num w:numId="32" w16cid:durableId="996499640">
    <w:abstractNumId w:val="31"/>
  </w:num>
  <w:num w:numId="33" w16cid:durableId="2042196357">
    <w:abstractNumId w:val="25"/>
  </w:num>
  <w:num w:numId="34" w16cid:durableId="408384569">
    <w:abstractNumId w:val="36"/>
  </w:num>
  <w:num w:numId="35" w16cid:durableId="855847635">
    <w:abstractNumId w:val="17"/>
  </w:num>
  <w:num w:numId="36" w16cid:durableId="1791165357">
    <w:abstractNumId w:val="14"/>
  </w:num>
  <w:num w:numId="37" w16cid:durableId="630328924">
    <w:abstractNumId w:val="10"/>
  </w:num>
  <w:num w:numId="38" w16cid:durableId="1026297098">
    <w:abstractNumId w:val="28"/>
  </w:num>
  <w:num w:numId="39" w16cid:durableId="1205869869">
    <w:abstractNumId w:val="5"/>
  </w:num>
  <w:num w:numId="40" w16cid:durableId="745300307">
    <w:abstractNumId w:val="3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26"/>
    <w:rsid w:val="00000263"/>
    <w:rsid w:val="00001509"/>
    <w:rsid w:val="00002232"/>
    <w:rsid w:val="0000445D"/>
    <w:rsid w:val="00006071"/>
    <w:rsid w:val="000071F8"/>
    <w:rsid w:val="00007B9E"/>
    <w:rsid w:val="00007D64"/>
    <w:rsid w:val="00010E42"/>
    <w:rsid w:val="0001326D"/>
    <w:rsid w:val="000146BE"/>
    <w:rsid w:val="00014AC8"/>
    <w:rsid w:val="00016C54"/>
    <w:rsid w:val="0002027C"/>
    <w:rsid w:val="00021F16"/>
    <w:rsid w:val="000247FE"/>
    <w:rsid w:val="00024C2B"/>
    <w:rsid w:val="000272B1"/>
    <w:rsid w:val="0002795C"/>
    <w:rsid w:val="000333BA"/>
    <w:rsid w:val="00033787"/>
    <w:rsid w:val="00033DFF"/>
    <w:rsid w:val="0003426D"/>
    <w:rsid w:val="000356AC"/>
    <w:rsid w:val="000404F6"/>
    <w:rsid w:val="00040AEC"/>
    <w:rsid w:val="00041D64"/>
    <w:rsid w:val="00043215"/>
    <w:rsid w:val="00043FEF"/>
    <w:rsid w:val="000440AB"/>
    <w:rsid w:val="000440FD"/>
    <w:rsid w:val="00046585"/>
    <w:rsid w:val="00046AD9"/>
    <w:rsid w:val="00050A69"/>
    <w:rsid w:val="000521AE"/>
    <w:rsid w:val="0005409C"/>
    <w:rsid w:val="00054504"/>
    <w:rsid w:val="00055898"/>
    <w:rsid w:val="00062166"/>
    <w:rsid w:val="000649DB"/>
    <w:rsid w:val="00064CA7"/>
    <w:rsid w:val="00064F0A"/>
    <w:rsid w:val="00064FEA"/>
    <w:rsid w:val="00066BBA"/>
    <w:rsid w:val="00067CA5"/>
    <w:rsid w:val="00070527"/>
    <w:rsid w:val="000712CE"/>
    <w:rsid w:val="0007144D"/>
    <w:rsid w:val="00071E58"/>
    <w:rsid w:val="00074B43"/>
    <w:rsid w:val="000757BF"/>
    <w:rsid w:val="00076E78"/>
    <w:rsid w:val="000778D9"/>
    <w:rsid w:val="000800C4"/>
    <w:rsid w:val="000818B7"/>
    <w:rsid w:val="000820F3"/>
    <w:rsid w:val="000840DE"/>
    <w:rsid w:val="00084AF0"/>
    <w:rsid w:val="00086418"/>
    <w:rsid w:val="000871D4"/>
    <w:rsid w:val="00087293"/>
    <w:rsid w:val="000872F2"/>
    <w:rsid w:val="00090974"/>
    <w:rsid w:val="00091178"/>
    <w:rsid w:val="00093457"/>
    <w:rsid w:val="00093541"/>
    <w:rsid w:val="0009474C"/>
    <w:rsid w:val="0009527B"/>
    <w:rsid w:val="0009558B"/>
    <w:rsid w:val="000957AC"/>
    <w:rsid w:val="00095D5A"/>
    <w:rsid w:val="000969EE"/>
    <w:rsid w:val="000A1958"/>
    <w:rsid w:val="000A1D41"/>
    <w:rsid w:val="000A2E65"/>
    <w:rsid w:val="000A6693"/>
    <w:rsid w:val="000B1C4A"/>
    <w:rsid w:val="000B1DF6"/>
    <w:rsid w:val="000B20E2"/>
    <w:rsid w:val="000B3696"/>
    <w:rsid w:val="000B44EC"/>
    <w:rsid w:val="000B51DC"/>
    <w:rsid w:val="000B6874"/>
    <w:rsid w:val="000B6BBD"/>
    <w:rsid w:val="000C1106"/>
    <w:rsid w:val="000C1C99"/>
    <w:rsid w:val="000C34B8"/>
    <w:rsid w:val="000C3FD3"/>
    <w:rsid w:val="000C6281"/>
    <w:rsid w:val="000C68E3"/>
    <w:rsid w:val="000C6A65"/>
    <w:rsid w:val="000C6E78"/>
    <w:rsid w:val="000C74D5"/>
    <w:rsid w:val="000C77C3"/>
    <w:rsid w:val="000D1D7E"/>
    <w:rsid w:val="000D323C"/>
    <w:rsid w:val="000D37C1"/>
    <w:rsid w:val="000D4101"/>
    <w:rsid w:val="000D4D01"/>
    <w:rsid w:val="000D4F8E"/>
    <w:rsid w:val="000D4FA3"/>
    <w:rsid w:val="000D7F36"/>
    <w:rsid w:val="000E0566"/>
    <w:rsid w:val="000E22F9"/>
    <w:rsid w:val="000E35AF"/>
    <w:rsid w:val="000E4EEB"/>
    <w:rsid w:val="000E700C"/>
    <w:rsid w:val="000F00A0"/>
    <w:rsid w:val="000F0E0E"/>
    <w:rsid w:val="000F12D1"/>
    <w:rsid w:val="000F1AE4"/>
    <w:rsid w:val="000F2C4B"/>
    <w:rsid w:val="000F2E2A"/>
    <w:rsid w:val="000F2EEC"/>
    <w:rsid w:val="000F3735"/>
    <w:rsid w:val="000F471B"/>
    <w:rsid w:val="000F5710"/>
    <w:rsid w:val="000F66A9"/>
    <w:rsid w:val="000F7E17"/>
    <w:rsid w:val="00103020"/>
    <w:rsid w:val="0010357F"/>
    <w:rsid w:val="001039CB"/>
    <w:rsid w:val="00103D28"/>
    <w:rsid w:val="00106138"/>
    <w:rsid w:val="00106B10"/>
    <w:rsid w:val="00111617"/>
    <w:rsid w:val="00112A60"/>
    <w:rsid w:val="00113410"/>
    <w:rsid w:val="00113A0A"/>
    <w:rsid w:val="0011737F"/>
    <w:rsid w:val="00117DD5"/>
    <w:rsid w:val="00122D56"/>
    <w:rsid w:val="00123AEA"/>
    <w:rsid w:val="001249A2"/>
    <w:rsid w:val="00125D29"/>
    <w:rsid w:val="001272FC"/>
    <w:rsid w:val="0012792D"/>
    <w:rsid w:val="00130CB3"/>
    <w:rsid w:val="001330FD"/>
    <w:rsid w:val="0013327D"/>
    <w:rsid w:val="001334C6"/>
    <w:rsid w:val="00134699"/>
    <w:rsid w:val="00136DD6"/>
    <w:rsid w:val="001405DD"/>
    <w:rsid w:val="00140EAF"/>
    <w:rsid w:val="00141192"/>
    <w:rsid w:val="001414C1"/>
    <w:rsid w:val="00142374"/>
    <w:rsid w:val="001426EA"/>
    <w:rsid w:val="00144574"/>
    <w:rsid w:val="00145C31"/>
    <w:rsid w:val="001506B1"/>
    <w:rsid w:val="00151EB9"/>
    <w:rsid w:val="00153666"/>
    <w:rsid w:val="00154093"/>
    <w:rsid w:val="00154410"/>
    <w:rsid w:val="0015483C"/>
    <w:rsid w:val="00155961"/>
    <w:rsid w:val="00160B98"/>
    <w:rsid w:val="001621F2"/>
    <w:rsid w:val="001627C3"/>
    <w:rsid w:val="00162933"/>
    <w:rsid w:val="00162A55"/>
    <w:rsid w:val="001660FC"/>
    <w:rsid w:val="00170F50"/>
    <w:rsid w:val="001737ED"/>
    <w:rsid w:val="00176AA8"/>
    <w:rsid w:val="00176D25"/>
    <w:rsid w:val="0017788C"/>
    <w:rsid w:val="00177C3E"/>
    <w:rsid w:val="00180E03"/>
    <w:rsid w:val="00180E1B"/>
    <w:rsid w:val="001812CD"/>
    <w:rsid w:val="00181B15"/>
    <w:rsid w:val="00183027"/>
    <w:rsid w:val="00184713"/>
    <w:rsid w:val="00184950"/>
    <w:rsid w:val="00184BB9"/>
    <w:rsid w:val="00184BFA"/>
    <w:rsid w:val="00185EC4"/>
    <w:rsid w:val="001863F6"/>
    <w:rsid w:val="00190D52"/>
    <w:rsid w:val="00191508"/>
    <w:rsid w:val="001939EC"/>
    <w:rsid w:val="001949D5"/>
    <w:rsid w:val="00195E78"/>
    <w:rsid w:val="00195F9B"/>
    <w:rsid w:val="001A0628"/>
    <w:rsid w:val="001A140A"/>
    <w:rsid w:val="001A280B"/>
    <w:rsid w:val="001A282F"/>
    <w:rsid w:val="001A483F"/>
    <w:rsid w:val="001A4B67"/>
    <w:rsid w:val="001A5996"/>
    <w:rsid w:val="001A5ACE"/>
    <w:rsid w:val="001A6800"/>
    <w:rsid w:val="001A754E"/>
    <w:rsid w:val="001B01FD"/>
    <w:rsid w:val="001B1315"/>
    <w:rsid w:val="001B3859"/>
    <w:rsid w:val="001B4110"/>
    <w:rsid w:val="001B4884"/>
    <w:rsid w:val="001B5E3F"/>
    <w:rsid w:val="001B7114"/>
    <w:rsid w:val="001B7297"/>
    <w:rsid w:val="001B72C2"/>
    <w:rsid w:val="001B7B3F"/>
    <w:rsid w:val="001C088B"/>
    <w:rsid w:val="001C2D74"/>
    <w:rsid w:val="001C495D"/>
    <w:rsid w:val="001C5876"/>
    <w:rsid w:val="001C659B"/>
    <w:rsid w:val="001C7DB4"/>
    <w:rsid w:val="001D251A"/>
    <w:rsid w:val="001D28DE"/>
    <w:rsid w:val="001D2D11"/>
    <w:rsid w:val="001D3DD3"/>
    <w:rsid w:val="001D69CA"/>
    <w:rsid w:val="001D6F22"/>
    <w:rsid w:val="001E069E"/>
    <w:rsid w:val="001E0999"/>
    <w:rsid w:val="001E0BC7"/>
    <w:rsid w:val="001E2FE4"/>
    <w:rsid w:val="001E3325"/>
    <w:rsid w:val="001E4E95"/>
    <w:rsid w:val="001E5492"/>
    <w:rsid w:val="001E5884"/>
    <w:rsid w:val="001E5A43"/>
    <w:rsid w:val="001E7885"/>
    <w:rsid w:val="001F1D39"/>
    <w:rsid w:val="001F2057"/>
    <w:rsid w:val="001F2B3B"/>
    <w:rsid w:val="001F401F"/>
    <w:rsid w:val="001F6DF8"/>
    <w:rsid w:val="001F74DC"/>
    <w:rsid w:val="001F7678"/>
    <w:rsid w:val="00200818"/>
    <w:rsid w:val="00200D66"/>
    <w:rsid w:val="00200F91"/>
    <w:rsid w:val="0020260F"/>
    <w:rsid w:val="00202E0C"/>
    <w:rsid w:val="00203724"/>
    <w:rsid w:val="0020380E"/>
    <w:rsid w:val="0020388E"/>
    <w:rsid w:val="00204A57"/>
    <w:rsid w:val="0020556B"/>
    <w:rsid w:val="002065EF"/>
    <w:rsid w:val="00206649"/>
    <w:rsid w:val="002067D0"/>
    <w:rsid w:val="00206995"/>
    <w:rsid w:val="002105D5"/>
    <w:rsid w:val="0021335C"/>
    <w:rsid w:val="0021483E"/>
    <w:rsid w:val="00217FBA"/>
    <w:rsid w:val="002248A2"/>
    <w:rsid w:val="00225C00"/>
    <w:rsid w:val="002267FF"/>
    <w:rsid w:val="00227B7F"/>
    <w:rsid w:val="00227C17"/>
    <w:rsid w:val="00230B87"/>
    <w:rsid w:val="002313DB"/>
    <w:rsid w:val="00231625"/>
    <w:rsid w:val="00231C96"/>
    <w:rsid w:val="002341DC"/>
    <w:rsid w:val="002368DC"/>
    <w:rsid w:val="00236A87"/>
    <w:rsid w:val="00237588"/>
    <w:rsid w:val="00240341"/>
    <w:rsid w:val="00242A10"/>
    <w:rsid w:val="0024447F"/>
    <w:rsid w:val="00247247"/>
    <w:rsid w:val="002475D6"/>
    <w:rsid w:val="00247F1A"/>
    <w:rsid w:val="002510F2"/>
    <w:rsid w:val="00251B3B"/>
    <w:rsid w:val="00251BA1"/>
    <w:rsid w:val="002526CF"/>
    <w:rsid w:val="00255465"/>
    <w:rsid w:val="002566F8"/>
    <w:rsid w:val="00257509"/>
    <w:rsid w:val="00257910"/>
    <w:rsid w:val="00260993"/>
    <w:rsid w:val="0026311D"/>
    <w:rsid w:val="00264620"/>
    <w:rsid w:val="00266C29"/>
    <w:rsid w:val="00266FDB"/>
    <w:rsid w:val="00267B23"/>
    <w:rsid w:val="00271EC5"/>
    <w:rsid w:val="0027240F"/>
    <w:rsid w:val="00273289"/>
    <w:rsid w:val="00273CB9"/>
    <w:rsid w:val="00274061"/>
    <w:rsid w:val="00274A9F"/>
    <w:rsid w:val="00274EB1"/>
    <w:rsid w:val="00276A06"/>
    <w:rsid w:val="0027740D"/>
    <w:rsid w:val="00280268"/>
    <w:rsid w:val="0028146F"/>
    <w:rsid w:val="00282F65"/>
    <w:rsid w:val="00283505"/>
    <w:rsid w:val="0028370A"/>
    <w:rsid w:val="00284A1C"/>
    <w:rsid w:val="00285833"/>
    <w:rsid w:val="00286B87"/>
    <w:rsid w:val="00286E90"/>
    <w:rsid w:val="0029002F"/>
    <w:rsid w:val="002904FA"/>
    <w:rsid w:val="0029204A"/>
    <w:rsid w:val="0029277D"/>
    <w:rsid w:val="00293726"/>
    <w:rsid w:val="0029409A"/>
    <w:rsid w:val="00294AA6"/>
    <w:rsid w:val="00295739"/>
    <w:rsid w:val="00296FE9"/>
    <w:rsid w:val="002976B6"/>
    <w:rsid w:val="002A0297"/>
    <w:rsid w:val="002A07EE"/>
    <w:rsid w:val="002A0E62"/>
    <w:rsid w:val="002A10EC"/>
    <w:rsid w:val="002A19DB"/>
    <w:rsid w:val="002A20BB"/>
    <w:rsid w:val="002A228E"/>
    <w:rsid w:val="002A24F0"/>
    <w:rsid w:val="002A2661"/>
    <w:rsid w:val="002A2A85"/>
    <w:rsid w:val="002A2C52"/>
    <w:rsid w:val="002A649C"/>
    <w:rsid w:val="002A6E3D"/>
    <w:rsid w:val="002A6E91"/>
    <w:rsid w:val="002A748A"/>
    <w:rsid w:val="002B06FA"/>
    <w:rsid w:val="002B2313"/>
    <w:rsid w:val="002B25A1"/>
    <w:rsid w:val="002B3025"/>
    <w:rsid w:val="002B3A96"/>
    <w:rsid w:val="002B63F8"/>
    <w:rsid w:val="002B6E51"/>
    <w:rsid w:val="002B775A"/>
    <w:rsid w:val="002C086E"/>
    <w:rsid w:val="002C16E3"/>
    <w:rsid w:val="002C1CCE"/>
    <w:rsid w:val="002C1F20"/>
    <w:rsid w:val="002C3072"/>
    <w:rsid w:val="002C3B3A"/>
    <w:rsid w:val="002C5176"/>
    <w:rsid w:val="002C595B"/>
    <w:rsid w:val="002D18DE"/>
    <w:rsid w:val="002D2D6A"/>
    <w:rsid w:val="002D497D"/>
    <w:rsid w:val="002D5ABA"/>
    <w:rsid w:val="002D7D8F"/>
    <w:rsid w:val="002E0691"/>
    <w:rsid w:val="002E314A"/>
    <w:rsid w:val="002E401A"/>
    <w:rsid w:val="002E5631"/>
    <w:rsid w:val="002F2877"/>
    <w:rsid w:val="002F2D4C"/>
    <w:rsid w:val="002F4199"/>
    <w:rsid w:val="002F5653"/>
    <w:rsid w:val="002F71A5"/>
    <w:rsid w:val="003017AB"/>
    <w:rsid w:val="0030206C"/>
    <w:rsid w:val="003037B9"/>
    <w:rsid w:val="00304854"/>
    <w:rsid w:val="00304866"/>
    <w:rsid w:val="00304C0A"/>
    <w:rsid w:val="00304D59"/>
    <w:rsid w:val="00305AF8"/>
    <w:rsid w:val="00305CBD"/>
    <w:rsid w:val="00306652"/>
    <w:rsid w:val="003107F6"/>
    <w:rsid w:val="003109E9"/>
    <w:rsid w:val="00310A3F"/>
    <w:rsid w:val="00311578"/>
    <w:rsid w:val="00312164"/>
    <w:rsid w:val="003122C1"/>
    <w:rsid w:val="00312722"/>
    <w:rsid w:val="00312764"/>
    <w:rsid w:val="00313202"/>
    <w:rsid w:val="0031399E"/>
    <w:rsid w:val="003144AC"/>
    <w:rsid w:val="00314529"/>
    <w:rsid w:val="00314C11"/>
    <w:rsid w:val="0031576A"/>
    <w:rsid w:val="00316F5B"/>
    <w:rsid w:val="00317F74"/>
    <w:rsid w:val="00321BF1"/>
    <w:rsid w:val="00322F74"/>
    <w:rsid w:val="00323801"/>
    <w:rsid w:val="0032399B"/>
    <w:rsid w:val="003247CC"/>
    <w:rsid w:val="003269AB"/>
    <w:rsid w:val="00332068"/>
    <w:rsid w:val="00337965"/>
    <w:rsid w:val="00341138"/>
    <w:rsid w:val="003421D9"/>
    <w:rsid w:val="0034251C"/>
    <w:rsid w:val="00343A84"/>
    <w:rsid w:val="00345DCB"/>
    <w:rsid w:val="00346A36"/>
    <w:rsid w:val="00347D0E"/>
    <w:rsid w:val="00351C75"/>
    <w:rsid w:val="00352964"/>
    <w:rsid w:val="003530A6"/>
    <w:rsid w:val="00353B2A"/>
    <w:rsid w:val="003540AF"/>
    <w:rsid w:val="00355EE7"/>
    <w:rsid w:val="00357121"/>
    <w:rsid w:val="0035770D"/>
    <w:rsid w:val="0036127F"/>
    <w:rsid w:val="00361329"/>
    <w:rsid w:val="0036185C"/>
    <w:rsid w:val="00361D68"/>
    <w:rsid w:val="00362537"/>
    <w:rsid w:val="00362687"/>
    <w:rsid w:val="0036352A"/>
    <w:rsid w:val="00365B5D"/>
    <w:rsid w:val="00365CBB"/>
    <w:rsid w:val="0036772D"/>
    <w:rsid w:val="003703E6"/>
    <w:rsid w:val="003703FD"/>
    <w:rsid w:val="00370BC6"/>
    <w:rsid w:val="00370FAD"/>
    <w:rsid w:val="00371374"/>
    <w:rsid w:val="00371BDD"/>
    <w:rsid w:val="00371D04"/>
    <w:rsid w:val="003728EB"/>
    <w:rsid w:val="00373E0F"/>
    <w:rsid w:val="00373EE3"/>
    <w:rsid w:val="003748C2"/>
    <w:rsid w:val="00375779"/>
    <w:rsid w:val="003801E3"/>
    <w:rsid w:val="0038054A"/>
    <w:rsid w:val="00380E68"/>
    <w:rsid w:val="00381CDF"/>
    <w:rsid w:val="003825E9"/>
    <w:rsid w:val="003828E4"/>
    <w:rsid w:val="00382FA5"/>
    <w:rsid w:val="00383990"/>
    <w:rsid w:val="00385466"/>
    <w:rsid w:val="00385E56"/>
    <w:rsid w:val="003871C8"/>
    <w:rsid w:val="00390B99"/>
    <w:rsid w:val="00392FC5"/>
    <w:rsid w:val="00394F6D"/>
    <w:rsid w:val="00395787"/>
    <w:rsid w:val="00395845"/>
    <w:rsid w:val="00395B62"/>
    <w:rsid w:val="00396A76"/>
    <w:rsid w:val="00397C79"/>
    <w:rsid w:val="00397ED8"/>
    <w:rsid w:val="003A16F2"/>
    <w:rsid w:val="003A47BA"/>
    <w:rsid w:val="003A7CE5"/>
    <w:rsid w:val="003B0463"/>
    <w:rsid w:val="003B1308"/>
    <w:rsid w:val="003B1E73"/>
    <w:rsid w:val="003B1FCD"/>
    <w:rsid w:val="003B349F"/>
    <w:rsid w:val="003B3F0B"/>
    <w:rsid w:val="003B4512"/>
    <w:rsid w:val="003B4E5C"/>
    <w:rsid w:val="003B6777"/>
    <w:rsid w:val="003C0103"/>
    <w:rsid w:val="003C0485"/>
    <w:rsid w:val="003C28A8"/>
    <w:rsid w:val="003C34D6"/>
    <w:rsid w:val="003C3FFE"/>
    <w:rsid w:val="003C6321"/>
    <w:rsid w:val="003D09B4"/>
    <w:rsid w:val="003D2A12"/>
    <w:rsid w:val="003D36B1"/>
    <w:rsid w:val="003D3854"/>
    <w:rsid w:val="003D4225"/>
    <w:rsid w:val="003D45CC"/>
    <w:rsid w:val="003D4E04"/>
    <w:rsid w:val="003D51D6"/>
    <w:rsid w:val="003D5476"/>
    <w:rsid w:val="003D792F"/>
    <w:rsid w:val="003E1BA8"/>
    <w:rsid w:val="003E1E4A"/>
    <w:rsid w:val="003E2EDB"/>
    <w:rsid w:val="003E3CE4"/>
    <w:rsid w:val="003E4EF1"/>
    <w:rsid w:val="003E5222"/>
    <w:rsid w:val="003E6694"/>
    <w:rsid w:val="003E759A"/>
    <w:rsid w:val="003F0A5A"/>
    <w:rsid w:val="003F1B86"/>
    <w:rsid w:val="003F49BB"/>
    <w:rsid w:val="00400194"/>
    <w:rsid w:val="00401E73"/>
    <w:rsid w:val="00403ADE"/>
    <w:rsid w:val="00403FAD"/>
    <w:rsid w:val="00411321"/>
    <w:rsid w:val="00411DFC"/>
    <w:rsid w:val="004132E5"/>
    <w:rsid w:val="00416F19"/>
    <w:rsid w:val="004170D2"/>
    <w:rsid w:val="00420162"/>
    <w:rsid w:val="0042277E"/>
    <w:rsid w:val="004231C5"/>
    <w:rsid w:val="004235BE"/>
    <w:rsid w:val="004249A7"/>
    <w:rsid w:val="0042744E"/>
    <w:rsid w:val="00427D79"/>
    <w:rsid w:val="00427E7A"/>
    <w:rsid w:val="00430E2D"/>
    <w:rsid w:val="0043172D"/>
    <w:rsid w:val="004323C1"/>
    <w:rsid w:val="00432494"/>
    <w:rsid w:val="00432773"/>
    <w:rsid w:val="004328D5"/>
    <w:rsid w:val="00433B4E"/>
    <w:rsid w:val="00436AC2"/>
    <w:rsid w:val="0043754F"/>
    <w:rsid w:val="004379CB"/>
    <w:rsid w:val="00440D76"/>
    <w:rsid w:val="00442ABC"/>
    <w:rsid w:val="0044365F"/>
    <w:rsid w:val="004461E0"/>
    <w:rsid w:val="00447668"/>
    <w:rsid w:val="004477C5"/>
    <w:rsid w:val="00447AF1"/>
    <w:rsid w:val="0045038B"/>
    <w:rsid w:val="00450440"/>
    <w:rsid w:val="0045269C"/>
    <w:rsid w:val="00452B67"/>
    <w:rsid w:val="00454489"/>
    <w:rsid w:val="0045451D"/>
    <w:rsid w:val="00454C8A"/>
    <w:rsid w:val="00455095"/>
    <w:rsid w:val="004563E0"/>
    <w:rsid w:val="00456462"/>
    <w:rsid w:val="00457011"/>
    <w:rsid w:val="00457BB7"/>
    <w:rsid w:val="00460697"/>
    <w:rsid w:val="00460F1D"/>
    <w:rsid w:val="004617ED"/>
    <w:rsid w:val="004619E9"/>
    <w:rsid w:val="004623CA"/>
    <w:rsid w:val="004661F1"/>
    <w:rsid w:val="004666D3"/>
    <w:rsid w:val="00466FC3"/>
    <w:rsid w:val="0046728C"/>
    <w:rsid w:val="0046735F"/>
    <w:rsid w:val="004677A3"/>
    <w:rsid w:val="00467B9A"/>
    <w:rsid w:val="0047047E"/>
    <w:rsid w:val="00471BE4"/>
    <w:rsid w:val="00473287"/>
    <w:rsid w:val="004741AD"/>
    <w:rsid w:val="004749FB"/>
    <w:rsid w:val="00474F3F"/>
    <w:rsid w:val="00477032"/>
    <w:rsid w:val="00477AA8"/>
    <w:rsid w:val="00481DEF"/>
    <w:rsid w:val="0048200E"/>
    <w:rsid w:val="00482253"/>
    <w:rsid w:val="00483085"/>
    <w:rsid w:val="004831EF"/>
    <w:rsid w:val="00483854"/>
    <w:rsid w:val="0048589C"/>
    <w:rsid w:val="00485A08"/>
    <w:rsid w:val="0049074F"/>
    <w:rsid w:val="0049092F"/>
    <w:rsid w:val="00491147"/>
    <w:rsid w:val="00492DCD"/>
    <w:rsid w:val="00493B51"/>
    <w:rsid w:val="00494DE4"/>
    <w:rsid w:val="00495D31"/>
    <w:rsid w:val="00497B93"/>
    <w:rsid w:val="004A034E"/>
    <w:rsid w:val="004A05E6"/>
    <w:rsid w:val="004A12EC"/>
    <w:rsid w:val="004A1533"/>
    <w:rsid w:val="004A2399"/>
    <w:rsid w:val="004A319A"/>
    <w:rsid w:val="004A4214"/>
    <w:rsid w:val="004A4EB8"/>
    <w:rsid w:val="004A506E"/>
    <w:rsid w:val="004A58E1"/>
    <w:rsid w:val="004A5E56"/>
    <w:rsid w:val="004A7433"/>
    <w:rsid w:val="004B3FC0"/>
    <w:rsid w:val="004B5BE5"/>
    <w:rsid w:val="004B5DC9"/>
    <w:rsid w:val="004B61A1"/>
    <w:rsid w:val="004C0D79"/>
    <w:rsid w:val="004C3DA7"/>
    <w:rsid w:val="004C6D98"/>
    <w:rsid w:val="004C7F5D"/>
    <w:rsid w:val="004D19CA"/>
    <w:rsid w:val="004D58C1"/>
    <w:rsid w:val="004D5AFE"/>
    <w:rsid w:val="004D5FB9"/>
    <w:rsid w:val="004D6082"/>
    <w:rsid w:val="004E054C"/>
    <w:rsid w:val="004E0DC1"/>
    <w:rsid w:val="004E2729"/>
    <w:rsid w:val="004E2732"/>
    <w:rsid w:val="004E60EF"/>
    <w:rsid w:val="004E6797"/>
    <w:rsid w:val="004F16F0"/>
    <w:rsid w:val="004F21E7"/>
    <w:rsid w:val="004F2F88"/>
    <w:rsid w:val="004F349A"/>
    <w:rsid w:val="004F4A67"/>
    <w:rsid w:val="004F6C33"/>
    <w:rsid w:val="004F7AA5"/>
    <w:rsid w:val="00501A10"/>
    <w:rsid w:val="00504DBD"/>
    <w:rsid w:val="00505AAE"/>
    <w:rsid w:val="005103F7"/>
    <w:rsid w:val="00512591"/>
    <w:rsid w:val="00512C6A"/>
    <w:rsid w:val="00513168"/>
    <w:rsid w:val="005154AA"/>
    <w:rsid w:val="00515960"/>
    <w:rsid w:val="00520561"/>
    <w:rsid w:val="00520782"/>
    <w:rsid w:val="00520B3A"/>
    <w:rsid w:val="00522776"/>
    <w:rsid w:val="00522FDB"/>
    <w:rsid w:val="005237F7"/>
    <w:rsid w:val="005249CE"/>
    <w:rsid w:val="0052529C"/>
    <w:rsid w:val="0052668E"/>
    <w:rsid w:val="00526A0A"/>
    <w:rsid w:val="00527702"/>
    <w:rsid w:val="00530553"/>
    <w:rsid w:val="005317A5"/>
    <w:rsid w:val="00531812"/>
    <w:rsid w:val="00531CAE"/>
    <w:rsid w:val="005321B0"/>
    <w:rsid w:val="00532851"/>
    <w:rsid w:val="005332C7"/>
    <w:rsid w:val="005336C6"/>
    <w:rsid w:val="0053597D"/>
    <w:rsid w:val="0053641B"/>
    <w:rsid w:val="00540F85"/>
    <w:rsid w:val="00542D70"/>
    <w:rsid w:val="00543B11"/>
    <w:rsid w:val="00545689"/>
    <w:rsid w:val="00545B26"/>
    <w:rsid w:val="00545CC4"/>
    <w:rsid w:val="00546221"/>
    <w:rsid w:val="005500C0"/>
    <w:rsid w:val="005505CA"/>
    <w:rsid w:val="00552BFC"/>
    <w:rsid w:val="00553962"/>
    <w:rsid w:val="00555C4D"/>
    <w:rsid w:val="0055673F"/>
    <w:rsid w:val="005574A2"/>
    <w:rsid w:val="005645CE"/>
    <w:rsid w:val="005658FC"/>
    <w:rsid w:val="00567EF0"/>
    <w:rsid w:val="005706DC"/>
    <w:rsid w:val="00570BF9"/>
    <w:rsid w:val="005712CA"/>
    <w:rsid w:val="00571BC3"/>
    <w:rsid w:val="00573B41"/>
    <w:rsid w:val="00575BA2"/>
    <w:rsid w:val="00575DB7"/>
    <w:rsid w:val="0058027C"/>
    <w:rsid w:val="0058187D"/>
    <w:rsid w:val="00582A08"/>
    <w:rsid w:val="00582AB2"/>
    <w:rsid w:val="005831D4"/>
    <w:rsid w:val="00587248"/>
    <w:rsid w:val="00592A62"/>
    <w:rsid w:val="005953B9"/>
    <w:rsid w:val="00596B92"/>
    <w:rsid w:val="005A164B"/>
    <w:rsid w:val="005A1D9E"/>
    <w:rsid w:val="005A25B5"/>
    <w:rsid w:val="005A3D6D"/>
    <w:rsid w:val="005A40B4"/>
    <w:rsid w:val="005A471C"/>
    <w:rsid w:val="005A571D"/>
    <w:rsid w:val="005A6FE8"/>
    <w:rsid w:val="005A76B2"/>
    <w:rsid w:val="005B0E69"/>
    <w:rsid w:val="005B235E"/>
    <w:rsid w:val="005B2D76"/>
    <w:rsid w:val="005B40E7"/>
    <w:rsid w:val="005B7C7A"/>
    <w:rsid w:val="005B7DDB"/>
    <w:rsid w:val="005C0B7C"/>
    <w:rsid w:val="005C1620"/>
    <w:rsid w:val="005C3EA3"/>
    <w:rsid w:val="005C5A44"/>
    <w:rsid w:val="005C72BC"/>
    <w:rsid w:val="005C7F1B"/>
    <w:rsid w:val="005D088F"/>
    <w:rsid w:val="005D0900"/>
    <w:rsid w:val="005D157C"/>
    <w:rsid w:val="005D1EA6"/>
    <w:rsid w:val="005D2C2D"/>
    <w:rsid w:val="005D2FA1"/>
    <w:rsid w:val="005D34A4"/>
    <w:rsid w:val="005D5E2D"/>
    <w:rsid w:val="005D70EB"/>
    <w:rsid w:val="005E0380"/>
    <w:rsid w:val="005E16CB"/>
    <w:rsid w:val="005E1C89"/>
    <w:rsid w:val="005E2485"/>
    <w:rsid w:val="005E4485"/>
    <w:rsid w:val="005E44CF"/>
    <w:rsid w:val="005E4A26"/>
    <w:rsid w:val="005E5455"/>
    <w:rsid w:val="005E74CB"/>
    <w:rsid w:val="005F02B5"/>
    <w:rsid w:val="005F06EB"/>
    <w:rsid w:val="005F0D6F"/>
    <w:rsid w:val="005F379D"/>
    <w:rsid w:val="005F3CDE"/>
    <w:rsid w:val="005F4FBC"/>
    <w:rsid w:val="005F507F"/>
    <w:rsid w:val="005F5175"/>
    <w:rsid w:val="005F53BD"/>
    <w:rsid w:val="005F63DD"/>
    <w:rsid w:val="005F6B6C"/>
    <w:rsid w:val="005F724C"/>
    <w:rsid w:val="0060134E"/>
    <w:rsid w:val="00601840"/>
    <w:rsid w:val="00601D7A"/>
    <w:rsid w:val="006031F8"/>
    <w:rsid w:val="00604D70"/>
    <w:rsid w:val="00605990"/>
    <w:rsid w:val="00605D37"/>
    <w:rsid w:val="00606EAF"/>
    <w:rsid w:val="00607399"/>
    <w:rsid w:val="006074C6"/>
    <w:rsid w:val="0060765C"/>
    <w:rsid w:val="006104CC"/>
    <w:rsid w:val="0061126B"/>
    <w:rsid w:val="0061194A"/>
    <w:rsid w:val="00612B19"/>
    <w:rsid w:val="00612B84"/>
    <w:rsid w:val="006134A3"/>
    <w:rsid w:val="00615FF6"/>
    <w:rsid w:val="006165C0"/>
    <w:rsid w:val="006177A5"/>
    <w:rsid w:val="00617AF1"/>
    <w:rsid w:val="00617CF0"/>
    <w:rsid w:val="00620884"/>
    <w:rsid w:val="006245F6"/>
    <w:rsid w:val="00624702"/>
    <w:rsid w:val="006247EA"/>
    <w:rsid w:val="00624EDE"/>
    <w:rsid w:val="006255E6"/>
    <w:rsid w:val="0062600D"/>
    <w:rsid w:val="00627590"/>
    <w:rsid w:val="00627893"/>
    <w:rsid w:val="00627991"/>
    <w:rsid w:val="00627A6A"/>
    <w:rsid w:val="00627E6A"/>
    <w:rsid w:val="006302AD"/>
    <w:rsid w:val="00630CFB"/>
    <w:rsid w:val="0063380C"/>
    <w:rsid w:val="00633B82"/>
    <w:rsid w:val="00634561"/>
    <w:rsid w:val="006353BE"/>
    <w:rsid w:val="00636129"/>
    <w:rsid w:val="006375AB"/>
    <w:rsid w:val="006376F5"/>
    <w:rsid w:val="00637C7E"/>
    <w:rsid w:val="00637D8B"/>
    <w:rsid w:val="00640345"/>
    <w:rsid w:val="00640694"/>
    <w:rsid w:val="00641E08"/>
    <w:rsid w:val="00643053"/>
    <w:rsid w:val="00643240"/>
    <w:rsid w:val="0064568A"/>
    <w:rsid w:val="00645BE6"/>
    <w:rsid w:val="00646733"/>
    <w:rsid w:val="00646802"/>
    <w:rsid w:val="006519A2"/>
    <w:rsid w:val="00652FAA"/>
    <w:rsid w:val="00653654"/>
    <w:rsid w:val="0065569C"/>
    <w:rsid w:val="006574DF"/>
    <w:rsid w:val="00660A68"/>
    <w:rsid w:val="00662286"/>
    <w:rsid w:val="0066350B"/>
    <w:rsid w:val="00663965"/>
    <w:rsid w:val="0066654A"/>
    <w:rsid w:val="00667843"/>
    <w:rsid w:val="00667D21"/>
    <w:rsid w:val="006711F3"/>
    <w:rsid w:val="00672AC6"/>
    <w:rsid w:val="00673430"/>
    <w:rsid w:val="00674484"/>
    <w:rsid w:val="006748C6"/>
    <w:rsid w:val="00675850"/>
    <w:rsid w:val="006767CE"/>
    <w:rsid w:val="0068040E"/>
    <w:rsid w:val="00680461"/>
    <w:rsid w:val="00680C63"/>
    <w:rsid w:val="0068132B"/>
    <w:rsid w:val="0068195B"/>
    <w:rsid w:val="00681BCC"/>
    <w:rsid w:val="006827DB"/>
    <w:rsid w:val="0068282B"/>
    <w:rsid w:val="006842E1"/>
    <w:rsid w:val="00685C15"/>
    <w:rsid w:val="00686337"/>
    <w:rsid w:val="00687AF0"/>
    <w:rsid w:val="00687F1F"/>
    <w:rsid w:val="00691EFD"/>
    <w:rsid w:val="00693C28"/>
    <w:rsid w:val="00694034"/>
    <w:rsid w:val="00694BB2"/>
    <w:rsid w:val="00697434"/>
    <w:rsid w:val="006A0529"/>
    <w:rsid w:val="006A1C26"/>
    <w:rsid w:val="006A1E7E"/>
    <w:rsid w:val="006A392E"/>
    <w:rsid w:val="006A3BDF"/>
    <w:rsid w:val="006A4A0A"/>
    <w:rsid w:val="006A5548"/>
    <w:rsid w:val="006A63C8"/>
    <w:rsid w:val="006A7C29"/>
    <w:rsid w:val="006A7EAC"/>
    <w:rsid w:val="006B016A"/>
    <w:rsid w:val="006B095C"/>
    <w:rsid w:val="006B0D0E"/>
    <w:rsid w:val="006B1C85"/>
    <w:rsid w:val="006B400B"/>
    <w:rsid w:val="006B54D2"/>
    <w:rsid w:val="006B73B6"/>
    <w:rsid w:val="006B7522"/>
    <w:rsid w:val="006C0CD7"/>
    <w:rsid w:val="006C0E37"/>
    <w:rsid w:val="006C164E"/>
    <w:rsid w:val="006C175A"/>
    <w:rsid w:val="006C21E9"/>
    <w:rsid w:val="006C24A6"/>
    <w:rsid w:val="006C2542"/>
    <w:rsid w:val="006C28A3"/>
    <w:rsid w:val="006C2F68"/>
    <w:rsid w:val="006C3193"/>
    <w:rsid w:val="006C3B14"/>
    <w:rsid w:val="006C453E"/>
    <w:rsid w:val="006C4C41"/>
    <w:rsid w:val="006C58A0"/>
    <w:rsid w:val="006C5A2C"/>
    <w:rsid w:val="006C5D31"/>
    <w:rsid w:val="006D0086"/>
    <w:rsid w:val="006D030F"/>
    <w:rsid w:val="006D0D4E"/>
    <w:rsid w:val="006D17C8"/>
    <w:rsid w:val="006D2297"/>
    <w:rsid w:val="006D40EB"/>
    <w:rsid w:val="006D4376"/>
    <w:rsid w:val="006D44C3"/>
    <w:rsid w:val="006D4ABF"/>
    <w:rsid w:val="006D77E2"/>
    <w:rsid w:val="006D7A95"/>
    <w:rsid w:val="006E11EF"/>
    <w:rsid w:val="006E17B9"/>
    <w:rsid w:val="006E1BD9"/>
    <w:rsid w:val="006E26F8"/>
    <w:rsid w:val="006E3DDF"/>
    <w:rsid w:val="006E3FD6"/>
    <w:rsid w:val="006E4697"/>
    <w:rsid w:val="006E5566"/>
    <w:rsid w:val="006E583D"/>
    <w:rsid w:val="006E5CC0"/>
    <w:rsid w:val="006F0C12"/>
    <w:rsid w:val="006F100F"/>
    <w:rsid w:val="006F1020"/>
    <w:rsid w:val="006F1945"/>
    <w:rsid w:val="006F19E6"/>
    <w:rsid w:val="006F240F"/>
    <w:rsid w:val="006F30F6"/>
    <w:rsid w:val="006F3DB7"/>
    <w:rsid w:val="006F40B3"/>
    <w:rsid w:val="006F4139"/>
    <w:rsid w:val="006F7DE4"/>
    <w:rsid w:val="007000E7"/>
    <w:rsid w:val="00702D12"/>
    <w:rsid w:val="00703B6B"/>
    <w:rsid w:val="00703ED8"/>
    <w:rsid w:val="007044DC"/>
    <w:rsid w:val="0070493B"/>
    <w:rsid w:val="00705A19"/>
    <w:rsid w:val="00705FAB"/>
    <w:rsid w:val="007074D9"/>
    <w:rsid w:val="00707F2A"/>
    <w:rsid w:val="007103D0"/>
    <w:rsid w:val="00711954"/>
    <w:rsid w:val="007145D3"/>
    <w:rsid w:val="00715091"/>
    <w:rsid w:val="0071552F"/>
    <w:rsid w:val="007156F3"/>
    <w:rsid w:val="00715D55"/>
    <w:rsid w:val="00717166"/>
    <w:rsid w:val="00720180"/>
    <w:rsid w:val="00720CC0"/>
    <w:rsid w:val="00720F50"/>
    <w:rsid w:val="007216FB"/>
    <w:rsid w:val="00721CB4"/>
    <w:rsid w:val="0072237E"/>
    <w:rsid w:val="00722C9B"/>
    <w:rsid w:val="007235BD"/>
    <w:rsid w:val="00724358"/>
    <w:rsid w:val="00725B05"/>
    <w:rsid w:val="00725F59"/>
    <w:rsid w:val="007263CA"/>
    <w:rsid w:val="00726671"/>
    <w:rsid w:val="007278E9"/>
    <w:rsid w:val="00727C44"/>
    <w:rsid w:val="00731533"/>
    <w:rsid w:val="00732995"/>
    <w:rsid w:val="00732F0B"/>
    <w:rsid w:val="00733602"/>
    <w:rsid w:val="00734FBE"/>
    <w:rsid w:val="00735A21"/>
    <w:rsid w:val="00736489"/>
    <w:rsid w:val="00736A10"/>
    <w:rsid w:val="007410E4"/>
    <w:rsid w:val="00742A2F"/>
    <w:rsid w:val="00744653"/>
    <w:rsid w:val="00744DBB"/>
    <w:rsid w:val="00744E3C"/>
    <w:rsid w:val="007458AB"/>
    <w:rsid w:val="00747E40"/>
    <w:rsid w:val="00747FD7"/>
    <w:rsid w:val="007501D8"/>
    <w:rsid w:val="007504D8"/>
    <w:rsid w:val="00750CB0"/>
    <w:rsid w:val="00751ADF"/>
    <w:rsid w:val="007526AF"/>
    <w:rsid w:val="00754FBA"/>
    <w:rsid w:val="00756817"/>
    <w:rsid w:val="0076088B"/>
    <w:rsid w:val="007608FA"/>
    <w:rsid w:val="00765AEB"/>
    <w:rsid w:val="00766BD1"/>
    <w:rsid w:val="00767480"/>
    <w:rsid w:val="007700AF"/>
    <w:rsid w:val="00771287"/>
    <w:rsid w:val="00771A99"/>
    <w:rsid w:val="00773105"/>
    <w:rsid w:val="00773600"/>
    <w:rsid w:val="007737D7"/>
    <w:rsid w:val="00774912"/>
    <w:rsid w:val="007755CA"/>
    <w:rsid w:val="007759FC"/>
    <w:rsid w:val="0077609E"/>
    <w:rsid w:val="007811F0"/>
    <w:rsid w:val="00781913"/>
    <w:rsid w:val="0078347D"/>
    <w:rsid w:val="00783A53"/>
    <w:rsid w:val="00785F2B"/>
    <w:rsid w:val="00786D65"/>
    <w:rsid w:val="007874E1"/>
    <w:rsid w:val="0079088B"/>
    <w:rsid w:val="00790F55"/>
    <w:rsid w:val="00792078"/>
    <w:rsid w:val="00792485"/>
    <w:rsid w:val="00793C84"/>
    <w:rsid w:val="00793F7D"/>
    <w:rsid w:val="00795327"/>
    <w:rsid w:val="00795A70"/>
    <w:rsid w:val="00795BA9"/>
    <w:rsid w:val="007971C2"/>
    <w:rsid w:val="007974E7"/>
    <w:rsid w:val="007A0804"/>
    <w:rsid w:val="007A08E4"/>
    <w:rsid w:val="007A1652"/>
    <w:rsid w:val="007A177B"/>
    <w:rsid w:val="007A2CB9"/>
    <w:rsid w:val="007A2D5F"/>
    <w:rsid w:val="007A3469"/>
    <w:rsid w:val="007A41DD"/>
    <w:rsid w:val="007A4F1D"/>
    <w:rsid w:val="007A6B3D"/>
    <w:rsid w:val="007A6C28"/>
    <w:rsid w:val="007A6D5B"/>
    <w:rsid w:val="007B0EE1"/>
    <w:rsid w:val="007B1AAE"/>
    <w:rsid w:val="007B3FCD"/>
    <w:rsid w:val="007B4FDE"/>
    <w:rsid w:val="007B5110"/>
    <w:rsid w:val="007B5B1A"/>
    <w:rsid w:val="007B634F"/>
    <w:rsid w:val="007C06F8"/>
    <w:rsid w:val="007C1B9B"/>
    <w:rsid w:val="007C20FF"/>
    <w:rsid w:val="007C2E8D"/>
    <w:rsid w:val="007C32CC"/>
    <w:rsid w:val="007C3AD4"/>
    <w:rsid w:val="007C3EDB"/>
    <w:rsid w:val="007C4097"/>
    <w:rsid w:val="007C5890"/>
    <w:rsid w:val="007C678A"/>
    <w:rsid w:val="007C75D1"/>
    <w:rsid w:val="007C7AB7"/>
    <w:rsid w:val="007D05B3"/>
    <w:rsid w:val="007D34C2"/>
    <w:rsid w:val="007D358F"/>
    <w:rsid w:val="007D416E"/>
    <w:rsid w:val="007D4350"/>
    <w:rsid w:val="007D4CF2"/>
    <w:rsid w:val="007D4F1C"/>
    <w:rsid w:val="007D5092"/>
    <w:rsid w:val="007D6211"/>
    <w:rsid w:val="007D6716"/>
    <w:rsid w:val="007D6982"/>
    <w:rsid w:val="007D6E07"/>
    <w:rsid w:val="007D6E94"/>
    <w:rsid w:val="007D7E7F"/>
    <w:rsid w:val="007E0098"/>
    <w:rsid w:val="007E03E6"/>
    <w:rsid w:val="007E07F3"/>
    <w:rsid w:val="007E27C5"/>
    <w:rsid w:val="007E3AB5"/>
    <w:rsid w:val="007E458F"/>
    <w:rsid w:val="007E4B54"/>
    <w:rsid w:val="007E5DC2"/>
    <w:rsid w:val="007E69DA"/>
    <w:rsid w:val="007E759A"/>
    <w:rsid w:val="007F2DBE"/>
    <w:rsid w:val="007F33A0"/>
    <w:rsid w:val="007F3C40"/>
    <w:rsid w:val="007F5B45"/>
    <w:rsid w:val="007F7653"/>
    <w:rsid w:val="007F768C"/>
    <w:rsid w:val="007F77C5"/>
    <w:rsid w:val="008017A6"/>
    <w:rsid w:val="00801AC4"/>
    <w:rsid w:val="008020FB"/>
    <w:rsid w:val="00802617"/>
    <w:rsid w:val="00802BC5"/>
    <w:rsid w:val="0080315C"/>
    <w:rsid w:val="00804C1E"/>
    <w:rsid w:val="00805414"/>
    <w:rsid w:val="00805932"/>
    <w:rsid w:val="00805C12"/>
    <w:rsid w:val="008065D3"/>
    <w:rsid w:val="0080752D"/>
    <w:rsid w:val="008076B2"/>
    <w:rsid w:val="00807BD6"/>
    <w:rsid w:val="008106C9"/>
    <w:rsid w:val="008122FA"/>
    <w:rsid w:val="008129C9"/>
    <w:rsid w:val="00812A24"/>
    <w:rsid w:val="008146FB"/>
    <w:rsid w:val="00815318"/>
    <w:rsid w:val="008157D6"/>
    <w:rsid w:val="00815E4C"/>
    <w:rsid w:val="008179CF"/>
    <w:rsid w:val="00821489"/>
    <w:rsid w:val="008226A1"/>
    <w:rsid w:val="00822C8D"/>
    <w:rsid w:val="00822D5D"/>
    <w:rsid w:val="008235AA"/>
    <w:rsid w:val="00824F8F"/>
    <w:rsid w:val="00825A25"/>
    <w:rsid w:val="00825E93"/>
    <w:rsid w:val="00826466"/>
    <w:rsid w:val="00827144"/>
    <w:rsid w:val="0083166E"/>
    <w:rsid w:val="008341A2"/>
    <w:rsid w:val="00834212"/>
    <w:rsid w:val="008352C8"/>
    <w:rsid w:val="00836593"/>
    <w:rsid w:val="00836AFB"/>
    <w:rsid w:val="00837D17"/>
    <w:rsid w:val="00842EB4"/>
    <w:rsid w:val="008434D7"/>
    <w:rsid w:val="00843789"/>
    <w:rsid w:val="008515D8"/>
    <w:rsid w:val="00852BB9"/>
    <w:rsid w:val="008555AE"/>
    <w:rsid w:val="00855899"/>
    <w:rsid w:val="00855CCA"/>
    <w:rsid w:val="00855D4A"/>
    <w:rsid w:val="00856D75"/>
    <w:rsid w:val="00857982"/>
    <w:rsid w:val="00863238"/>
    <w:rsid w:val="00863B3C"/>
    <w:rsid w:val="008655D3"/>
    <w:rsid w:val="00867F46"/>
    <w:rsid w:val="00870B3A"/>
    <w:rsid w:val="00871EBE"/>
    <w:rsid w:val="00872F28"/>
    <w:rsid w:val="00873762"/>
    <w:rsid w:val="00874F5D"/>
    <w:rsid w:val="008751A7"/>
    <w:rsid w:val="008761DE"/>
    <w:rsid w:val="008763A9"/>
    <w:rsid w:val="008767BC"/>
    <w:rsid w:val="00877BC8"/>
    <w:rsid w:val="008803DA"/>
    <w:rsid w:val="0088090A"/>
    <w:rsid w:val="00883FD2"/>
    <w:rsid w:val="00884A55"/>
    <w:rsid w:val="0088559D"/>
    <w:rsid w:val="00885609"/>
    <w:rsid w:val="0088619A"/>
    <w:rsid w:val="0088678D"/>
    <w:rsid w:val="00886D59"/>
    <w:rsid w:val="00891CE9"/>
    <w:rsid w:val="008926B8"/>
    <w:rsid w:val="00894D38"/>
    <w:rsid w:val="00895008"/>
    <w:rsid w:val="00895B62"/>
    <w:rsid w:val="0089753D"/>
    <w:rsid w:val="008A07DB"/>
    <w:rsid w:val="008A2FB2"/>
    <w:rsid w:val="008A347E"/>
    <w:rsid w:val="008A5B98"/>
    <w:rsid w:val="008A652E"/>
    <w:rsid w:val="008A6C4B"/>
    <w:rsid w:val="008A6E14"/>
    <w:rsid w:val="008A6FB4"/>
    <w:rsid w:val="008B19A8"/>
    <w:rsid w:val="008B25E3"/>
    <w:rsid w:val="008B2D04"/>
    <w:rsid w:val="008B4E54"/>
    <w:rsid w:val="008B4F6F"/>
    <w:rsid w:val="008B653E"/>
    <w:rsid w:val="008B721F"/>
    <w:rsid w:val="008B79D7"/>
    <w:rsid w:val="008C1363"/>
    <w:rsid w:val="008C31EE"/>
    <w:rsid w:val="008C39B7"/>
    <w:rsid w:val="008C4679"/>
    <w:rsid w:val="008C57E6"/>
    <w:rsid w:val="008C5860"/>
    <w:rsid w:val="008C5975"/>
    <w:rsid w:val="008C6363"/>
    <w:rsid w:val="008C6B72"/>
    <w:rsid w:val="008D1343"/>
    <w:rsid w:val="008D2396"/>
    <w:rsid w:val="008D2780"/>
    <w:rsid w:val="008D29AC"/>
    <w:rsid w:val="008D2C3B"/>
    <w:rsid w:val="008D3F35"/>
    <w:rsid w:val="008D4CF4"/>
    <w:rsid w:val="008D63C9"/>
    <w:rsid w:val="008D7131"/>
    <w:rsid w:val="008E0CE5"/>
    <w:rsid w:val="008E2D3D"/>
    <w:rsid w:val="008E673A"/>
    <w:rsid w:val="008E6D11"/>
    <w:rsid w:val="008E75ED"/>
    <w:rsid w:val="008F2384"/>
    <w:rsid w:val="008F250C"/>
    <w:rsid w:val="008F25C9"/>
    <w:rsid w:val="008F2C95"/>
    <w:rsid w:val="008F37E2"/>
    <w:rsid w:val="008F5252"/>
    <w:rsid w:val="008F5D98"/>
    <w:rsid w:val="008F61BF"/>
    <w:rsid w:val="008F7522"/>
    <w:rsid w:val="008F7AAD"/>
    <w:rsid w:val="009011A6"/>
    <w:rsid w:val="009022C7"/>
    <w:rsid w:val="00902DCB"/>
    <w:rsid w:val="009034E2"/>
    <w:rsid w:val="00904381"/>
    <w:rsid w:val="009043D6"/>
    <w:rsid w:val="009066CC"/>
    <w:rsid w:val="0090730E"/>
    <w:rsid w:val="00910E05"/>
    <w:rsid w:val="00911D89"/>
    <w:rsid w:val="0091620B"/>
    <w:rsid w:val="00916AF6"/>
    <w:rsid w:val="00917ECF"/>
    <w:rsid w:val="00917FF6"/>
    <w:rsid w:val="009210CF"/>
    <w:rsid w:val="009213F0"/>
    <w:rsid w:val="00921EBD"/>
    <w:rsid w:val="00922051"/>
    <w:rsid w:val="009238D1"/>
    <w:rsid w:val="00923C9D"/>
    <w:rsid w:val="00925138"/>
    <w:rsid w:val="009258F9"/>
    <w:rsid w:val="009262E8"/>
    <w:rsid w:val="00926F7E"/>
    <w:rsid w:val="00927715"/>
    <w:rsid w:val="00931362"/>
    <w:rsid w:val="00931A4E"/>
    <w:rsid w:val="00931B38"/>
    <w:rsid w:val="00931FFA"/>
    <w:rsid w:val="009329CA"/>
    <w:rsid w:val="00932A9C"/>
    <w:rsid w:val="00932B30"/>
    <w:rsid w:val="009344E9"/>
    <w:rsid w:val="0093451F"/>
    <w:rsid w:val="00936E03"/>
    <w:rsid w:val="00937CD0"/>
    <w:rsid w:val="00941F55"/>
    <w:rsid w:val="00942B3B"/>
    <w:rsid w:val="00947908"/>
    <w:rsid w:val="00947AC6"/>
    <w:rsid w:val="00950AFD"/>
    <w:rsid w:val="00951178"/>
    <w:rsid w:val="009513D4"/>
    <w:rsid w:val="00951BE3"/>
    <w:rsid w:val="00952C1D"/>
    <w:rsid w:val="00952F55"/>
    <w:rsid w:val="0095345E"/>
    <w:rsid w:val="00953E72"/>
    <w:rsid w:val="0095533A"/>
    <w:rsid w:val="00955B8F"/>
    <w:rsid w:val="0095691B"/>
    <w:rsid w:val="00960831"/>
    <w:rsid w:val="00962157"/>
    <w:rsid w:val="009639F3"/>
    <w:rsid w:val="00964009"/>
    <w:rsid w:val="00964047"/>
    <w:rsid w:val="00964512"/>
    <w:rsid w:val="00964662"/>
    <w:rsid w:val="00964A4B"/>
    <w:rsid w:val="00967A40"/>
    <w:rsid w:val="00970249"/>
    <w:rsid w:val="0097034F"/>
    <w:rsid w:val="0097409B"/>
    <w:rsid w:val="00975D45"/>
    <w:rsid w:val="00976F24"/>
    <w:rsid w:val="00976F8A"/>
    <w:rsid w:val="00977D5C"/>
    <w:rsid w:val="0098154D"/>
    <w:rsid w:val="0098209B"/>
    <w:rsid w:val="00982868"/>
    <w:rsid w:val="00982BD8"/>
    <w:rsid w:val="00984A26"/>
    <w:rsid w:val="009858B9"/>
    <w:rsid w:val="0098592F"/>
    <w:rsid w:val="00985C70"/>
    <w:rsid w:val="00986A45"/>
    <w:rsid w:val="00987253"/>
    <w:rsid w:val="00990649"/>
    <w:rsid w:val="0099199D"/>
    <w:rsid w:val="00995A06"/>
    <w:rsid w:val="009962DE"/>
    <w:rsid w:val="009977BB"/>
    <w:rsid w:val="009A06AB"/>
    <w:rsid w:val="009A0743"/>
    <w:rsid w:val="009A09E6"/>
    <w:rsid w:val="009A1493"/>
    <w:rsid w:val="009A17BF"/>
    <w:rsid w:val="009A17D6"/>
    <w:rsid w:val="009A357F"/>
    <w:rsid w:val="009A4F6E"/>
    <w:rsid w:val="009A5887"/>
    <w:rsid w:val="009A6A2A"/>
    <w:rsid w:val="009A7513"/>
    <w:rsid w:val="009A7A6D"/>
    <w:rsid w:val="009B0BCF"/>
    <w:rsid w:val="009B0E9B"/>
    <w:rsid w:val="009B1A24"/>
    <w:rsid w:val="009B2870"/>
    <w:rsid w:val="009B2B9C"/>
    <w:rsid w:val="009B3592"/>
    <w:rsid w:val="009B3924"/>
    <w:rsid w:val="009B404B"/>
    <w:rsid w:val="009B4128"/>
    <w:rsid w:val="009B4752"/>
    <w:rsid w:val="009B73EC"/>
    <w:rsid w:val="009B7414"/>
    <w:rsid w:val="009C0498"/>
    <w:rsid w:val="009C0E41"/>
    <w:rsid w:val="009C17EC"/>
    <w:rsid w:val="009C1C47"/>
    <w:rsid w:val="009C1D14"/>
    <w:rsid w:val="009C2611"/>
    <w:rsid w:val="009C2C53"/>
    <w:rsid w:val="009C2E68"/>
    <w:rsid w:val="009C2E7B"/>
    <w:rsid w:val="009C3D22"/>
    <w:rsid w:val="009C4E7F"/>
    <w:rsid w:val="009C4FB4"/>
    <w:rsid w:val="009C5169"/>
    <w:rsid w:val="009C533A"/>
    <w:rsid w:val="009C6C2A"/>
    <w:rsid w:val="009C7C3B"/>
    <w:rsid w:val="009C7FEB"/>
    <w:rsid w:val="009D2A2A"/>
    <w:rsid w:val="009D5F1F"/>
    <w:rsid w:val="009D709B"/>
    <w:rsid w:val="009D7233"/>
    <w:rsid w:val="009E0269"/>
    <w:rsid w:val="009E0F63"/>
    <w:rsid w:val="009E1D39"/>
    <w:rsid w:val="009E1F56"/>
    <w:rsid w:val="009E39BA"/>
    <w:rsid w:val="009E3FAE"/>
    <w:rsid w:val="009E447D"/>
    <w:rsid w:val="009E5732"/>
    <w:rsid w:val="009E5D05"/>
    <w:rsid w:val="009E5F84"/>
    <w:rsid w:val="009E6F17"/>
    <w:rsid w:val="009E6FD5"/>
    <w:rsid w:val="009F0407"/>
    <w:rsid w:val="009F04A0"/>
    <w:rsid w:val="009F294F"/>
    <w:rsid w:val="009F381D"/>
    <w:rsid w:val="009F39F2"/>
    <w:rsid w:val="009F46E6"/>
    <w:rsid w:val="009F4C51"/>
    <w:rsid w:val="009F57AB"/>
    <w:rsid w:val="009F620C"/>
    <w:rsid w:val="009F6D3C"/>
    <w:rsid w:val="009F7FE5"/>
    <w:rsid w:val="00A00E62"/>
    <w:rsid w:val="00A00F19"/>
    <w:rsid w:val="00A01802"/>
    <w:rsid w:val="00A032C3"/>
    <w:rsid w:val="00A053BD"/>
    <w:rsid w:val="00A05770"/>
    <w:rsid w:val="00A05A5F"/>
    <w:rsid w:val="00A05D2D"/>
    <w:rsid w:val="00A10440"/>
    <w:rsid w:val="00A143C2"/>
    <w:rsid w:val="00A1515A"/>
    <w:rsid w:val="00A15A77"/>
    <w:rsid w:val="00A16758"/>
    <w:rsid w:val="00A16A7C"/>
    <w:rsid w:val="00A17BF2"/>
    <w:rsid w:val="00A17F74"/>
    <w:rsid w:val="00A21222"/>
    <w:rsid w:val="00A21765"/>
    <w:rsid w:val="00A2289B"/>
    <w:rsid w:val="00A2419B"/>
    <w:rsid w:val="00A25BBB"/>
    <w:rsid w:val="00A27737"/>
    <w:rsid w:val="00A27CF3"/>
    <w:rsid w:val="00A30200"/>
    <w:rsid w:val="00A322B6"/>
    <w:rsid w:val="00A33653"/>
    <w:rsid w:val="00A33827"/>
    <w:rsid w:val="00A3522B"/>
    <w:rsid w:val="00A3578F"/>
    <w:rsid w:val="00A361A1"/>
    <w:rsid w:val="00A3798E"/>
    <w:rsid w:val="00A40853"/>
    <w:rsid w:val="00A414A8"/>
    <w:rsid w:val="00A41ECF"/>
    <w:rsid w:val="00A42106"/>
    <w:rsid w:val="00A42A5F"/>
    <w:rsid w:val="00A43E1D"/>
    <w:rsid w:val="00A43E7F"/>
    <w:rsid w:val="00A444EE"/>
    <w:rsid w:val="00A4464A"/>
    <w:rsid w:val="00A449A4"/>
    <w:rsid w:val="00A45AF9"/>
    <w:rsid w:val="00A45DDF"/>
    <w:rsid w:val="00A46237"/>
    <w:rsid w:val="00A463AE"/>
    <w:rsid w:val="00A517F5"/>
    <w:rsid w:val="00A52A0C"/>
    <w:rsid w:val="00A52B5E"/>
    <w:rsid w:val="00A5379E"/>
    <w:rsid w:val="00A55788"/>
    <w:rsid w:val="00A56636"/>
    <w:rsid w:val="00A60FC0"/>
    <w:rsid w:val="00A6362D"/>
    <w:rsid w:val="00A63905"/>
    <w:rsid w:val="00A640AA"/>
    <w:rsid w:val="00A6524C"/>
    <w:rsid w:val="00A6550E"/>
    <w:rsid w:val="00A65DA3"/>
    <w:rsid w:val="00A66C5F"/>
    <w:rsid w:val="00A675DE"/>
    <w:rsid w:val="00A67E2C"/>
    <w:rsid w:val="00A707DF"/>
    <w:rsid w:val="00A712AB"/>
    <w:rsid w:val="00A71BCB"/>
    <w:rsid w:val="00A72B06"/>
    <w:rsid w:val="00A7506F"/>
    <w:rsid w:val="00A763BF"/>
    <w:rsid w:val="00A77220"/>
    <w:rsid w:val="00A8138A"/>
    <w:rsid w:val="00A8179E"/>
    <w:rsid w:val="00A82041"/>
    <w:rsid w:val="00A8378E"/>
    <w:rsid w:val="00A838DB"/>
    <w:rsid w:val="00A83F4F"/>
    <w:rsid w:val="00A83FEF"/>
    <w:rsid w:val="00A847A6"/>
    <w:rsid w:val="00A85D74"/>
    <w:rsid w:val="00A87578"/>
    <w:rsid w:val="00A875E9"/>
    <w:rsid w:val="00A911D0"/>
    <w:rsid w:val="00A91316"/>
    <w:rsid w:val="00A91F05"/>
    <w:rsid w:val="00A91F88"/>
    <w:rsid w:val="00A928CA"/>
    <w:rsid w:val="00A9328C"/>
    <w:rsid w:val="00A9331D"/>
    <w:rsid w:val="00A9453F"/>
    <w:rsid w:val="00A951CE"/>
    <w:rsid w:val="00A95309"/>
    <w:rsid w:val="00A955A0"/>
    <w:rsid w:val="00A95E5C"/>
    <w:rsid w:val="00A97C1C"/>
    <w:rsid w:val="00A97D79"/>
    <w:rsid w:val="00AA2876"/>
    <w:rsid w:val="00AA4695"/>
    <w:rsid w:val="00AA4DF1"/>
    <w:rsid w:val="00AA516A"/>
    <w:rsid w:val="00AA524C"/>
    <w:rsid w:val="00AA6534"/>
    <w:rsid w:val="00AB1FEF"/>
    <w:rsid w:val="00AB3F56"/>
    <w:rsid w:val="00AB4887"/>
    <w:rsid w:val="00AB5A14"/>
    <w:rsid w:val="00AB5BCA"/>
    <w:rsid w:val="00AB7198"/>
    <w:rsid w:val="00AB7FF4"/>
    <w:rsid w:val="00AC047D"/>
    <w:rsid w:val="00AC05B8"/>
    <w:rsid w:val="00AC1251"/>
    <w:rsid w:val="00AC319E"/>
    <w:rsid w:val="00AC386A"/>
    <w:rsid w:val="00AC6484"/>
    <w:rsid w:val="00AC7645"/>
    <w:rsid w:val="00AC7CF3"/>
    <w:rsid w:val="00AD0BF1"/>
    <w:rsid w:val="00AD36DF"/>
    <w:rsid w:val="00AD4C6F"/>
    <w:rsid w:val="00AD5FCB"/>
    <w:rsid w:val="00AD605D"/>
    <w:rsid w:val="00AD6798"/>
    <w:rsid w:val="00AE15BE"/>
    <w:rsid w:val="00AE1DB3"/>
    <w:rsid w:val="00AE1F3F"/>
    <w:rsid w:val="00AE261E"/>
    <w:rsid w:val="00AE2DC2"/>
    <w:rsid w:val="00AE3B08"/>
    <w:rsid w:val="00AE3C97"/>
    <w:rsid w:val="00AE49AF"/>
    <w:rsid w:val="00AE4B21"/>
    <w:rsid w:val="00AE639E"/>
    <w:rsid w:val="00AE7E4D"/>
    <w:rsid w:val="00AF02DA"/>
    <w:rsid w:val="00AF05C3"/>
    <w:rsid w:val="00AF09A0"/>
    <w:rsid w:val="00AF185E"/>
    <w:rsid w:val="00AF21A3"/>
    <w:rsid w:val="00AF2AB3"/>
    <w:rsid w:val="00AF4D6F"/>
    <w:rsid w:val="00AF4D81"/>
    <w:rsid w:val="00AF5ED6"/>
    <w:rsid w:val="00AF7B9E"/>
    <w:rsid w:val="00B0083E"/>
    <w:rsid w:val="00B00CAE"/>
    <w:rsid w:val="00B00E0E"/>
    <w:rsid w:val="00B05D64"/>
    <w:rsid w:val="00B069AB"/>
    <w:rsid w:val="00B06E88"/>
    <w:rsid w:val="00B125CB"/>
    <w:rsid w:val="00B1359A"/>
    <w:rsid w:val="00B1426A"/>
    <w:rsid w:val="00B14317"/>
    <w:rsid w:val="00B14902"/>
    <w:rsid w:val="00B14BFC"/>
    <w:rsid w:val="00B150A5"/>
    <w:rsid w:val="00B20359"/>
    <w:rsid w:val="00B22845"/>
    <w:rsid w:val="00B23B9A"/>
    <w:rsid w:val="00B24F13"/>
    <w:rsid w:val="00B276B6"/>
    <w:rsid w:val="00B27FB9"/>
    <w:rsid w:val="00B30729"/>
    <w:rsid w:val="00B30ED1"/>
    <w:rsid w:val="00B326D4"/>
    <w:rsid w:val="00B33380"/>
    <w:rsid w:val="00B33904"/>
    <w:rsid w:val="00B345D7"/>
    <w:rsid w:val="00B34FF7"/>
    <w:rsid w:val="00B352FF"/>
    <w:rsid w:val="00B354D5"/>
    <w:rsid w:val="00B356E4"/>
    <w:rsid w:val="00B37A9A"/>
    <w:rsid w:val="00B403C4"/>
    <w:rsid w:val="00B41F63"/>
    <w:rsid w:val="00B4293D"/>
    <w:rsid w:val="00B431FA"/>
    <w:rsid w:val="00B43301"/>
    <w:rsid w:val="00B436A1"/>
    <w:rsid w:val="00B45798"/>
    <w:rsid w:val="00B45FFF"/>
    <w:rsid w:val="00B461F3"/>
    <w:rsid w:val="00B46779"/>
    <w:rsid w:val="00B50EBD"/>
    <w:rsid w:val="00B51DD1"/>
    <w:rsid w:val="00B5291E"/>
    <w:rsid w:val="00B5298C"/>
    <w:rsid w:val="00B53366"/>
    <w:rsid w:val="00B544BD"/>
    <w:rsid w:val="00B54A9F"/>
    <w:rsid w:val="00B55252"/>
    <w:rsid w:val="00B60004"/>
    <w:rsid w:val="00B6042E"/>
    <w:rsid w:val="00B605CD"/>
    <w:rsid w:val="00B63B39"/>
    <w:rsid w:val="00B64554"/>
    <w:rsid w:val="00B66285"/>
    <w:rsid w:val="00B664B5"/>
    <w:rsid w:val="00B671B5"/>
    <w:rsid w:val="00B67297"/>
    <w:rsid w:val="00B67310"/>
    <w:rsid w:val="00B67375"/>
    <w:rsid w:val="00B700EE"/>
    <w:rsid w:val="00B73FB5"/>
    <w:rsid w:val="00B749E6"/>
    <w:rsid w:val="00B74E1A"/>
    <w:rsid w:val="00B74E9D"/>
    <w:rsid w:val="00B7537B"/>
    <w:rsid w:val="00B7568F"/>
    <w:rsid w:val="00B75C10"/>
    <w:rsid w:val="00B76501"/>
    <w:rsid w:val="00B76777"/>
    <w:rsid w:val="00B77D7D"/>
    <w:rsid w:val="00B801EC"/>
    <w:rsid w:val="00B81648"/>
    <w:rsid w:val="00B81704"/>
    <w:rsid w:val="00B81735"/>
    <w:rsid w:val="00B826E0"/>
    <w:rsid w:val="00B8377C"/>
    <w:rsid w:val="00B86FDF"/>
    <w:rsid w:val="00B872DE"/>
    <w:rsid w:val="00B87827"/>
    <w:rsid w:val="00B90291"/>
    <w:rsid w:val="00B9261B"/>
    <w:rsid w:val="00B92F0F"/>
    <w:rsid w:val="00B949A8"/>
    <w:rsid w:val="00B9514B"/>
    <w:rsid w:val="00BA02D6"/>
    <w:rsid w:val="00BA0A75"/>
    <w:rsid w:val="00BA0B46"/>
    <w:rsid w:val="00BA0DB5"/>
    <w:rsid w:val="00BA0EFC"/>
    <w:rsid w:val="00BA22B5"/>
    <w:rsid w:val="00BA22BE"/>
    <w:rsid w:val="00BA2E9C"/>
    <w:rsid w:val="00BA3450"/>
    <w:rsid w:val="00BA5960"/>
    <w:rsid w:val="00BA5F02"/>
    <w:rsid w:val="00BA6939"/>
    <w:rsid w:val="00BA7708"/>
    <w:rsid w:val="00BA794F"/>
    <w:rsid w:val="00BB09DD"/>
    <w:rsid w:val="00BB1445"/>
    <w:rsid w:val="00BB173B"/>
    <w:rsid w:val="00BB19BA"/>
    <w:rsid w:val="00BB257F"/>
    <w:rsid w:val="00BB4897"/>
    <w:rsid w:val="00BB5CEC"/>
    <w:rsid w:val="00BB61C3"/>
    <w:rsid w:val="00BB7132"/>
    <w:rsid w:val="00BC03AC"/>
    <w:rsid w:val="00BC0F4E"/>
    <w:rsid w:val="00BC2409"/>
    <w:rsid w:val="00BC469C"/>
    <w:rsid w:val="00BC6CE3"/>
    <w:rsid w:val="00BC6F1D"/>
    <w:rsid w:val="00BC7014"/>
    <w:rsid w:val="00BC7B83"/>
    <w:rsid w:val="00BD01EF"/>
    <w:rsid w:val="00BD065F"/>
    <w:rsid w:val="00BD2D52"/>
    <w:rsid w:val="00BD42FE"/>
    <w:rsid w:val="00BD478B"/>
    <w:rsid w:val="00BD499C"/>
    <w:rsid w:val="00BD632E"/>
    <w:rsid w:val="00BD680B"/>
    <w:rsid w:val="00BD6D92"/>
    <w:rsid w:val="00BE1E81"/>
    <w:rsid w:val="00BE207E"/>
    <w:rsid w:val="00BE2424"/>
    <w:rsid w:val="00BE2736"/>
    <w:rsid w:val="00BE2895"/>
    <w:rsid w:val="00BE2FE4"/>
    <w:rsid w:val="00BE5055"/>
    <w:rsid w:val="00BE7FA1"/>
    <w:rsid w:val="00BF1232"/>
    <w:rsid w:val="00BF2B85"/>
    <w:rsid w:val="00BF3C74"/>
    <w:rsid w:val="00BF423A"/>
    <w:rsid w:val="00C01521"/>
    <w:rsid w:val="00C02547"/>
    <w:rsid w:val="00C036F9"/>
    <w:rsid w:val="00C0734F"/>
    <w:rsid w:val="00C10C63"/>
    <w:rsid w:val="00C11A4F"/>
    <w:rsid w:val="00C11A84"/>
    <w:rsid w:val="00C135D7"/>
    <w:rsid w:val="00C13D0B"/>
    <w:rsid w:val="00C1477C"/>
    <w:rsid w:val="00C155CF"/>
    <w:rsid w:val="00C156FD"/>
    <w:rsid w:val="00C1587A"/>
    <w:rsid w:val="00C16A31"/>
    <w:rsid w:val="00C17CA6"/>
    <w:rsid w:val="00C20E64"/>
    <w:rsid w:val="00C20FDA"/>
    <w:rsid w:val="00C21681"/>
    <w:rsid w:val="00C2319A"/>
    <w:rsid w:val="00C251D8"/>
    <w:rsid w:val="00C25D62"/>
    <w:rsid w:val="00C2656C"/>
    <w:rsid w:val="00C26A69"/>
    <w:rsid w:val="00C27224"/>
    <w:rsid w:val="00C27FAF"/>
    <w:rsid w:val="00C31088"/>
    <w:rsid w:val="00C3157B"/>
    <w:rsid w:val="00C31BF5"/>
    <w:rsid w:val="00C32431"/>
    <w:rsid w:val="00C339CB"/>
    <w:rsid w:val="00C3415C"/>
    <w:rsid w:val="00C352BE"/>
    <w:rsid w:val="00C36161"/>
    <w:rsid w:val="00C3799D"/>
    <w:rsid w:val="00C37F14"/>
    <w:rsid w:val="00C40AF6"/>
    <w:rsid w:val="00C43104"/>
    <w:rsid w:val="00C452F0"/>
    <w:rsid w:val="00C456F8"/>
    <w:rsid w:val="00C46BFA"/>
    <w:rsid w:val="00C4707B"/>
    <w:rsid w:val="00C47424"/>
    <w:rsid w:val="00C47591"/>
    <w:rsid w:val="00C47B98"/>
    <w:rsid w:val="00C51501"/>
    <w:rsid w:val="00C515B2"/>
    <w:rsid w:val="00C5192D"/>
    <w:rsid w:val="00C526D6"/>
    <w:rsid w:val="00C52CE4"/>
    <w:rsid w:val="00C52F0F"/>
    <w:rsid w:val="00C53461"/>
    <w:rsid w:val="00C53C06"/>
    <w:rsid w:val="00C54622"/>
    <w:rsid w:val="00C55E74"/>
    <w:rsid w:val="00C5711D"/>
    <w:rsid w:val="00C60BB3"/>
    <w:rsid w:val="00C631B4"/>
    <w:rsid w:val="00C63F14"/>
    <w:rsid w:val="00C64276"/>
    <w:rsid w:val="00C64781"/>
    <w:rsid w:val="00C6706D"/>
    <w:rsid w:val="00C67A57"/>
    <w:rsid w:val="00C70406"/>
    <w:rsid w:val="00C724FC"/>
    <w:rsid w:val="00C72AE6"/>
    <w:rsid w:val="00C72C0E"/>
    <w:rsid w:val="00C73444"/>
    <w:rsid w:val="00C74D72"/>
    <w:rsid w:val="00C75036"/>
    <w:rsid w:val="00C76561"/>
    <w:rsid w:val="00C803C1"/>
    <w:rsid w:val="00C80406"/>
    <w:rsid w:val="00C83B00"/>
    <w:rsid w:val="00C83B26"/>
    <w:rsid w:val="00C85C3E"/>
    <w:rsid w:val="00C864CC"/>
    <w:rsid w:val="00C909DF"/>
    <w:rsid w:val="00C90CDD"/>
    <w:rsid w:val="00C92880"/>
    <w:rsid w:val="00C92C51"/>
    <w:rsid w:val="00C93CB4"/>
    <w:rsid w:val="00C94566"/>
    <w:rsid w:val="00C955DD"/>
    <w:rsid w:val="00C95E06"/>
    <w:rsid w:val="00C963A3"/>
    <w:rsid w:val="00C96B7D"/>
    <w:rsid w:val="00C97A31"/>
    <w:rsid w:val="00C97F9C"/>
    <w:rsid w:val="00CA00F4"/>
    <w:rsid w:val="00CA0500"/>
    <w:rsid w:val="00CA297F"/>
    <w:rsid w:val="00CA49A5"/>
    <w:rsid w:val="00CA5107"/>
    <w:rsid w:val="00CB0D74"/>
    <w:rsid w:val="00CB2953"/>
    <w:rsid w:val="00CB36CC"/>
    <w:rsid w:val="00CB4BBC"/>
    <w:rsid w:val="00CB4EE6"/>
    <w:rsid w:val="00CB571E"/>
    <w:rsid w:val="00CB667E"/>
    <w:rsid w:val="00CB68ED"/>
    <w:rsid w:val="00CB6DA9"/>
    <w:rsid w:val="00CC058D"/>
    <w:rsid w:val="00CC0590"/>
    <w:rsid w:val="00CC1D4B"/>
    <w:rsid w:val="00CC2765"/>
    <w:rsid w:val="00CC541B"/>
    <w:rsid w:val="00CC57CB"/>
    <w:rsid w:val="00CC6EC9"/>
    <w:rsid w:val="00CC74FA"/>
    <w:rsid w:val="00CC7A95"/>
    <w:rsid w:val="00CD0B11"/>
    <w:rsid w:val="00CD16A3"/>
    <w:rsid w:val="00CD1ABF"/>
    <w:rsid w:val="00CD1E80"/>
    <w:rsid w:val="00CD203B"/>
    <w:rsid w:val="00CD2427"/>
    <w:rsid w:val="00CD30D7"/>
    <w:rsid w:val="00CD5295"/>
    <w:rsid w:val="00CD7E92"/>
    <w:rsid w:val="00CE02E9"/>
    <w:rsid w:val="00CE1807"/>
    <w:rsid w:val="00CE36EA"/>
    <w:rsid w:val="00CE37DE"/>
    <w:rsid w:val="00CE667F"/>
    <w:rsid w:val="00CF13A7"/>
    <w:rsid w:val="00CF18F0"/>
    <w:rsid w:val="00CF370C"/>
    <w:rsid w:val="00CF381C"/>
    <w:rsid w:val="00CF3DD5"/>
    <w:rsid w:val="00CF480F"/>
    <w:rsid w:val="00CF50A0"/>
    <w:rsid w:val="00CF5138"/>
    <w:rsid w:val="00CF5A1A"/>
    <w:rsid w:val="00CF6A32"/>
    <w:rsid w:val="00D00861"/>
    <w:rsid w:val="00D00F71"/>
    <w:rsid w:val="00D014FA"/>
    <w:rsid w:val="00D0477C"/>
    <w:rsid w:val="00D06CA4"/>
    <w:rsid w:val="00D074AE"/>
    <w:rsid w:val="00D078AA"/>
    <w:rsid w:val="00D1032E"/>
    <w:rsid w:val="00D10979"/>
    <w:rsid w:val="00D12C26"/>
    <w:rsid w:val="00D145E6"/>
    <w:rsid w:val="00D14FC9"/>
    <w:rsid w:val="00D1544F"/>
    <w:rsid w:val="00D15E23"/>
    <w:rsid w:val="00D22089"/>
    <w:rsid w:val="00D228FD"/>
    <w:rsid w:val="00D234C4"/>
    <w:rsid w:val="00D23678"/>
    <w:rsid w:val="00D2435B"/>
    <w:rsid w:val="00D250C2"/>
    <w:rsid w:val="00D27EAA"/>
    <w:rsid w:val="00D31342"/>
    <w:rsid w:val="00D33F11"/>
    <w:rsid w:val="00D33FCF"/>
    <w:rsid w:val="00D3456F"/>
    <w:rsid w:val="00D34860"/>
    <w:rsid w:val="00D35F64"/>
    <w:rsid w:val="00D36CF0"/>
    <w:rsid w:val="00D40FCC"/>
    <w:rsid w:val="00D42149"/>
    <w:rsid w:val="00D44091"/>
    <w:rsid w:val="00D4534A"/>
    <w:rsid w:val="00D4688F"/>
    <w:rsid w:val="00D4726C"/>
    <w:rsid w:val="00D47A98"/>
    <w:rsid w:val="00D47C27"/>
    <w:rsid w:val="00D50D47"/>
    <w:rsid w:val="00D51002"/>
    <w:rsid w:val="00D51E1B"/>
    <w:rsid w:val="00D51F69"/>
    <w:rsid w:val="00D53550"/>
    <w:rsid w:val="00D5367E"/>
    <w:rsid w:val="00D53976"/>
    <w:rsid w:val="00D53EB0"/>
    <w:rsid w:val="00D54DF2"/>
    <w:rsid w:val="00D5517D"/>
    <w:rsid w:val="00D5679F"/>
    <w:rsid w:val="00D56F19"/>
    <w:rsid w:val="00D60EAF"/>
    <w:rsid w:val="00D618F8"/>
    <w:rsid w:val="00D61DB9"/>
    <w:rsid w:val="00D62AB0"/>
    <w:rsid w:val="00D62F1D"/>
    <w:rsid w:val="00D64E2A"/>
    <w:rsid w:val="00D72988"/>
    <w:rsid w:val="00D744C5"/>
    <w:rsid w:val="00D74898"/>
    <w:rsid w:val="00D748BC"/>
    <w:rsid w:val="00D75909"/>
    <w:rsid w:val="00D76480"/>
    <w:rsid w:val="00D76F91"/>
    <w:rsid w:val="00D77AFB"/>
    <w:rsid w:val="00D81755"/>
    <w:rsid w:val="00D821D6"/>
    <w:rsid w:val="00D84952"/>
    <w:rsid w:val="00D85E04"/>
    <w:rsid w:val="00D86B45"/>
    <w:rsid w:val="00D86D0F"/>
    <w:rsid w:val="00D91B59"/>
    <w:rsid w:val="00D937A1"/>
    <w:rsid w:val="00D945E9"/>
    <w:rsid w:val="00D96317"/>
    <w:rsid w:val="00D97B4D"/>
    <w:rsid w:val="00DA08E9"/>
    <w:rsid w:val="00DA1020"/>
    <w:rsid w:val="00DA186D"/>
    <w:rsid w:val="00DA2B84"/>
    <w:rsid w:val="00DA2F4F"/>
    <w:rsid w:val="00DA30D7"/>
    <w:rsid w:val="00DA3CD2"/>
    <w:rsid w:val="00DA40FF"/>
    <w:rsid w:val="00DA4384"/>
    <w:rsid w:val="00DA45EC"/>
    <w:rsid w:val="00DA4ADB"/>
    <w:rsid w:val="00DA524F"/>
    <w:rsid w:val="00DA5619"/>
    <w:rsid w:val="00DA57F0"/>
    <w:rsid w:val="00DA5C7D"/>
    <w:rsid w:val="00DA73D7"/>
    <w:rsid w:val="00DA768D"/>
    <w:rsid w:val="00DA7C5D"/>
    <w:rsid w:val="00DB1074"/>
    <w:rsid w:val="00DB384A"/>
    <w:rsid w:val="00DB3C48"/>
    <w:rsid w:val="00DB4365"/>
    <w:rsid w:val="00DB4BC5"/>
    <w:rsid w:val="00DB4C3B"/>
    <w:rsid w:val="00DB68A0"/>
    <w:rsid w:val="00DB6E88"/>
    <w:rsid w:val="00DB7AE5"/>
    <w:rsid w:val="00DC095C"/>
    <w:rsid w:val="00DC098E"/>
    <w:rsid w:val="00DC150C"/>
    <w:rsid w:val="00DC30E7"/>
    <w:rsid w:val="00DC3830"/>
    <w:rsid w:val="00DC516C"/>
    <w:rsid w:val="00DC5619"/>
    <w:rsid w:val="00DC57B0"/>
    <w:rsid w:val="00DC598D"/>
    <w:rsid w:val="00DC5DE2"/>
    <w:rsid w:val="00DC6DDC"/>
    <w:rsid w:val="00DD02D0"/>
    <w:rsid w:val="00DD0321"/>
    <w:rsid w:val="00DD0985"/>
    <w:rsid w:val="00DD319D"/>
    <w:rsid w:val="00DD4B7C"/>
    <w:rsid w:val="00DD4E5D"/>
    <w:rsid w:val="00DD6A31"/>
    <w:rsid w:val="00DD6D04"/>
    <w:rsid w:val="00DD6F64"/>
    <w:rsid w:val="00DD77CD"/>
    <w:rsid w:val="00DE0093"/>
    <w:rsid w:val="00DE05E6"/>
    <w:rsid w:val="00DE06A5"/>
    <w:rsid w:val="00DE18EF"/>
    <w:rsid w:val="00DE2A2A"/>
    <w:rsid w:val="00DE3026"/>
    <w:rsid w:val="00DE3A77"/>
    <w:rsid w:val="00DE4ABB"/>
    <w:rsid w:val="00DF0F13"/>
    <w:rsid w:val="00DF19D7"/>
    <w:rsid w:val="00DF2A18"/>
    <w:rsid w:val="00DF59B1"/>
    <w:rsid w:val="00DF684D"/>
    <w:rsid w:val="00DF6A4E"/>
    <w:rsid w:val="00DF6C5E"/>
    <w:rsid w:val="00E00C22"/>
    <w:rsid w:val="00E015DD"/>
    <w:rsid w:val="00E016BF"/>
    <w:rsid w:val="00E01AE2"/>
    <w:rsid w:val="00E06196"/>
    <w:rsid w:val="00E06A26"/>
    <w:rsid w:val="00E07E4D"/>
    <w:rsid w:val="00E111D0"/>
    <w:rsid w:val="00E1192D"/>
    <w:rsid w:val="00E12186"/>
    <w:rsid w:val="00E13FA2"/>
    <w:rsid w:val="00E15F56"/>
    <w:rsid w:val="00E16FD8"/>
    <w:rsid w:val="00E170A2"/>
    <w:rsid w:val="00E17C8E"/>
    <w:rsid w:val="00E2253D"/>
    <w:rsid w:val="00E22F26"/>
    <w:rsid w:val="00E232AC"/>
    <w:rsid w:val="00E238AD"/>
    <w:rsid w:val="00E23A20"/>
    <w:rsid w:val="00E27101"/>
    <w:rsid w:val="00E31C7D"/>
    <w:rsid w:val="00E33942"/>
    <w:rsid w:val="00E35FA6"/>
    <w:rsid w:val="00E3630A"/>
    <w:rsid w:val="00E4125B"/>
    <w:rsid w:val="00E41694"/>
    <w:rsid w:val="00E4185B"/>
    <w:rsid w:val="00E41C33"/>
    <w:rsid w:val="00E447B3"/>
    <w:rsid w:val="00E46029"/>
    <w:rsid w:val="00E468A4"/>
    <w:rsid w:val="00E47201"/>
    <w:rsid w:val="00E4781D"/>
    <w:rsid w:val="00E478EC"/>
    <w:rsid w:val="00E51733"/>
    <w:rsid w:val="00E51A8B"/>
    <w:rsid w:val="00E51CEF"/>
    <w:rsid w:val="00E52585"/>
    <w:rsid w:val="00E52823"/>
    <w:rsid w:val="00E52B42"/>
    <w:rsid w:val="00E57A70"/>
    <w:rsid w:val="00E57C58"/>
    <w:rsid w:val="00E57E34"/>
    <w:rsid w:val="00E60A34"/>
    <w:rsid w:val="00E61046"/>
    <w:rsid w:val="00E61412"/>
    <w:rsid w:val="00E62B8F"/>
    <w:rsid w:val="00E666F5"/>
    <w:rsid w:val="00E67AA0"/>
    <w:rsid w:val="00E67AAC"/>
    <w:rsid w:val="00E70BF8"/>
    <w:rsid w:val="00E72650"/>
    <w:rsid w:val="00E729B8"/>
    <w:rsid w:val="00E72D17"/>
    <w:rsid w:val="00E745A3"/>
    <w:rsid w:val="00E758E5"/>
    <w:rsid w:val="00E759CA"/>
    <w:rsid w:val="00E8004F"/>
    <w:rsid w:val="00E80843"/>
    <w:rsid w:val="00E82EB7"/>
    <w:rsid w:val="00E8351B"/>
    <w:rsid w:val="00E84932"/>
    <w:rsid w:val="00E84A07"/>
    <w:rsid w:val="00E86E88"/>
    <w:rsid w:val="00E872A3"/>
    <w:rsid w:val="00E87BC2"/>
    <w:rsid w:val="00E90886"/>
    <w:rsid w:val="00E919AE"/>
    <w:rsid w:val="00E91CFD"/>
    <w:rsid w:val="00E920A6"/>
    <w:rsid w:val="00E931B8"/>
    <w:rsid w:val="00E93712"/>
    <w:rsid w:val="00E93E6B"/>
    <w:rsid w:val="00E942EA"/>
    <w:rsid w:val="00E95720"/>
    <w:rsid w:val="00E97477"/>
    <w:rsid w:val="00EA1226"/>
    <w:rsid w:val="00EA12DC"/>
    <w:rsid w:val="00EA1615"/>
    <w:rsid w:val="00EA170A"/>
    <w:rsid w:val="00EA1BF2"/>
    <w:rsid w:val="00EA207E"/>
    <w:rsid w:val="00EA22B3"/>
    <w:rsid w:val="00EA283B"/>
    <w:rsid w:val="00EA2F66"/>
    <w:rsid w:val="00EA38A0"/>
    <w:rsid w:val="00EA524E"/>
    <w:rsid w:val="00EA573C"/>
    <w:rsid w:val="00EA5D3D"/>
    <w:rsid w:val="00EA7D12"/>
    <w:rsid w:val="00EB14CE"/>
    <w:rsid w:val="00EB27BB"/>
    <w:rsid w:val="00EB30D8"/>
    <w:rsid w:val="00EB3B33"/>
    <w:rsid w:val="00EB57EE"/>
    <w:rsid w:val="00EC3070"/>
    <w:rsid w:val="00EC5ABD"/>
    <w:rsid w:val="00EC5ED7"/>
    <w:rsid w:val="00ED0621"/>
    <w:rsid w:val="00ED1086"/>
    <w:rsid w:val="00ED377A"/>
    <w:rsid w:val="00ED3A7C"/>
    <w:rsid w:val="00ED444F"/>
    <w:rsid w:val="00ED487F"/>
    <w:rsid w:val="00ED6517"/>
    <w:rsid w:val="00EE0473"/>
    <w:rsid w:val="00EE09AD"/>
    <w:rsid w:val="00EE1320"/>
    <w:rsid w:val="00EE1A96"/>
    <w:rsid w:val="00EE412A"/>
    <w:rsid w:val="00EE4CD3"/>
    <w:rsid w:val="00EE5965"/>
    <w:rsid w:val="00EE6372"/>
    <w:rsid w:val="00EE657A"/>
    <w:rsid w:val="00EE6C98"/>
    <w:rsid w:val="00EE6E14"/>
    <w:rsid w:val="00EF063A"/>
    <w:rsid w:val="00EF13A7"/>
    <w:rsid w:val="00EF2AA8"/>
    <w:rsid w:val="00EF480A"/>
    <w:rsid w:val="00EF54C8"/>
    <w:rsid w:val="00EF73BF"/>
    <w:rsid w:val="00EF77C4"/>
    <w:rsid w:val="00F021FE"/>
    <w:rsid w:val="00F0277B"/>
    <w:rsid w:val="00F042FC"/>
    <w:rsid w:val="00F0607E"/>
    <w:rsid w:val="00F07152"/>
    <w:rsid w:val="00F07E4E"/>
    <w:rsid w:val="00F108A1"/>
    <w:rsid w:val="00F10ADB"/>
    <w:rsid w:val="00F130EB"/>
    <w:rsid w:val="00F14A0E"/>
    <w:rsid w:val="00F159FC"/>
    <w:rsid w:val="00F16609"/>
    <w:rsid w:val="00F20CAE"/>
    <w:rsid w:val="00F21267"/>
    <w:rsid w:val="00F224E6"/>
    <w:rsid w:val="00F22901"/>
    <w:rsid w:val="00F22A61"/>
    <w:rsid w:val="00F23040"/>
    <w:rsid w:val="00F243B6"/>
    <w:rsid w:val="00F2665D"/>
    <w:rsid w:val="00F268EC"/>
    <w:rsid w:val="00F26F3D"/>
    <w:rsid w:val="00F27A69"/>
    <w:rsid w:val="00F3110F"/>
    <w:rsid w:val="00F3195A"/>
    <w:rsid w:val="00F31F83"/>
    <w:rsid w:val="00F3315A"/>
    <w:rsid w:val="00F33B51"/>
    <w:rsid w:val="00F34AE5"/>
    <w:rsid w:val="00F34B76"/>
    <w:rsid w:val="00F35566"/>
    <w:rsid w:val="00F362E8"/>
    <w:rsid w:val="00F368E2"/>
    <w:rsid w:val="00F3692B"/>
    <w:rsid w:val="00F36C68"/>
    <w:rsid w:val="00F3797C"/>
    <w:rsid w:val="00F40892"/>
    <w:rsid w:val="00F418AE"/>
    <w:rsid w:val="00F418C3"/>
    <w:rsid w:val="00F41ADC"/>
    <w:rsid w:val="00F422B7"/>
    <w:rsid w:val="00F42383"/>
    <w:rsid w:val="00F435E8"/>
    <w:rsid w:val="00F43D41"/>
    <w:rsid w:val="00F46C38"/>
    <w:rsid w:val="00F47265"/>
    <w:rsid w:val="00F509FB"/>
    <w:rsid w:val="00F50C20"/>
    <w:rsid w:val="00F5194F"/>
    <w:rsid w:val="00F521A4"/>
    <w:rsid w:val="00F534FC"/>
    <w:rsid w:val="00F536BE"/>
    <w:rsid w:val="00F53F8C"/>
    <w:rsid w:val="00F56F6C"/>
    <w:rsid w:val="00F57374"/>
    <w:rsid w:val="00F576E6"/>
    <w:rsid w:val="00F579B2"/>
    <w:rsid w:val="00F57C8F"/>
    <w:rsid w:val="00F60881"/>
    <w:rsid w:val="00F60F56"/>
    <w:rsid w:val="00F623D1"/>
    <w:rsid w:val="00F62426"/>
    <w:rsid w:val="00F625DC"/>
    <w:rsid w:val="00F62806"/>
    <w:rsid w:val="00F62FEE"/>
    <w:rsid w:val="00F6356B"/>
    <w:rsid w:val="00F63775"/>
    <w:rsid w:val="00F64172"/>
    <w:rsid w:val="00F65A2F"/>
    <w:rsid w:val="00F660F6"/>
    <w:rsid w:val="00F66277"/>
    <w:rsid w:val="00F6730A"/>
    <w:rsid w:val="00F71D9B"/>
    <w:rsid w:val="00F7228A"/>
    <w:rsid w:val="00F7230C"/>
    <w:rsid w:val="00F73D04"/>
    <w:rsid w:val="00F7442B"/>
    <w:rsid w:val="00F74506"/>
    <w:rsid w:val="00F750AA"/>
    <w:rsid w:val="00F76E05"/>
    <w:rsid w:val="00F80534"/>
    <w:rsid w:val="00F811C5"/>
    <w:rsid w:val="00F8243D"/>
    <w:rsid w:val="00F836B6"/>
    <w:rsid w:val="00F83F27"/>
    <w:rsid w:val="00F842A9"/>
    <w:rsid w:val="00F84551"/>
    <w:rsid w:val="00F84EEB"/>
    <w:rsid w:val="00F85E85"/>
    <w:rsid w:val="00F86219"/>
    <w:rsid w:val="00F8791E"/>
    <w:rsid w:val="00F87B7D"/>
    <w:rsid w:val="00F903FC"/>
    <w:rsid w:val="00F90D8E"/>
    <w:rsid w:val="00F92927"/>
    <w:rsid w:val="00F93791"/>
    <w:rsid w:val="00F93D2C"/>
    <w:rsid w:val="00F95B6E"/>
    <w:rsid w:val="00F95FBB"/>
    <w:rsid w:val="00F96440"/>
    <w:rsid w:val="00FA22A6"/>
    <w:rsid w:val="00FA2438"/>
    <w:rsid w:val="00FA29BC"/>
    <w:rsid w:val="00FA3106"/>
    <w:rsid w:val="00FA3CDB"/>
    <w:rsid w:val="00FA49A4"/>
    <w:rsid w:val="00FA4A90"/>
    <w:rsid w:val="00FA4D7F"/>
    <w:rsid w:val="00FB24F3"/>
    <w:rsid w:val="00FB290B"/>
    <w:rsid w:val="00FB3266"/>
    <w:rsid w:val="00FB347B"/>
    <w:rsid w:val="00FB6446"/>
    <w:rsid w:val="00FB6751"/>
    <w:rsid w:val="00FB6C91"/>
    <w:rsid w:val="00FB724C"/>
    <w:rsid w:val="00FC0114"/>
    <w:rsid w:val="00FC0DB8"/>
    <w:rsid w:val="00FC17D7"/>
    <w:rsid w:val="00FC1C02"/>
    <w:rsid w:val="00FC3217"/>
    <w:rsid w:val="00FC41FF"/>
    <w:rsid w:val="00FC4CFE"/>
    <w:rsid w:val="00FC6141"/>
    <w:rsid w:val="00FC68B1"/>
    <w:rsid w:val="00FC7092"/>
    <w:rsid w:val="00FD1619"/>
    <w:rsid w:val="00FD1762"/>
    <w:rsid w:val="00FD3490"/>
    <w:rsid w:val="00FD3DC9"/>
    <w:rsid w:val="00FD4B31"/>
    <w:rsid w:val="00FD4C8A"/>
    <w:rsid w:val="00FD5C2D"/>
    <w:rsid w:val="00FE01C4"/>
    <w:rsid w:val="00FE101C"/>
    <w:rsid w:val="00FE3F6A"/>
    <w:rsid w:val="00FE49A9"/>
    <w:rsid w:val="00FE4AEE"/>
    <w:rsid w:val="00FE5379"/>
    <w:rsid w:val="00FE56D3"/>
    <w:rsid w:val="00FE6174"/>
    <w:rsid w:val="00FE632B"/>
    <w:rsid w:val="00FE6ED3"/>
    <w:rsid w:val="00FE7BDC"/>
    <w:rsid w:val="00FE7FEF"/>
    <w:rsid w:val="00FF03A9"/>
    <w:rsid w:val="00FF054D"/>
    <w:rsid w:val="00FF0BDB"/>
    <w:rsid w:val="00FF2F5E"/>
    <w:rsid w:val="00FF38E6"/>
    <w:rsid w:val="00FF3CF5"/>
    <w:rsid w:val="00FF3E02"/>
    <w:rsid w:val="00FF574E"/>
    <w:rsid w:val="00FF5816"/>
    <w:rsid w:val="00FF6E47"/>
    <w:rsid w:val="00FF7E58"/>
    <w:rsid w:val="190AA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F683A"/>
  <w15:chartTrackingRefBased/>
  <w15:docId w15:val="{68DB2CA1-A1B5-4033-9058-67615F27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paragraph" w:styleId="Heading1">
    <w:name w:val="heading 1"/>
    <w:basedOn w:val="Normal"/>
    <w:next w:val="Normal"/>
    <w:link w:val="Heading1Char"/>
    <w:uiPriority w:val="9"/>
    <w:qFormat/>
    <w:rsid w:val="00EA57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C0CD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ubtleEmphasis">
    <w:name w:val="Subtle Emphasis"/>
    <w:basedOn w:val="DefaultParagraphFont"/>
    <w:uiPriority w:val="19"/>
    <w:qFormat/>
    <w:rsid w:val="006B7522"/>
    <w:rPr>
      <w:i/>
      <w:iCs/>
      <w:color w:val="404040" w:themeColor="text1" w:themeTint="BF"/>
    </w:rPr>
  </w:style>
  <w:style w:type="character" w:styleId="IntenseReference">
    <w:name w:val="Intense Reference"/>
    <w:basedOn w:val="DefaultParagraphFont"/>
    <w:uiPriority w:val="32"/>
    <w:qFormat/>
    <w:rsid w:val="004D5FB9"/>
    <w:rPr>
      <w:b/>
      <w:bCs/>
      <w:smallCaps/>
      <w:color w:val="4472C4" w:themeColor="accent1"/>
      <w:spacing w:val="5"/>
    </w:rPr>
  </w:style>
  <w:style w:type="paragraph" w:styleId="Quote">
    <w:name w:val="Quote"/>
    <w:basedOn w:val="Normal"/>
    <w:next w:val="Normal"/>
    <w:link w:val="QuoteChar"/>
    <w:uiPriority w:val="29"/>
    <w:qFormat/>
    <w:rsid w:val="004D5F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5FB9"/>
    <w:rPr>
      <w:i/>
      <w:iCs/>
      <w:color w:val="404040" w:themeColor="text1" w:themeTint="BF"/>
    </w:rPr>
  </w:style>
  <w:style w:type="character" w:styleId="IntenseEmphasis">
    <w:name w:val="Intense Emphasis"/>
    <w:basedOn w:val="DefaultParagraphFont"/>
    <w:uiPriority w:val="21"/>
    <w:qFormat/>
    <w:rsid w:val="004D5FB9"/>
    <w:rPr>
      <w:i/>
      <w:iCs/>
      <w:color w:val="4472C4" w:themeColor="accent1"/>
    </w:rPr>
  </w:style>
  <w:style w:type="paragraph" w:customStyle="1" w:styleId="darkbluetext">
    <w:name w:val="darkbluetext"/>
    <w:basedOn w:val="Normal"/>
    <w:rsid w:val="000356AC"/>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E4185B"/>
    <w:rPr>
      <w:color w:val="605E5C"/>
      <w:shd w:val="clear" w:color="auto" w:fill="E1DFDD"/>
    </w:rPr>
  </w:style>
  <w:style w:type="character" w:customStyle="1" w:styleId="Heading3Char">
    <w:name w:val="Heading 3 Char"/>
    <w:basedOn w:val="DefaultParagraphFont"/>
    <w:link w:val="Heading3"/>
    <w:uiPriority w:val="9"/>
    <w:rsid w:val="006C0CD7"/>
    <w:rPr>
      <w:rFonts w:ascii="Times New Roman" w:eastAsia="Times New Roman" w:hAnsi="Times New Roman" w:cs="Times New Roman"/>
      <w:b/>
      <w:bCs/>
      <w:sz w:val="27"/>
      <w:szCs w:val="27"/>
      <w:lang w:eastAsia="en-GB"/>
    </w:rPr>
  </w:style>
  <w:style w:type="paragraph" w:customStyle="1" w:styleId="summary-muted">
    <w:name w:val="summary-muted"/>
    <w:basedOn w:val="Normal"/>
    <w:rsid w:val="006C0CD7"/>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6C0CD7"/>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6C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C0CD7"/>
    <w:rPr>
      <w:rFonts w:ascii="Courier New" w:eastAsia="Times New Roman" w:hAnsi="Courier New" w:cs="Courier New"/>
      <w:sz w:val="20"/>
      <w:szCs w:val="20"/>
      <w:lang w:eastAsia="en-GB"/>
    </w:rPr>
  </w:style>
  <w:style w:type="character" w:styleId="Strong">
    <w:name w:val="Strong"/>
    <w:basedOn w:val="DefaultParagraphFont"/>
    <w:uiPriority w:val="22"/>
    <w:qFormat/>
    <w:rsid w:val="006C24A6"/>
    <w:rPr>
      <w:b/>
      <w:bCs/>
    </w:rPr>
  </w:style>
  <w:style w:type="character" w:customStyle="1" w:styleId="Heading1Char">
    <w:name w:val="Heading 1 Char"/>
    <w:basedOn w:val="DefaultParagraphFont"/>
    <w:link w:val="Heading1"/>
    <w:uiPriority w:val="9"/>
    <w:rsid w:val="00EA573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3439">
      <w:bodyDiv w:val="1"/>
      <w:marLeft w:val="0"/>
      <w:marRight w:val="0"/>
      <w:marTop w:val="0"/>
      <w:marBottom w:val="0"/>
      <w:divBdr>
        <w:top w:val="none" w:sz="0" w:space="0" w:color="auto"/>
        <w:left w:val="none" w:sz="0" w:space="0" w:color="auto"/>
        <w:bottom w:val="none" w:sz="0" w:space="0" w:color="auto"/>
        <w:right w:val="none" w:sz="0" w:space="0" w:color="auto"/>
      </w:divBdr>
      <w:divsChild>
        <w:div w:id="34083352">
          <w:marLeft w:val="0"/>
          <w:marRight w:val="0"/>
          <w:marTop w:val="120"/>
          <w:marBottom w:val="0"/>
          <w:divBdr>
            <w:top w:val="none" w:sz="0" w:space="0" w:color="auto"/>
            <w:left w:val="none" w:sz="0" w:space="0" w:color="auto"/>
            <w:bottom w:val="none" w:sz="0" w:space="0" w:color="auto"/>
            <w:right w:val="none" w:sz="0" w:space="0" w:color="auto"/>
          </w:divBdr>
          <w:divsChild>
            <w:div w:id="1808085966">
              <w:marLeft w:val="0"/>
              <w:marRight w:val="0"/>
              <w:marTop w:val="0"/>
              <w:marBottom w:val="0"/>
              <w:divBdr>
                <w:top w:val="none" w:sz="0" w:space="0" w:color="auto"/>
                <w:left w:val="none" w:sz="0" w:space="0" w:color="auto"/>
                <w:bottom w:val="none" w:sz="0" w:space="0" w:color="auto"/>
                <w:right w:val="none" w:sz="0" w:space="0" w:color="auto"/>
              </w:divBdr>
            </w:div>
          </w:divsChild>
        </w:div>
        <w:div w:id="1256672357">
          <w:marLeft w:val="0"/>
          <w:marRight w:val="0"/>
          <w:marTop w:val="120"/>
          <w:marBottom w:val="0"/>
          <w:divBdr>
            <w:top w:val="none" w:sz="0" w:space="0" w:color="auto"/>
            <w:left w:val="none" w:sz="0" w:space="0" w:color="auto"/>
            <w:bottom w:val="none" w:sz="0" w:space="0" w:color="auto"/>
            <w:right w:val="none" w:sz="0" w:space="0" w:color="auto"/>
          </w:divBdr>
          <w:divsChild>
            <w:div w:id="997805540">
              <w:marLeft w:val="0"/>
              <w:marRight w:val="0"/>
              <w:marTop w:val="0"/>
              <w:marBottom w:val="0"/>
              <w:divBdr>
                <w:top w:val="none" w:sz="0" w:space="0" w:color="auto"/>
                <w:left w:val="none" w:sz="0" w:space="0" w:color="auto"/>
                <w:bottom w:val="none" w:sz="0" w:space="0" w:color="auto"/>
                <w:right w:val="none" w:sz="0" w:space="0" w:color="auto"/>
              </w:divBdr>
            </w:div>
          </w:divsChild>
        </w:div>
        <w:div w:id="533885763">
          <w:marLeft w:val="0"/>
          <w:marRight w:val="0"/>
          <w:marTop w:val="120"/>
          <w:marBottom w:val="0"/>
          <w:divBdr>
            <w:top w:val="none" w:sz="0" w:space="0" w:color="auto"/>
            <w:left w:val="none" w:sz="0" w:space="0" w:color="auto"/>
            <w:bottom w:val="none" w:sz="0" w:space="0" w:color="auto"/>
            <w:right w:val="none" w:sz="0" w:space="0" w:color="auto"/>
          </w:divBdr>
          <w:divsChild>
            <w:div w:id="144160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7402">
      <w:bodyDiv w:val="1"/>
      <w:marLeft w:val="0"/>
      <w:marRight w:val="0"/>
      <w:marTop w:val="0"/>
      <w:marBottom w:val="0"/>
      <w:divBdr>
        <w:top w:val="none" w:sz="0" w:space="0" w:color="auto"/>
        <w:left w:val="none" w:sz="0" w:space="0" w:color="auto"/>
        <w:bottom w:val="none" w:sz="0" w:space="0" w:color="auto"/>
        <w:right w:val="none" w:sz="0" w:space="0" w:color="auto"/>
      </w:divBdr>
    </w:div>
    <w:div w:id="93329865">
      <w:bodyDiv w:val="1"/>
      <w:marLeft w:val="0"/>
      <w:marRight w:val="0"/>
      <w:marTop w:val="0"/>
      <w:marBottom w:val="0"/>
      <w:divBdr>
        <w:top w:val="none" w:sz="0" w:space="0" w:color="auto"/>
        <w:left w:val="none" w:sz="0" w:space="0" w:color="auto"/>
        <w:bottom w:val="none" w:sz="0" w:space="0" w:color="auto"/>
        <w:right w:val="none" w:sz="0" w:space="0" w:color="auto"/>
      </w:divBdr>
      <w:divsChild>
        <w:div w:id="1962222081">
          <w:marLeft w:val="0"/>
          <w:marRight w:val="0"/>
          <w:marTop w:val="0"/>
          <w:marBottom w:val="0"/>
          <w:divBdr>
            <w:top w:val="none" w:sz="0" w:space="0" w:color="auto"/>
            <w:left w:val="none" w:sz="0" w:space="0" w:color="auto"/>
            <w:bottom w:val="none" w:sz="0" w:space="0" w:color="auto"/>
            <w:right w:val="none" w:sz="0" w:space="0" w:color="auto"/>
          </w:divBdr>
        </w:div>
        <w:div w:id="1056004619">
          <w:marLeft w:val="0"/>
          <w:marRight w:val="0"/>
          <w:marTop w:val="0"/>
          <w:marBottom w:val="0"/>
          <w:divBdr>
            <w:top w:val="none" w:sz="0" w:space="0" w:color="auto"/>
            <w:left w:val="none" w:sz="0" w:space="0" w:color="auto"/>
            <w:bottom w:val="none" w:sz="0" w:space="0" w:color="auto"/>
            <w:right w:val="none" w:sz="0" w:space="0" w:color="auto"/>
          </w:divBdr>
          <w:divsChild>
            <w:div w:id="290401226">
              <w:marLeft w:val="0"/>
              <w:marRight w:val="0"/>
              <w:marTop w:val="0"/>
              <w:marBottom w:val="0"/>
              <w:divBdr>
                <w:top w:val="none" w:sz="0" w:space="0" w:color="auto"/>
                <w:left w:val="none" w:sz="0" w:space="0" w:color="auto"/>
                <w:bottom w:val="none" w:sz="0" w:space="0" w:color="auto"/>
                <w:right w:val="none" w:sz="0" w:space="0" w:color="auto"/>
              </w:divBdr>
            </w:div>
            <w:div w:id="2110731992">
              <w:marLeft w:val="0"/>
              <w:marRight w:val="0"/>
              <w:marTop w:val="0"/>
              <w:marBottom w:val="0"/>
              <w:divBdr>
                <w:top w:val="none" w:sz="0" w:space="0" w:color="auto"/>
                <w:left w:val="none" w:sz="0" w:space="0" w:color="auto"/>
                <w:bottom w:val="none" w:sz="0" w:space="0" w:color="auto"/>
                <w:right w:val="none" w:sz="0" w:space="0" w:color="auto"/>
              </w:divBdr>
            </w:div>
            <w:div w:id="496044076">
              <w:marLeft w:val="0"/>
              <w:marRight w:val="0"/>
              <w:marTop w:val="0"/>
              <w:marBottom w:val="0"/>
              <w:divBdr>
                <w:top w:val="none" w:sz="0" w:space="0" w:color="auto"/>
                <w:left w:val="none" w:sz="0" w:space="0" w:color="auto"/>
                <w:bottom w:val="none" w:sz="0" w:space="0" w:color="auto"/>
                <w:right w:val="none" w:sz="0" w:space="0" w:color="auto"/>
              </w:divBdr>
            </w:div>
            <w:div w:id="1220240166">
              <w:marLeft w:val="0"/>
              <w:marRight w:val="0"/>
              <w:marTop w:val="0"/>
              <w:marBottom w:val="0"/>
              <w:divBdr>
                <w:top w:val="none" w:sz="0" w:space="0" w:color="auto"/>
                <w:left w:val="none" w:sz="0" w:space="0" w:color="auto"/>
                <w:bottom w:val="none" w:sz="0" w:space="0" w:color="auto"/>
                <w:right w:val="none" w:sz="0" w:space="0" w:color="auto"/>
              </w:divBdr>
            </w:div>
            <w:div w:id="1759330939">
              <w:marLeft w:val="0"/>
              <w:marRight w:val="0"/>
              <w:marTop w:val="0"/>
              <w:marBottom w:val="0"/>
              <w:divBdr>
                <w:top w:val="none" w:sz="0" w:space="0" w:color="auto"/>
                <w:left w:val="none" w:sz="0" w:space="0" w:color="auto"/>
                <w:bottom w:val="none" w:sz="0" w:space="0" w:color="auto"/>
                <w:right w:val="none" w:sz="0" w:space="0" w:color="auto"/>
              </w:divBdr>
            </w:div>
            <w:div w:id="196700221">
              <w:marLeft w:val="0"/>
              <w:marRight w:val="0"/>
              <w:marTop w:val="0"/>
              <w:marBottom w:val="0"/>
              <w:divBdr>
                <w:top w:val="none" w:sz="0" w:space="0" w:color="auto"/>
                <w:left w:val="none" w:sz="0" w:space="0" w:color="auto"/>
                <w:bottom w:val="none" w:sz="0" w:space="0" w:color="auto"/>
                <w:right w:val="none" w:sz="0" w:space="0" w:color="auto"/>
              </w:divBdr>
            </w:div>
            <w:div w:id="1748765645">
              <w:marLeft w:val="0"/>
              <w:marRight w:val="0"/>
              <w:marTop w:val="0"/>
              <w:marBottom w:val="0"/>
              <w:divBdr>
                <w:top w:val="none" w:sz="0" w:space="0" w:color="auto"/>
                <w:left w:val="none" w:sz="0" w:space="0" w:color="auto"/>
                <w:bottom w:val="none" w:sz="0" w:space="0" w:color="auto"/>
                <w:right w:val="none" w:sz="0" w:space="0" w:color="auto"/>
              </w:divBdr>
            </w:div>
            <w:div w:id="1332221878">
              <w:marLeft w:val="0"/>
              <w:marRight w:val="0"/>
              <w:marTop w:val="0"/>
              <w:marBottom w:val="0"/>
              <w:divBdr>
                <w:top w:val="none" w:sz="0" w:space="0" w:color="auto"/>
                <w:left w:val="none" w:sz="0" w:space="0" w:color="auto"/>
                <w:bottom w:val="none" w:sz="0" w:space="0" w:color="auto"/>
                <w:right w:val="none" w:sz="0" w:space="0" w:color="auto"/>
              </w:divBdr>
            </w:div>
            <w:div w:id="2031295842">
              <w:marLeft w:val="0"/>
              <w:marRight w:val="0"/>
              <w:marTop w:val="0"/>
              <w:marBottom w:val="0"/>
              <w:divBdr>
                <w:top w:val="none" w:sz="0" w:space="0" w:color="auto"/>
                <w:left w:val="none" w:sz="0" w:space="0" w:color="auto"/>
                <w:bottom w:val="none" w:sz="0" w:space="0" w:color="auto"/>
                <w:right w:val="none" w:sz="0" w:space="0" w:color="auto"/>
              </w:divBdr>
            </w:div>
            <w:div w:id="152602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03194">
      <w:bodyDiv w:val="1"/>
      <w:marLeft w:val="0"/>
      <w:marRight w:val="0"/>
      <w:marTop w:val="0"/>
      <w:marBottom w:val="0"/>
      <w:divBdr>
        <w:top w:val="none" w:sz="0" w:space="0" w:color="auto"/>
        <w:left w:val="none" w:sz="0" w:space="0" w:color="auto"/>
        <w:bottom w:val="none" w:sz="0" w:space="0" w:color="auto"/>
        <w:right w:val="none" w:sz="0" w:space="0" w:color="auto"/>
      </w:divBdr>
    </w:div>
    <w:div w:id="205794983">
      <w:bodyDiv w:val="1"/>
      <w:marLeft w:val="0"/>
      <w:marRight w:val="0"/>
      <w:marTop w:val="0"/>
      <w:marBottom w:val="0"/>
      <w:divBdr>
        <w:top w:val="none" w:sz="0" w:space="0" w:color="auto"/>
        <w:left w:val="none" w:sz="0" w:space="0" w:color="auto"/>
        <w:bottom w:val="none" w:sz="0" w:space="0" w:color="auto"/>
        <w:right w:val="none" w:sz="0" w:space="0" w:color="auto"/>
      </w:divBdr>
    </w:div>
    <w:div w:id="261494605">
      <w:bodyDiv w:val="1"/>
      <w:marLeft w:val="0"/>
      <w:marRight w:val="0"/>
      <w:marTop w:val="0"/>
      <w:marBottom w:val="0"/>
      <w:divBdr>
        <w:top w:val="none" w:sz="0" w:space="0" w:color="auto"/>
        <w:left w:val="none" w:sz="0" w:space="0" w:color="auto"/>
        <w:bottom w:val="none" w:sz="0" w:space="0" w:color="auto"/>
        <w:right w:val="none" w:sz="0" w:space="0" w:color="auto"/>
      </w:divBdr>
    </w:div>
    <w:div w:id="389304010">
      <w:bodyDiv w:val="1"/>
      <w:marLeft w:val="0"/>
      <w:marRight w:val="0"/>
      <w:marTop w:val="0"/>
      <w:marBottom w:val="0"/>
      <w:divBdr>
        <w:top w:val="none" w:sz="0" w:space="0" w:color="auto"/>
        <w:left w:val="none" w:sz="0" w:space="0" w:color="auto"/>
        <w:bottom w:val="none" w:sz="0" w:space="0" w:color="auto"/>
        <w:right w:val="none" w:sz="0" w:space="0" w:color="auto"/>
      </w:divBdr>
    </w:div>
    <w:div w:id="446050555">
      <w:bodyDiv w:val="1"/>
      <w:marLeft w:val="0"/>
      <w:marRight w:val="0"/>
      <w:marTop w:val="0"/>
      <w:marBottom w:val="0"/>
      <w:divBdr>
        <w:top w:val="none" w:sz="0" w:space="0" w:color="auto"/>
        <w:left w:val="none" w:sz="0" w:space="0" w:color="auto"/>
        <w:bottom w:val="none" w:sz="0" w:space="0" w:color="auto"/>
        <w:right w:val="none" w:sz="0" w:space="0" w:color="auto"/>
      </w:divBdr>
    </w:div>
    <w:div w:id="573661495">
      <w:bodyDiv w:val="1"/>
      <w:marLeft w:val="0"/>
      <w:marRight w:val="0"/>
      <w:marTop w:val="0"/>
      <w:marBottom w:val="0"/>
      <w:divBdr>
        <w:top w:val="none" w:sz="0" w:space="0" w:color="auto"/>
        <w:left w:val="none" w:sz="0" w:space="0" w:color="auto"/>
        <w:bottom w:val="none" w:sz="0" w:space="0" w:color="auto"/>
        <w:right w:val="none" w:sz="0" w:space="0" w:color="auto"/>
      </w:divBdr>
    </w:div>
    <w:div w:id="670916451">
      <w:bodyDiv w:val="1"/>
      <w:marLeft w:val="0"/>
      <w:marRight w:val="0"/>
      <w:marTop w:val="0"/>
      <w:marBottom w:val="0"/>
      <w:divBdr>
        <w:top w:val="none" w:sz="0" w:space="0" w:color="auto"/>
        <w:left w:val="none" w:sz="0" w:space="0" w:color="auto"/>
        <w:bottom w:val="none" w:sz="0" w:space="0" w:color="auto"/>
        <w:right w:val="none" w:sz="0" w:space="0" w:color="auto"/>
      </w:divBdr>
    </w:div>
    <w:div w:id="726219494">
      <w:bodyDiv w:val="1"/>
      <w:marLeft w:val="0"/>
      <w:marRight w:val="0"/>
      <w:marTop w:val="0"/>
      <w:marBottom w:val="0"/>
      <w:divBdr>
        <w:top w:val="none" w:sz="0" w:space="0" w:color="auto"/>
        <w:left w:val="none" w:sz="0" w:space="0" w:color="auto"/>
        <w:bottom w:val="none" w:sz="0" w:space="0" w:color="auto"/>
        <w:right w:val="none" w:sz="0" w:space="0" w:color="auto"/>
      </w:divBdr>
    </w:div>
    <w:div w:id="774208718">
      <w:bodyDiv w:val="1"/>
      <w:marLeft w:val="0"/>
      <w:marRight w:val="0"/>
      <w:marTop w:val="0"/>
      <w:marBottom w:val="0"/>
      <w:divBdr>
        <w:top w:val="none" w:sz="0" w:space="0" w:color="auto"/>
        <w:left w:val="none" w:sz="0" w:space="0" w:color="auto"/>
        <w:bottom w:val="none" w:sz="0" w:space="0" w:color="auto"/>
        <w:right w:val="none" w:sz="0" w:space="0" w:color="auto"/>
      </w:divBdr>
    </w:div>
    <w:div w:id="845169743">
      <w:bodyDiv w:val="1"/>
      <w:marLeft w:val="0"/>
      <w:marRight w:val="0"/>
      <w:marTop w:val="0"/>
      <w:marBottom w:val="0"/>
      <w:divBdr>
        <w:top w:val="none" w:sz="0" w:space="0" w:color="auto"/>
        <w:left w:val="none" w:sz="0" w:space="0" w:color="auto"/>
        <w:bottom w:val="none" w:sz="0" w:space="0" w:color="auto"/>
        <w:right w:val="none" w:sz="0" w:space="0" w:color="auto"/>
      </w:divBdr>
    </w:div>
    <w:div w:id="859901379">
      <w:bodyDiv w:val="1"/>
      <w:marLeft w:val="0"/>
      <w:marRight w:val="0"/>
      <w:marTop w:val="0"/>
      <w:marBottom w:val="0"/>
      <w:divBdr>
        <w:top w:val="none" w:sz="0" w:space="0" w:color="auto"/>
        <w:left w:val="none" w:sz="0" w:space="0" w:color="auto"/>
        <w:bottom w:val="none" w:sz="0" w:space="0" w:color="auto"/>
        <w:right w:val="none" w:sz="0" w:space="0" w:color="auto"/>
      </w:divBdr>
    </w:div>
    <w:div w:id="924067446">
      <w:bodyDiv w:val="1"/>
      <w:marLeft w:val="0"/>
      <w:marRight w:val="0"/>
      <w:marTop w:val="0"/>
      <w:marBottom w:val="0"/>
      <w:divBdr>
        <w:top w:val="none" w:sz="0" w:space="0" w:color="auto"/>
        <w:left w:val="none" w:sz="0" w:space="0" w:color="auto"/>
        <w:bottom w:val="none" w:sz="0" w:space="0" w:color="auto"/>
        <w:right w:val="none" w:sz="0" w:space="0" w:color="auto"/>
      </w:divBdr>
    </w:div>
    <w:div w:id="924680019">
      <w:bodyDiv w:val="1"/>
      <w:marLeft w:val="0"/>
      <w:marRight w:val="0"/>
      <w:marTop w:val="0"/>
      <w:marBottom w:val="0"/>
      <w:divBdr>
        <w:top w:val="none" w:sz="0" w:space="0" w:color="auto"/>
        <w:left w:val="none" w:sz="0" w:space="0" w:color="auto"/>
        <w:bottom w:val="none" w:sz="0" w:space="0" w:color="auto"/>
        <w:right w:val="none" w:sz="0" w:space="0" w:color="auto"/>
      </w:divBdr>
    </w:div>
    <w:div w:id="952051749">
      <w:bodyDiv w:val="1"/>
      <w:marLeft w:val="0"/>
      <w:marRight w:val="0"/>
      <w:marTop w:val="0"/>
      <w:marBottom w:val="0"/>
      <w:divBdr>
        <w:top w:val="none" w:sz="0" w:space="0" w:color="auto"/>
        <w:left w:val="none" w:sz="0" w:space="0" w:color="auto"/>
        <w:bottom w:val="none" w:sz="0" w:space="0" w:color="auto"/>
        <w:right w:val="none" w:sz="0" w:space="0" w:color="auto"/>
      </w:divBdr>
    </w:div>
    <w:div w:id="1230117588">
      <w:bodyDiv w:val="1"/>
      <w:marLeft w:val="0"/>
      <w:marRight w:val="0"/>
      <w:marTop w:val="0"/>
      <w:marBottom w:val="0"/>
      <w:divBdr>
        <w:top w:val="none" w:sz="0" w:space="0" w:color="auto"/>
        <w:left w:val="none" w:sz="0" w:space="0" w:color="auto"/>
        <w:bottom w:val="none" w:sz="0" w:space="0" w:color="auto"/>
        <w:right w:val="none" w:sz="0" w:space="0" w:color="auto"/>
      </w:divBdr>
      <w:divsChild>
        <w:div w:id="23597181">
          <w:marLeft w:val="0"/>
          <w:marRight w:val="0"/>
          <w:marTop w:val="0"/>
          <w:marBottom w:val="0"/>
          <w:divBdr>
            <w:top w:val="none" w:sz="0" w:space="0" w:color="auto"/>
            <w:left w:val="none" w:sz="0" w:space="0" w:color="auto"/>
            <w:bottom w:val="none" w:sz="0" w:space="0" w:color="auto"/>
            <w:right w:val="none" w:sz="0" w:space="0" w:color="auto"/>
          </w:divBdr>
        </w:div>
        <w:div w:id="796220167">
          <w:marLeft w:val="0"/>
          <w:marRight w:val="0"/>
          <w:marTop w:val="0"/>
          <w:marBottom w:val="0"/>
          <w:divBdr>
            <w:top w:val="none" w:sz="0" w:space="0" w:color="auto"/>
            <w:left w:val="none" w:sz="0" w:space="0" w:color="auto"/>
            <w:bottom w:val="none" w:sz="0" w:space="0" w:color="auto"/>
            <w:right w:val="none" w:sz="0" w:space="0" w:color="auto"/>
          </w:divBdr>
          <w:divsChild>
            <w:div w:id="529295738">
              <w:marLeft w:val="0"/>
              <w:marRight w:val="0"/>
              <w:marTop w:val="0"/>
              <w:marBottom w:val="0"/>
              <w:divBdr>
                <w:top w:val="none" w:sz="0" w:space="0" w:color="auto"/>
                <w:left w:val="none" w:sz="0" w:space="0" w:color="auto"/>
                <w:bottom w:val="none" w:sz="0" w:space="0" w:color="auto"/>
                <w:right w:val="none" w:sz="0" w:space="0" w:color="auto"/>
              </w:divBdr>
            </w:div>
            <w:div w:id="499390841">
              <w:marLeft w:val="0"/>
              <w:marRight w:val="0"/>
              <w:marTop w:val="0"/>
              <w:marBottom w:val="0"/>
              <w:divBdr>
                <w:top w:val="none" w:sz="0" w:space="0" w:color="auto"/>
                <w:left w:val="none" w:sz="0" w:space="0" w:color="auto"/>
                <w:bottom w:val="none" w:sz="0" w:space="0" w:color="auto"/>
                <w:right w:val="none" w:sz="0" w:space="0" w:color="auto"/>
              </w:divBdr>
            </w:div>
            <w:div w:id="723143892">
              <w:marLeft w:val="0"/>
              <w:marRight w:val="0"/>
              <w:marTop w:val="0"/>
              <w:marBottom w:val="0"/>
              <w:divBdr>
                <w:top w:val="none" w:sz="0" w:space="0" w:color="auto"/>
                <w:left w:val="none" w:sz="0" w:space="0" w:color="auto"/>
                <w:bottom w:val="none" w:sz="0" w:space="0" w:color="auto"/>
                <w:right w:val="none" w:sz="0" w:space="0" w:color="auto"/>
              </w:divBdr>
            </w:div>
            <w:div w:id="1241986116">
              <w:marLeft w:val="0"/>
              <w:marRight w:val="0"/>
              <w:marTop w:val="0"/>
              <w:marBottom w:val="0"/>
              <w:divBdr>
                <w:top w:val="none" w:sz="0" w:space="0" w:color="auto"/>
                <w:left w:val="none" w:sz="0" w:space="0" w:color="auto"/>
                <w:bottom w:val="none" w:sz="0" w:space="0" w:color="auto"/>
                <w:right w:val="none" w:sz="0" w:space="0" w:color="auto"/>
              </w:divBdr>
            </w:div>
            <w:div w:id="645203812">
              <w:marLeft w:val="0"/>
              <w:marRight w:val="0"/>
              <w:marTop w:val="0"/>
              <w:marBottom w:val="0"/>
              <w:divBdr>
                <w:top w:val="none" w:sz="0" w:space="0" w:color="auto"/>
                <w:left w:val="none" w:sz="0" w:space="0" w:color="auto"/>
                <w:bottom w:val="none" w:sz="0" w:space="0" w:color="auto"/>
                <w:right w:val="none" w:sz="0" w:space="0" w:color="auto"/>
              </w:divBdr>
            </w:div>
            <w:div w:id="1805731433">
              <w:marLeft w:val="0"/>
              <w:marRight w:val="0"/>
              <w:marTop w:val="0"/>
              <w:marBottom w:val="0"/>
              <w:divBdr>
                <w:top w:val="none" w:sz="0" w:space="0" w:color="auto"/>
                <w:left w:val="none" w:sz="0" w:space="0" w:color="auto"/>
                <w:bottom w:val="none" w:sz="0" w:space="0" w:color="auto"/>
                <w:right w:val="none" w:sz="0" w:space="0" w:color="auto"/>
              </w:divBdr>
            </w:div>
            <w:div w:id="818763614">
              <w:marLeft w:val="0"/>
              <w:marRight w:val="0"/>
              <w:marTop w:val="0"/>
              <w:marBottom w:val="0"/>
              <w:divBdr>
                <w:top w:val="none" w:sz="0" w:space="0" w:color="auto"/>
                <w:left w:val="none" w:sz="0" w:space="0" w:color="auto"/>
                <w:bottom w:val="none" w:sz="0" w:space="0" w:color="auto"/>
                <w:right w:val="none" w:sz="0" w:space="0" w:color="auto"/>
              </w:divBdr>
            </w:div>
            <w:div w:id="1760102918">
              <w:marLeft w:val="0"/>
              <w:marRight w:val="0"/>
              <w:marTop w:val="0"/>
              <w:marBottom w:val="0"/>
              <w:divBdr>
                <w:top w:val="none" w:sz="0" w:space="0" w:color="auto"/>
                <w:left w:val="none" w:sz="0" w:space="0" w:color="auto"/>
                <w:bottom w:val="none" w:sz="0" w:space="0" w:color="auto"/>
                <w:right w:val="none" w:sz="0" w:space="0" w:color="auto"/>
              </w:divBdr>
            </w:div>
            <w:div w:id="1860898000">
              <w:marLeft w:val="0"/>
              <w:marRight w:val="0"/>
              <w:marTop w:val="0"/>
              <w:marBottom w:val="0"/>
              <w:divBdr>
                <w:top w:val="none" w:sz="0" w:space="0" w:color="auto"/>
                <w:left w:val="none" w:sz="0" w:space="0" w:color="auto"/>
                <w:bottom w:val="none" w:sz="0" w:space="0" w:color="auto"/>
                <w:right w:val="none" w:sz="0" w:space="0" w:color="auto"/>
              </w:divBdr>
            </w:div>
            <w:div w:id="20031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89454">
      <w:bodyDiv w:val="1"/>
      <w:marLeft w:val="0"/>
      <w:marRight w:val="0"/>
      <w:marTop w:val="0"/>
      <w:marBottom w:val="0"/>
      <w:divBdr>
        <w:top w:val="none" w:sz="0" w:space="0" w:color="auto"/>
        <w:left w:val="none" w:sz="0" w:space="0" w:color="auto"/>
        <w:bottom w:val="none" w:sz="0" w:space="0" w:color="auto"/>
        <w:right w:val="none" w:sz="0" w:space="0" w:color="auto"/>
      </w:divBdr>
    </w:div>
    <w:div w:id="1470709849">
      <w:bodyDiv w:val="1"/>
      <w:marLeft w:val="0"/>
      <w:marRight w:val="0"/>
      <w:marTop w:val="0"/>
      <w:marBottom w:val="0"/>
      <w:divBdr>
        <w:top w:val="none" w:sz="0" w:space="0" w:color="auto"/>
        <w:left w:val="none" w:sz="0" w:space="0" w:color="auto"/>
        <w:bottom w:val="none" w:sz="0" w:space="0" w:color="auto"/>
        <w:right w:val="none" w:sz="0" w:space="0" w:color="auto"/>
      </w:divBdr>
    </w:div>
    <w:div w:id="1523126644">
      <w:bodyDiv w:val="1"/>
      <w:marLeft w:val="0"/>
      <w:marRight w:val="0"/>
      <w:marTop w:val="0"/>
      <w:marBottom w:val="0"/>
      <w:divBdr>
        <w:top w:val="none" w:sz="0" w:space="0" w:color="auto"/>
        <w:left w:val="none" w:sz="0" w:space="0" w:color="auto"/>
        <w:bottom w:val="none" w:sz="0" w:space="0" w:color="auto"/>
        <w:right w:val="none" w:sz="0" w:space="0" w:color="auto"/>
      </w:divBdr>
    </w:div>
    <w:div w:id="1534074513">
      <w:bodyDiv w:val="1"/>
      <w:marLeft w:val="0"/>
      <w:marRight w:val="0"/>
      <w:marTop w:val="0"/>
      <w:marBottom w:val="0"/>
      <w:divBdr>
        <w:top w:val="none" w:sz="0" w:space="0" w:color="auto"/>
        <w:left w:val="none" w:sz="0" w:space="0" w:color="auto"/>
        <w:bottom w:val="none" w:sz="0" w:space="0" w:color="auto"/>
        <w:right w:val="none" w:sz="0" w:space="0" w:color="auto"/>
      </w:divBdr>
    </w:div>
    <w:div w:id="1545365865">
      <w:bodyDiv w:val="1"/>
      <w:marLeft w:val="0"/>
      <w:marRight w:val="0"/>
      <w:marTop w:val="0"/>
      <w:marBottom w:val="0"/>
      <w:divBdr>
        <w:top w:val="none" w:sz="0" w:space="0" w:color="auto"/>
        <w:left w:val="none" w:sz="0" w:space="0" w:color="auto"/>
        <w:bottom w:val="none" w:sz="0" w:space="0" w:color="auto"/>
        <w:right w:val="none" w:sz="0" w:space="0" w:color="auto"/>
      </w:divBdr>
    </w:div>
    <w:div w:id="1630814689">
      <w:bodyDiv w:val="1"/>
      <w:marLeft w:val="0"/>
      <w:marRight w:val="0"/>
      <w:marTop w:val="0"/>
      <w:marBottom w:val="0"/>
      <w:divBdr>
        <w:top w:val="none" w:sz="0" w:space="0" w:color="auto"/>
        <w:left w:val="none" w:sz="0" w:space="0" w:color="auto"/>
        <w:bottom w:val="none" w:sz="0" w:space="0" w:color="auto"/>
        <w:right w:val="none" w:sz="0" w:space="0" w:color="auto"/>
      </w:divBdr>
    </w:div>
    <w:div w:id="1849519397">
      <w:bodyDiv w:val="1"/>
      <w:marLeft w:val="0"/>
      <w:marRight w:val="0"/>
      <w:marTop w:val="0"/>
      <w:marBottom w:val="0"/>
      <w:divBdr>
        <w:top w:val="none" w:sz="0" w:space="0" w:color="auto"/>
        <w:left w:val="none" w:sz="0" w:space="0" w:color="auto"/>
        <w:bottom w:val="none" w:sz="0" w:space="0" w:color="auto"/>
        <w:right w:val="none" w:sz="0" w:space="0" w:color="auto"/>
      </w:divBdr>
    </w:div>
    <w:div w:id="1874271981">
      <w:bodyDiv w:val="1"/>
      <w:marLeft w:val="0"/>
      <w:marRight w:val="0"/>
      <w:marTop w:val="0"/>
      <w:marBottom w:val="0"/>
      <w:divBdr>
        <w:top w:val="none" w:sz="0" w:space="0" w:color="auto"/>
        <w:left w:val="none" w:sz="0" w:space="0" w:color="auto"/>
        <w:bottom w:val="none" w:sz="0" w:space="0" w:color="auto"/>
        <w:right w:val="none" w:sz="0" w:space="0" w:color="auto"/>
      </w:divBdr>
      <w:divsChild>
        <w:div w:id="1180048389">
          <w:marLeft w:val="0"/>
          <w:marRight w:val="0"/>
          <w:marTop w:val="120"/>
          <w:marBottom w:val="0"/>
          <w:divBdr>
            <w:top w:val="none" w:sz="0" w:space="0" w:color="auto"/>
            <w:left w:val="none" w:sz="0" w:space="0" w:color="auto"/>
            <w:bottom w:val="none" w:sz="0" w:space="0" w:color="auto"/>
            <w:right w:val="none" w:sz="0" w:space="0" w:color="auto"/>
          </w:divBdr>
          <w:divsChild>
            <w:div w:id="1939294658">
              <w:marLeft w:val="0"/>
              <w:marRight w:val="0"/>
              <w:marTop w:val="0"/>
              <w:marBottom w:val="0"/>
              <w:divBdr>
                <w:top w:val="none" w:sz="0" w:space="0" w:color="auto"/>
                <w:left w:val="none" w:sz="0" w:space="0" w:color="auto"/>
                <w:bottom w:val="none" w:sz="0" w:space="0" w:color="auto"/>
                <w:right w:val="none" w:sz="0" w:space="0" w:color="auto"/>
              </w:divBdr>
            </w:div>
          </w:divsChild>
        </w:div>
        <w:div w:id="656306532">
          <w:marLeft w:val="0"/>
          <w:marRight w:val="0"/>
          <w:marTop w:val="120"/>
          <w:marBottom w:val="0"/>
          <w:divBdr>
            <w:top w:val="none" w:sz="0" w:space="0" w:color="auto"/>
            <w:left w:val="none" w:sz="0" w:space="0" w:color="auto"/>
            <w:bottom w:val="none" w:sz="0" w:space="0" w:color="auto"/>
            <w:right w:val="none" w:sz="0" w:space="0" w:color="auto"/>
          </w:divBdr>
          <w:divsChild>
            <w:div w:id="1904411319">
              <w:marLeft w:val="0"/>
              <w:marRight w:val="0"/>
              <w:marTop w:val="0"/>
              <w:marBottom w:val="0"/>
              <w:divBdr>
                <w:top w:val="none" w:sz="0" w:space="0" w:color="auto"/>
                <w:left w:val="none" w:sz="0" w:space="0" w:color="auto"/>
                <w:bottom w:val="none" w:sz="0" w:space="0" w:color="auto"/>
                <w:right w:val="none" w:sz="0" w:space="0" w:color="auto"/>
              </w:divBdr>
            </w:div>
          </w:divsChild>
        </w:div>
        <w:div w:id="981695509">
          <w:marLeft w:val="0"/>
          <w:marRight w:val="0"/>
          <w:marTop w:val="120"/>
          <w:marBottom w:val="0"/>
          <w:divBdr>
            <w:top w:val="none" w:sz="0" w:space="0" w:color="auto"/>
            <w:left w:val="none" w:sz="0" w:space="0" w:color="auto"/>
            <w:bottom w:val="none" w:sz="0" w:space="0" w:color="auto"/>
            <w:right w:val="none" w:sz="0" w:space="0" w:color="auto"/>
          </w:divBdr>
          <w:divsChild>
            <w:div w:id="112107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21950">
      <w:bodyDiv w:val="1"/>
      <w:marLeft w:val="0"/>
      <w:marRight w:val="0"/>
      <w:marTop w:val="0"/>
      <w:marBottom w:val="0"/>
      <w:divBdr>
        <w:top w:val="none" w:sz="0" w:space="0" w:color="auto"/>
        <w:left w:val="none" w:sz="0" w:space="0" w:color="auto"/>
        <w:bottom w:val="none" w:sz="0" w:space="0" w:color="auto"/>
        <w:right w:val="none" w:sz="0" w:space="0" w:color="auto"/>
      </w:divBdr>
    </w:div>
    <w:div w:id="204436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246\Downloads\Newsletter%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EA7158760C203479AEAD540036D8DAB" ma:contentTypeVersion="13" ma:contentTypeDescription="Create a new document." ma:contentTypeScope="" ma:versionID="51994a866a1d38ecda557546a3a43308">
  <xsd:schema xmlns:xsd="http://www.w3.org/2001/XMLSchema" xmlns:xs="http://www.w3.org/2001/XMLSchema" xmlns:p="http://schemas.microsoft.com/office/2006/metadata/properties" xmlns:ns3="210f710b-d1ee-4159-b05f-90dff44ef548" xmlns:ns4="839d7140-fe95-46fb-adbf-07918f6c6334" targetNamespace="http://schemas.microsoft.com/office/2006/metadata/properties" ma:root="true" ma:fieldsID="c916594ba6e77dbbf208a9ad4282a64a" ns3:_="" ns4:_="">
    <xsd:import namespace="210f710b-d1ee-4159-b05f-90dff44ef548"/>
    <xsd:import namespace="839d7140-fe95-46fb-adbf-07918f6c633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0f710b-d1ee-4159-b05f-90dff44ef5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9d7140-fe95-46fb-adbf-07918f6c63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DA7C5C-96CC-4BDE-BF44-7DF65E36584E}">
  <ds:schemaRefs>
    <ds:schemaRef ds:uri="http://schemas.microsoft.com/sharepoint/v3/contenttype/forms"/>
  </ds:schemaRefs>
</ds:datastoreItem>
</file>

<file path=customXml/itemProps2.xml><?xml version="1.0" encoding="utf-8"?>
<ds:datastoreItem xmlns:ds="http://schemas.openxmlformats.org/officeDocument/2006/customXml" ds:itemID="{F9C23F2C-5E45-4D7D-9552-2206CE30A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11FA42-8B51-44FD-B85E-AF79DBA7B5F2}">
  <ds:schemaRefs>
    <ds:schemaRef ds:uri="http://schemas.openxmlformats.org/officeDocument/2006/bibliography"/>
  </ds:schemaRefs>
</ds:datastoreItem>
</file>

<file path=customXml/itemProps4.xml><?xml version="1.0" encoding="utf-8"?>
<ds:datastoreItem xmlns:ds="http://schemas.openxmlformats.org/officeDocument/2006/customXml" ds:itemID="{9F8767C5-32E2-49DF-BEF5-17E78179A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0f710b-d1ee-4159-b05f-90dff44ef548"/>
    <ds:schemaRef ds:uri="839d7140-fe95-46fb-adbf-07918f6c6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Newsletter template (2)</Template>
  <TotalTime>1</TotalTime>
  <Pages>2</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18246</dc:creator>
  <cp:keywords/>
  <dc:description/>
  <cp:lastModifiedBy>13232</cp:lastModifiedBy>
  <cp:revision>2</cp:revision>
  <dcterms:created xsi:type="dcterms:W3CDTF">2026-08-27T11:13:00Z</dcterms:created>
  <dcterms:modified xsi:type="dcterms:W3CDTF">2026-08-27T11:13:00Z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0x0101000EA7158760C203479AEAD540036D8DAB</vt:lpwstr>
  </property>
  <property fmtid="{D5CDD505-2E9C-101B-9397-08002B2CF9AE}" pid="3" name="MSIP_Label_073e9faa-a556-4117-b0fa-d55c05913a89_Enabled">
    <vt:lpwstr>true</vt:lpwstr>
  </property>
  <property fmtid="{D5CDD505-2E9C-101B-9397-08002B2CF9AE}" pid="4" name="MSIP_Label_073e9faa-a556-4117-b0fa-d55c05913a89_SetDate">
    <vt:lpwstr>2024-01-24T09:10:32Z</vt:lpwstr>
  </property>
  <property fmtid="{D5CDD505-2E9C-101B-9397-08002B2CF9AE}" pid="5" name="MSIP_Label_073e9faa-a556-4117-b0fa-d55c05913a89_Method">
    <vt:lpwstr>Standard</vt:lpwstr>
  </property>
  <property fmtid="{D5CDD505-2E9C-101B-9397-08002B2CF9AE}" pid="6" name="MSIP_Label_073e9faa-a556-4117-b0fa-d55c05913a89_Name">
    <vt:lpwstr>OFFICIAL</vt:lpwstr>
  </property>
  <property fmtid="{D5CDD505-2E9C-101B-9397-08002B2CF9AE}" pid="7" name="MSIP_Label_073e9faa-a556-4117-b0fa-d55c05913a89_SiteId">
    <vt:lpwstr>ae0a022d-630d-4396-b8fb-58db3061b91b</vt:lpwstr>
  </property>
  <property fmtid="{D5CDD505-2E9C-101B-9397-08002B2CF9AE}" pid="8" name="MSIP_Label_073e9faa-a556-4117-b0fa-d55c05913a89_ActionId">
    <vt:lpwstr>00ca1b65-e32b-4eb3-b54d-2b041621edfb</vt:lpwstr>
  </property>
  <property fmtid="{D5CDD505-2E9C-101B-9397-08002B2CF9AE}" pid="9" name="MSIP_Label_073e9faa-a556-4117-b0fa-d55c05913a89_ContentBits">
    <vt:lpwstr>0</vt:lpwstr>
  </property>
  <property fmtid="{D5CDD505-2E9C-101B-9397-08002B2CF9AE}" pid="10" name="MediaServiceImageTags">
    <vt:lpwstr/>
  </property>
</Properties>
</file>