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7A148F" w14:textId="5CB439D6" w:rsidR="00356441" w:rsidRPr="006F2D4D" w:rsidRDefault="00E075E3">
      <w:pPr>
        <w:rPr>
          <w:rFonts w:ascii="Arial" w:hAnsi="Arial" w:cs="Arial"/>
          <w:color w:val="EAED80"/>
          <w:sz w:val="56"/>
          <w:szCs w:val="56"/>
          <w14:textOutline w14:w="9525" w14:cap="rnd" w14:cmpd="sng" w14:algn="ctr">
            <w14:solidFill>
              <w14:srgbClr w14:val="000000"/>
            </w14:solidFill>
            <w14:prstDash w14:val="solid"/>
            <w14:bevel/>
          </w14:textOutline>
        </w:rPr>
      </w:pPr>
      <w:r w:rsidRPr="006F2D4D">
        <w:rPr>
          <w:rFonts w:ascii="Arial" w:hAnsi="Arial" w:cs="Arial"/>
          <w:b/>
          <w:bCs/>
          <w:color w:val="243E58"/>
          <w:sz w:val="56"/>
          <w:szCs w:val="56"/>
        </w:rPr>
        <w:t>Safer</w:t>
      </w:r>
      <w:r w:rsidRPr="006F2D4D">
        <w:rPr>
          <w:rFonts w:ascii="Arial" w:hAnsi="Arial" w:cs="Arial"/>
          <w:b/>
          <w:bCs/>
          <w:color w:val="EAED80"/>
          <w:sz w:val="56"/>
          <w:szCs w:val="56"/>
        </w:rPr>
        <w:t xml:space="preserve"> Neighbourhoods</w:t>
      </w:r>
    </w:p>
    <w:p w14:paraId="0CCCDE52" w14:textId="3D367D1E" w:rsidR="00A0138F" w:rsidRDefault="00A0138F">
      <w:pPr>
        <w:rPr>
          <w:rFonts w:ascii="Arial" w:hAnsi="Arial" w:cs="Arial"/>
          <w:b/>
          <w:bCs/>
          <w:color w:val="243F58"/>
          <w:sz w:val="160"/>
          <w:szCs w:val="160"/>
        </w:rPr>
      </w:pPr>
      <w:bookmarkStart w:id="0" w:name="_Hlk161734462"/>
      <w:r w:rsidRPr="0045312C">
        <w:rPr>
          <w:rFonts w:ascii="Arial" w:hAnsi="Arial" w:cs="Arial"/>
          <w:b/>
          <w:bCs/>
          <w:color w:val="243F58"/>
          <w:sz w:val="48"/>
          <w:szCs w:val="48"/>
        </w:rPr>
        <w:t>Matlock Bath, Cromford, Wirksworth,</w:t>
      </w:r>
      <w:r w:rsidRPr="0045312C">
        <w:rPr>
          <w:rFonts w:ascii="Arial" w:hAnsi="Arial" w:cs="Arial"/>
          <w:b/>
          <w:bCs/>
          <w:color w:val="243F58"/>
          <w:sz w:val="160"/>
          <w:szCs w:val="160"/>
        </w:rPr>
        <w:t xml:space="preserve"> </w:t>
      </w:r>
    </w:p>
    <w:p w14:paraId="6ED9E743" w14:textId="261AFC00" w:rsidR="00790ADD" w:rsidRPr="00384689" w:rsidRDefault="00A0138F" w:rsidP="00A0138F">
      <w:pPr>
        <w:rPr>
          <w:color w:val="FFFFFF" w:themeColor="background1"/>
        </w:rPr>
      </w:pPr>
      <w:r w:rsidRPr="00836235">
        <w:rPr>
          <w:rFonts w:ascii="Arial" w:hAnsi="Arial" w:cs="Arial"/>
          <w:b/>
          <w:bCs/>
          <w:color w:val="243F58"/>
          <w:sz w:val="36"/>
          <w:szCs w:val="36"/>
        </w:rPr>
        <w:t>Middleton by Wirksworth &amp; Bonsall</w:t>
      </w:r>
      <w:r>
        <w:t xml:space="preserve"> </w:t>
      </w:r>
      <w:r w:rsidR="00790ADD">
        <w:t xml:space="preserve">                                         </w:t>
      </w:r>
      <w:r w:rsidR="00790ADD" w:rsidRPr="003F2EF2">
        <w:t xml:space="preserve">                </w:t>
      </w:r>
      <w:bookmarkEnd w:id="0"/>
      <w:r w:rsidR="00A277BD">
        <w:t>October</w:t>
      </w:r>
      <w:r w:rsidR="002B08B0">
        <w:t xml:space="preserve"> </w:t>
      </w:r>
      <w:r w:rsidR="00780D46">
        <w:t>26</w:t>
      </w:r>
    </w:p>
    <w:p w14:paraId="5047D1C9" w14:textId="0584E519" w:rsidR="00790ADD" w:rsidRDefault="00E061D0" w:rsidP="00A0138F">
      <w:r>
        <w:rPr>
          <w:noProof/>
        </w:rPr>
        <mc:AlternateContent>
          <mc:Choice Requires="wps">
            <w:drawing>
              <wp:anchor distT="45720" distB="45720" distL="114300" distR="114300" simplePos="0" relativeHeight="251685888" behindDoc="0" locked="0" layoutInCell="1" allowOverlap="1" wp14:anchorId="5762A1BC" wp14:editId="30BCF731">
                <wp:simplePos x="0" y="0"/>
                <wp:positionH relativeFrom="margin">
                  <wp:posOffset>-279400</wp:posOffset>
                </wp:positionH>
                <wp:positionV relativeFrom="paragraph">
                  <wp:posOffset>174625</wp:posOffset>
                </wp:positionV>
                <wp:extent cx="4200525" cy="6477000"/>
                <wp:effectExtent l="0" t="0" r="28575" b="1905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0525" cy="6477000"/>
                        </a:xfrm>
                        <a:prstGeom prst="rect">
                          <a:avLst/>
                        </a:prstGeom>
                        <a:solidFill>
                          <a:srgbClr val="FFFFFF"/>
                        </a:solidFill>
                        <a:ln w="9525">
                          <a:solidFill>
                            <a:srgbClr val="000000"/>
                          </a:solidFill>
                          <a:miter lim="800000"/>
                          <a:headEnd/>
                          <a:tailEnd/>
                        </a:ln>
                      </wps:spPr>
                      <wps:txbx>
                        <w:txbxContent>
                          <w:p w14:paraId="41129DBF" w14:textId="1718F00B" w:rsidR="00CC12E7" w:rsidRDefault="00FB568D" w:rsidP="009D3E19">
                            <w:pPr>
                              <w:jc w:val="center"/>
                              <w:rPr>
                                <w:b/>
                                <w:bCs/>
                                <w:noProof/>
                                <w:sz w:val="28"/>
                                <w:szCs w:val="28"/>
                                <w:u w:val="single"/>
                              </w:rPr>
                            </w:pPr>
                            <w:r>
                              <w:rPr>
                                <w:b/>
                                <w:bCs/>
                                <w:noProof/>
                                <w:sz w:val="28"/>
                                <w:szCs w:val="28"/>
                                <w:u w:val="single"/>
                              </w:rPr>
                              <w:t>New</w:t>
                            </w:r>
                            <w:r w:rsidR="00612AEE" w:rsidRPr="00612AEE">
                              <w:rPr>
                                <w:b/>
                                <w:bCs/>
                                <w:noProof/>
                                <w:sz w:val="28"/>
                                <w:szCs w:val="28"/>
                                <w:u w:val="single"/>
                              </w:rPr>
                              <w:t xml:space="preserve"> Priroti</w:t>
                            </w:r>
                            <w:r>
                              <w:rPr>
                                <w:b/>
                                <w:bCs/>
                                <w:noProof/>
                                <w:sz w:val="28"/>
                                <w:szCs w:val="28"/>
                                <w:u w:val="single"/>
                              </w:rPr>
                              <w:t xml:space="preserve">es for July </w:t>
                            </w:r>
                            <w:r w:rsidR="008A5353">
                              <w:rPr>
                                <w:b/>
                                <w:bCs/>
                                <w:noProof/>
                                <w:sz w:val="28"/>
                                <w:szCs w:val="28"/>
                                <w:u w:val="single"/>
                              </w:rPr>
                              <w:t>–</w:t>
                            </w:r>
                            <w:r>
                              <w:rPr>
                                <w:b/>
                                <w:bCs/>
                                <w:noProof/>
                                <w:sz w:val="28"/>
                                <w:szCs w:val="28"/>
                                <w:u w:val="single"/>
                              </w:rPr>
                              <w:t xml:space="preserve"> </w:t>
                            </w:r>
                            <w:r w:rsidR="008A5353">
                              <w:rPr>
                                <w:b/>
                                <w:bCs/>
                                <w:noProof/>
                                <w:sz w:val="28"/>
                                <w:szCs w:val="28"/>
                                <w:u w:val="single"/>
                              </w:rPr>
                              <w:t>September 2026</w:t>
                            </w:r>
                            <w:r w:rsidR="00612AEE" w:rsidRPr="00612AEE">
                              <w:rPr>
                                <w:b/>
                                <w:bCs/>
                                <w:noProof/>
                                <w:sz w:val="28"/>
                                <w:szCs w:val="28"/>
                                <w:u w:val="single"/>
                              </w:rPr>
                              <w:t>…</w:t>
                            </w:r>
                          </w:p>
                          <w:p w14:paraId="0236A853" w14:textId="32576D64" w:rsidR="00661206" w:rsidRDefault="00661206" w:rsidP="00CC12E7">
                            <w:pPr>
                              <w:rPr>
                                <w:b/>
                                <w:bCs/>
                                <w:noProof/>
                                <w:sz w:val="28"/>
                                <w:szCs w:val="28"/>
                                <w:u w:val="single"/>
                              </w:rPr>
                            </w:pPr>
                          </w:p>
                          <w:p w14:paraId="15FAB838" w14:textId="5681F9FF" w:rsidR="00661206" w:rsidRPr="009D3E19" w:rsidRDefault="00661206" w:rsidP="00CC12E7">
                            <w:pPr>
                              <w:rPr>
                                <w:noProof/>
                                <w:sz w:val="28"/>
                                <w:szCs w:val="28"/>
                              </w:rPr>
                            </w:pPr>
                            <w:r w:rsidRPr="009D3E19">
                              <w:rPr>
                                <w:noProof/>
                                <w:sz w:val="28"/>
                                <w:szCs w:val="28"/>
                              </w:rPr>
                              <w:t>July s</w:t>
                            </w:r>
                            <w:r w:rsidR="002B08B0">
                              <w:rPr>
                                <w:noProof/>
                                <w:sz w:val="28"/>
                                <w:szCs w:val="28"/>
                              </w:rPr>
                              <w:t>aw</w:t>
                            </w:r>
                            <w:r w:rsidRPr="009D3E19">
                              <w:rPr>
                                <w:noProof/>
                                <w:sz w:val="28"/>
                                <w:szCs w:val="28"/>
                              </w:rPr>
                              <w:t xml:space="preserve"> </w:t>
                            </w:r>
                            <w:r w:rsidR="00E547F3" w:rsidRPr="009D3E19">
                              <w:rPr>
                                <w:noProof/>
                                <w:sz w:val="28"/>
                                <w:szCs w:val="28"/>
                              </w:rPr>
                              <w:t>a refresh for the next quarter of the year proirites</w:t>
                            </w:r>
                            <w:r w:rsidR="00DA2452" w:rsidRPr="009D3E19">
                              <w:rPr>
                                <w:noProof/>
                                <w:sz w:val="28"/>
                                <w:szCs w:val="28"/>
                              </w:rPr>
                              <w:t>…</w:t>
                            </w:r>
                            <w:r w:rsidR="001F1B89" w:rsidRPr="009D3E19">
                              <w:rPr>
                                <w:noProof/>
                                <w:sz w:val="28"/>
                                <w:szCs w:val="28"/>
                              </w:rPr>
                              <w:t xml:space="preserve"> </w:t>
                            </w:r>
                            <w:r w:rsidR="001E32D4" w:rsidRPr="009D3E19">
                              <w:rPr>
                                <w:noProof/>
                                <w:sz w:val="28"/>
                                <w:szCs w:val="28"/>
                              </w:rPr>
                              <w:t>and an update on what we have done in that last quarter…</w:t>
                            </w:r>
                          </w:p>
                          <w:p w14:paraId="3B2CFCDF" w14:textId="77777777" w:rsidR="001E32D4" w:rsidRPr="00286615" w:rsidRDefault="001E32D4" w:rsidP="00CC12E7">
                            <w:pPr>
                              <w:rPr>
                                <w:noProof/>
                              </w:rPr>
                            </w:pPr>
                          </w:p>
                          <w:p w14:paraId="187E698C" w14:textId="77777777" w:rsidR="001E32D4" w:rsidRPr="00286615" w:rsidRDefault="001E32D4" w:rsidP="001E32D4">
                            <w:r w:rsidRPr="00286615">
                              <w:t xml:space="preserve">This update outlines the progress made on the community priorities set for your area by the Local Policing Inspector John TROUP in collaboration with the Safer Neighbourhood Supervisors, Sgt Chris GRANT and PCSO Supervisor Karl MILLWARD. </w:t>
                            </w:r>
                          </w:p>
                          <w:p w14:paraId="44A3CE2A" w14:textId="77777777" w:rsidR="001E32D4" w:rsidRPr="00286615" w:rsidRDefault="001E32D4" w:rsidP="001E32D4"/>
                          <w:p w14:paraId="5B2904D6" w14:textId="77777777" w:rsidR="001E32D4" w:rsidRPr="00286615" w:rsidRDefault="001E32D4" w:rsidP="001E32D4">
                            <w:r w:rsidRPr="00286615">
                              <w:t xml:space="preserve">Community priorities are reviewed and set on a quarterly basis, guiding the focus of the Safer Neighbourhood Team’s activity, in this update, you’ll find: </w:t>
                            </w:r>
                          </w:p>
                          <w:p w14:paraId="4FAB6EF1" w14:textId="77777777" w:rsidR="001E32D4" w:rsidRPr="00286615" w:rsidRDefault="001E32D4" w:rsidP="001E32D4">
                            <w:pPr>
                              <w:pStyle w:val="ListParagraph"/>
                              <w:numPr>
                                <w:ilvl w:val="0"/>
                                <w:numId w:val="29"/>
                              </w:numPr>
                              <w:spacing w:line="256" w:lineRule="auto"/>
                              <w:rPr>
                                <w:sz w:val="24"/>
                                <w:szCs w:val="24"/>
                              </w:rPr>
                            </w:pPr>
                            <w:r w:rsidRPr="00286615">
                              <w:rPr>
                                <w:sz w:val="24"/>
                                <w:szCs w:val="24"/>
                              </w:rPr>
                              <w:t xml:space="preserve">A summary of the previous priorities </w:t>
                            </w:r>
                          </w:p>
                          <w:p w14:paraId="7ECBEE49" w14:textId="77777777" w:rsidR="001E32D4" w:rsidRPr="00286615" w:rsidRDefault="001E32D4" w:rsidP="001E32D4">
                            <w:pPr>
                              <w:pStyle w:val="ListParagraph"/>
                              <w:numPr>
                                <w:ilvl w:val="0"/>
                                <w:numId w:val="29"/>
                              </w:numPr>
                              <w:spacing w:line="256" w:lineRule="auto"/>
                              <w:rPr>
                                <w:sz w:val="24"/>
                                <w:szCs w:val="24"/>
                              </w:rPr>
                            </w:pPr>
                            <w:r w:rsidRPr="00286615">
                              <w:rPr>
                                <w:sz w:val="24"/>
                                <w:szCs w:val="24"/>
                              </w:rPr>
                              <w:t xml:space="preserve">The actions taken and outcomes achieved </w:t>
                            </w:r>
                          </w:p>
                          <w:p w14:paraId="70816572" w14:textId="77777777" w:rsidR="001E32D4" w:rsidRPr="00286615" w:rsidRDefault="001E32D4" w:rsidP="001E32D4">
                            <w:pPr>
                              <w:pStyle w:val="ListParagraph"/>
                              <w:numPr>
                                <w:ilvl w:val="0"/>
                                <w:numId w:val="29"/>
                              </w:numPr>
                              <w:spacing w:line="256" w:lineRule="auto"/>
                              <w:rPr>
                                <w:sz w:val="24"/>
                                <w:szCs w:val="24"/>
                              </w:rPr>
                            </w:pPr>
                            <w:r w:rsidRPr="00286615">
                              <w:rPr>
                                <w:sz w:val="24"/>
                                <w:szCs w:val="24"/>
                              </w:rPr>
                              <w:t>The new priorities for the upcoming quarter</w:t>
                            </w:r>
                          </w:p>
                          <w:p w14:paraId="2F1DBB3B" w14:textId="77777777" w:rsidR="001E32D4" w:rsidRPr="00286615" w:rsidRDefault="001E32D4" w:rsidP="001E32D4">
                            <w:r w:rsidRPr="00286615">
                              <w:t xml:space="preserve">New priorities are determined by analysing local crime trends and incorporating feedback from you, the community, through engagement events, surveys and direct contact. </w:t>
                            </w:r>
                          </w:p>
                          <w:p w14:paraId="210EFC17" w14:textId="77777777" w:rsidR="00DA2452" w:rsidRPr="00286615" w:rsidRDefault="00DA2452" w:rsidP="00CC12E7">
                            <w:pPr>
                              <w:rPr>
                                <w:noProof/>
                              </w:rPr>
                            </w:pPr>
                          </w:p>
                          <w:p w14:paraId="4CD255EC" w14:textId="77777777" w:rsidR="00365F1E" w:rsidRPr="00286615" w:rsidRDefault="00365F1E" w:rsidP="00365F1E">
                            <w:pPr>
                              <w:rPr>
                                <w:b/>
                                <w:bCs/>
                              </w:rPr>
                            </w:pPr>
                            <w:r w:rsidRPr="00286615">
                              <w:rPr>
                                <w:b/>
                                <w:bCs/>
                              </w:rPr>
                              <w:t>SNT AREA: Wirksworth, Matlock Bath, Cromford, Middleton by Wirksworth and Bonsall.</w:t>
                            </w:r>
                          </w:p>
                          <w:p w14:paraId="289CB23D" w14:textId="25437F35" w:rsidR="00365F1E" w:rsidRPr="00286615" w:rsidRDefault="00365F1E" w:rsidP="00365F1E">
                            <w:pPr>
                              <w:rPr>
                                <w:b/>
                                <w:bCs/>
                              </w:rPr>
                            </w:pPr>
                            <w:r w:rsidRPr="00286615">
                              <w:rPr>
                                <w:b/>
                                <w:bCs/>
                              </w:rPr>
                              <w:t>The previous priorities were: - Speeding</w:t>
                            </w:r>
                          </w:p>
                          <w:p w14:paraId="07DAD4CE" w14:textId="0662EDB3" w:rsidR="00365F1E" w:rsidRPr="00286615" w:rsidRDefault="00024B7A" w:rsidP="00365F1E">
                            <w:pPr>
                              <w:rPr>
                                <w:b/>
                                <w:bCs/>
                              </w:rPr>
                            </w:pPr>
                            <w:r>
                              <w:rPr>
                                <w:noProof/>
                              </w:rPr>
                              <w:drawing>
                                <wp:inline distT="0" distB="0" distL="0" distR="0" wp14:anchorId="23629974" wp14:editId="18A5AB38">
                                  <wp:extent cx="1134745" cy="1533525"/>
                                  <wp:effectExtent l="0" t="0" r="8255" b="9525"/>
                                  <wp:docPr id="6781591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159162" name=""/>
                                          <pic:cNvPicPr/>
                                        </pic:nvPicPr>
                                        <pic:blipFill>
                                          <a:blip r:embed="rId10"/>
                                          <a:stretch>
                                            <a:fillRect/>
                                          </a:stretch>
                                        </pic:blipFill>
                                        <pic:spPr>
                                          <a:xfrm>
                                            <a:off x="0" y="0"/>
                                            <a:ext cx="1134745" cy="1533525"/>
                                          </a:xfrm>
                                          <a:prstGeom prst="rect">
                                            <a:avLst/>
                                          </a:prstGeom>
                                        </pic:spPr>
                                      </pic:pic>
                                    </a:graphicData>
                                  </a:graphic>
                                </wp:inline>
                              </w:drawing>
                            </w:r>
                            <w:r w:rsidR="009B633D">
                              <w:rPr>
                                <w:noProof/>
                              </w:rPr>
                              <w:t xml:space="preserve">        </w:t>
                            </w:r>
                            <w:r w:rsidR="00D46768">
                              <w:rPr>
                                <w:noProof/>
                              </w:rPr>
                              <w:drawing>
                                <wp:inline distT="0" distB="0" distL="0" distR="0" wp14:anchorId="0542B4CE" wp14:editId="6B1EE440">
                                  <wp:extent cx="1162050" cy="1559560"/>
                                  <wp:effectExtent l="0" t="0" r="0" b="2540"/>
                                  <wp:docPr id="11792197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219729" name=""/>
                                          <pic:cNvPicPr/>
                                        </pic:nvPicPr>
                                        <pic:blipFill>
                                          <a:blip r:embed="rId11"/>
                                          <a:stretch>
                                            <a:fillRect/>
                                          </a:stretch>
                                        </pic:blipFill>
                                        <pic:spPr>
                                          <a:xfrm>
                                            <a:off x="0" y="0"/>
                                            <a:ext cx="1162050" cy="1559560"/>
                                          </a:xfrm>
                                          <a:prstGeom prst="rect">
                                            <a:avLst/>
                                          </a:prstGeom>
                                        </pic:spPr>
                                      </pic:pic>
                                    </a:graphicData>
                                  </a:graphic>
                                </wp:inline>
                              </w:drawing>
                            </w:r>
                            <w:r w:rsidR="009B633D">
                              <w:rPr>
                                <w:noProof/>
                              </w:rPr>
                              <w:t xml:space="preserve">        </w:t>
                            </w:r>
                            <w:r w:rsidR="009B633D">
                              <w:rPr>
                                <w:noProof/>
                              </w:rPr>
                              <w:drawing>
                                <wp:inline distT="0" distB="0" distL="0" distR="0" wp14:anchorId="187DD1D4" wp14:editId="2DE76F88">
                                  <wp:extent cx="1134745" cy="1581150"/>
                                  <wp:effectExtent l="0" t="0" r="8255" b="0"/>
                                  <wp:docPr id="19725873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587385" name=""/>
                                          <pic:cNvPicPr/>
                                        </pic:nvPicPr>
                                        <pic:blipFill>
                                          <a:blip r:embed="rId12"/>
                                          <a:stretch>
                                            <a:fillRect/>
                                          </a:stretch>
                                        </pic:blipFill>
                                        <pic:spPr>
                                          <a:xfrm>
                                            <a:off x="0" y="0"/>
                                            <a:ext cx="1134745" cy="1581150"/>
                                          </a:xfrm>
                                          <a:prstGeom prst="rect">
                                            <a:avLst/>
                                          </a:prstGeom>
                                        </pic:spPr>
                                      </pic:pic>
                                    </a:graphicData>
                                  </a:graphic>
                                </wp:inline>
                              </w:drawing>
                            </w:r>
                          </w:p>
                          <w:p w14:paraId="23EC68F9" w14:textId="77777777" w:rsidR="009D525C" w:rsidRPr="00286615" w:rsidRDefault="009D525C" w:rsidP="009D525C">
                            <w:pPr>
                              <w:rPr>
                                <w:noProof/>
                              </w:rPr>
                            </w:pPr>
                          </w:p>
                          <w:p w14:paraId="35D90A0E" w14:textId="3B02A903" w:rsidR="00B47221" w:rsidRPr="00286615" w:rsidRDefault="00FE7C44" w:rsidP="004164BC">
                            <w:pPr>
                              <w:rPr>
                                <w:rFonts w:cstheme="minorHAnsi"/>
                                <w:noProof/>
                              </w:rPr>
                            </w:pPr>
                            <w:r w:rsidRPr="00286615">
                              <w:rPr>
                                <w:rFonts w:cstheme="minorHAnsi"/>
                                <w:noProof/>
                              </w:rPr>
                              <w:t xml:space="preserve">                    </w:t>
                            </w:r>
                          </w:p>
                          <w:p w14:paraId="21FBD245" w14:textId="2897F9A1" w:rsidR="00B47221" w:rsidRPr="00286615" w:rsidRDefault="00B47221" w:rsidP="004164BC">
                            <w:pPr>
                              <w:rPr>
                                <w:rFonts w:cstheme="minorHAnsi"/>
                                <w:noProof/>
                              </w:rPr>
                            </w:pPr>
                          </w:p>
                          <w:p w14:paraId="7F714E2E" w14:textId="3B4FD136" w:rsidR="009049AF" w:rsidRPr="00286615" w:rsidRDefault="00CC12E7" w:rsidP="004164BC">
                            <w:r w:rsidRPr="00286615">
                              <w:t xml:space="preserve">                                             </w:t>
                            </w:r>
                          </w:p>
                          <w:p w14:paraId="2D152419" w14:textId="77777777" w:rsidR="004164BC" w:rsidRPr="00286615" w:rsidRDefault="004164BC" w:rsidP="00845398"/>
                          <w:p w14:paraId="4C5AAF04" w14:textId="777707EA" w:rsidR="00793041" w:rsidRPr="00286615" w:rsidRDefault="00B17C46" w:rsidP="00C96E8F">
                            <w:pPr>
                              <w:rPr>
                                <w:rFonts w:cstheme="minorHAnsi"/>
                              </w:rPr>
                            </w:pPr>
                            <w:r w:rsidRPr="00286615">
                              <w:rPr>
                                <w:rFonts w:cstheme="minorHAnsi"/>
                                <w:noProof/>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762A1BC" id="_x0000_t202" coordsize="21600,21600" o:spt="202" path="m,l,21600r21600,l21600,xe">
                <v:stroke joinstyle="miter"/>
                <v:path gradientshapeok="t" o:connecttype="rect"/>
              </v:shapetype>
              <v:shape id="Text Box 2" o:spid="_x0000_s1026" type="#_x0000_t202" style="position:absolute;margin-left:-22pt;margin-top:13.75pt;width:330.75pt;height:510pt;z-index:2516858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">
                <v:textbox>
                  <w:txbxContent>
                    <w:p w14:paraId="41129DBF" w14:textId="1718F00B" w:rsidR="00CC12E7" w:rsidRDefault="00FB568D" w:rsidP="009D3E19">
                      <w:pPr>
                        <w:jc w:val="center"/>
                        <w:rPr>
                          <w:b/>
                          <w:bCs/>
                          <w:noProof/>
                          <w:sz w:val="28"/>
                          <w:szCs w:val="28"/>
                          <w:u w:val="single"/>
                        </w:rPr>
                      </w:pPr>
                      <w:r>
                        <w:rPr>
                          <w:b/>
                          <w:bCs/>
                          <w:noProof/>
                          <w:sz w:val="28"/>
                          <w:szCs w:val="28"/>
                          <w:u w:val="single"/>
                        </w:rPr>
                        <w:t>New</w:t>
                      </w:r>
                      <w:r w:rsidR="00612AEE" w:rsidRPr="00612AEE">
                        <w:rPr>
                          <w:b/>
                          <w:bCs/>
                          <w:noProof/>
                          <w:sz w:val="28"/>
                          <w:szCs w:val="28"/>
                          <w:u w:val="single"/>
                        </w:rPr>
                        <w:t xml:space="preserve"> Priroti</w:t>
                      </w:r>
                      <w:r>
                        <w:rPr>
                          <w:b/>
                          <w:bCs/>
                          <w:noProof/>
                          <w:sz w:val="28"/>
                          <w:szCs w:val="28"/>
                          <w:u w:val="single"/>
                        </w:rPr>
                        <w:t xml:space="preserve">es for July </w:t>
                      </w:r>
                      <w:r w:rsidR="008A5353">
                        <w:rPr>
                          <w:b/>
                          <w:bCs/>
                          <w:noProof/>
                          <w:sz w:val="28"/>
                          <w:szCs w:val="28"/>
                          <w:u w:val="single"/>
                        </w:rPr>
                        <w:t>–</w:t>
                      </w:r>
                      <w:r>
                        <w:rPr>
                          <w:b/>
                          <w:bCs/>
                          <w:noProof/>
                          <w:sz w:val="28"/>
                          <w:szCs w:val="28"/>
                          <w:u w:val="single"/>
                        </w:rPr>
                        <w:t xml:space="preserve"> </w:t>
                      </w:r>
                      <w:r w:rsidR="008A5353">
                        <w:rPr>
                          <w:b/>
                          <w:bCs/>
                          <w:noProof/>
                          <w:sz w:val="28"/>
                          <w:szCs w:val="28"/>
                          <w:u w:val="single"/>
                        </w:rPr>
                        <w:t>September 2026</w:t>
                      </w:r>
                      <w:r w:rsidR="00612AEE" w:rsidRPr="00612AEE">
                        <w:rPr>
                          <w:b/>
                          <w:bCs/>
                          <w:noProof/>
                          <w:sz w:val="28"/>
                          <w:szCs w:val="28"/>
                          <w:u w:val="single"/>
                        </w:rPr>
                        <w:t>…</w:t>
                      </w:r>
                    </w:p>
                    <w:p w14:paraId="0236A853" w14:textId="32576D64" w:rsidR="00661206" w:rsidRDefault="00661206" w:rsidP="00CC12E7">
                      <w:pPr>
                        <w:rPr>
                          <w:b/>
                          <w:bCs/>
                          <w:noProof/>
                          <w:sz w:val="28"/>
                          <w:szCs w:val="28"/>
                          <w:u w:val="single"/>
                        </w:rPr>
                      </w:pPr>
                    </w:p>
                    <w:p w14:paraId="15FAB838" w14:textId="5681F9FF" w:rsidR="00661206" w:rsidRPr="009D3E19" w:rsidRDefault="00661206" w:rsidP="00CC12E7">
                      <w:pPr>
                        <w:rPr>
                          <w:noProof/>
                          <w:sz w:val="28"/>
                          <w:szCs w:val="28"/>
                        </w:rPr>
                      </w:pPr>
                      <w:r w:rsidRPr="009D3E19">
                        <w:rPr>
                          <w:noProof/>
                          <w:sz w:val="28"/>
                          <w:szCs w:val="28"/>
                        </w:rPr>
                        <w:t>July s</w:t>
                      </w:r>
                      <w:r w:rsidR="002B08B0">
                        <w:rPr>
                          <w:noProof/>
                          <w:sz w:val="28"/>
                          <w:szCs w:val="28"/>
                        </w:rPr>
                        <w:t>aw</w:t>
                      </w:r>
                      <w:r w:rsidRPr="009D3E19">
                        <w:rPr>
                          <w:noProof/>
                          <w:sz w:val="28"/>
                          <w:szCs w:val="28"/>
                        </w:rPr>
                        <w:t xml:space="preserve"> </w:t>
                      </w:r>
                      <w:r w:rsidR="00E547F3" w:rsidRPr="009D3E19">
                        <w:rPr>
                          <w:noProof/>
                          <w:sz w:val="28"/>
                          <w:szCs w:val="28"/>
                        </w:rPr>
                        <w:t>a refresh for the next quarter of the year proirites</w:t>
                      </w:r>
                      <w:r w:rsidR="00DA2452" w:rsidRPr="009D3E19">
                        <w:rPr>
                          <w:noProof/>
                          <w:sz w:val="28"/>
                          <w:szCs w:val="28"/>
                        </w:rPr>
                        <w:t>…</w:t>
                      </w:r>
                      <w:r w:rsidR="001F1B89" w:rsidRPr="009D3E19">
                        <w:rPr>
                          <w:noProof/>
                          <w:sz w:val="28"/>
                          <w:szCs w:val="28"/>
                        </w:rPr>
                        <w:t xml:space="preserve"> </w:t>
                      </w:r>
                      <w:r w:rsidR="001E32D4" w:rsidRPr="009D3E19">
                        <w:rPr>
                          <w:noProof/>
                          <w:sz w:val="28"/>
                          <w:szCs w:val="28"/>
                        </w:rPr>
                        <w:t>and an update on what we have done in that last quarter…</w:t>
                      </w:r>
                    </w:p>
                    <w:p w14:paraId="3B2CFCDF" w14:textId="77777777" w:rsidR="001E32D4" w:rsidRPr="00286615" w:rsidRDefault="001E32D4" w:rsidP="00CC12E7">
                      <w:pPr>
                        <w:rPr>
                          <w:noProof/>
                        </w:rPr>
                      </w:pPr>
                    </w:p>
                    <w:p w14:paraId="187E698C" w14:textId="77777777" w:rsidR="001E32D4" w:rsidRPr="00286615" w:rsidRDefault="001E32D4" w:rsidP="001E32D4">
                      <w:r w:rsidRPr="00286615">
                        <w:t xml:space="preserve">This update outlines the progress made on the community priorities set for your area by the Local Policing Inspector John TROUP in collaboration with the Safer Neighbourhood Supervisors, Sgt Chris GRANT and PCSO Supervisor Karl MILLWARD. </w:t>
                      </w:r>
                    </w:p>
                    <w:p w14:paraId="44A3CE2A" w14:textId="77777777" w:rsidR="001E32D4" w:rsidRPr="00286615" w:rsidRDefault="001E32D4" w:rsidP="001E32D4"/>
                    <w:p w14:paraId="5B2904D6" w14:textId="77777777" w:rsidR="001E32D4" w:rsidRPr="00286615" w:rsidRDefault="001E32D4" w:rsidP="001E32D4">
                      <w:r w:rsidRPr="00286615">
                        <w:t xml:space="preserve">Community priorities are reviewed and set on a quarterly basis, guiding the focus of the Safer Neighbourhood Team’s activity, in this update, you’ll find: </w:t>
                      </w:r>
                    </w:p>
                    <w:p w14:paraId="4FAB6EF1" w14:textId="77777777" w:rsidR="001E32D4" w:rsidRPr="00286615" w:rsidRDefault="001E32D4" w:rsidP="001E32D4">
                      <w:pPr>
                        <w:pStyle w:val="ListParagraph"/>
                        <w:numPr>
                          <w:ilvl w:val="0"/>
                          <w:numId w:val="29"/>
                        </w:numPr>
                        <w:spacing w:line="256" w:lineRule="auto"/>
                        <w:rPr>
                          <w:sz w:val="24"/>
                          <w:szCs w:val="24"/>
                        </w:rPr>
                      </w:pPr>
                      <w:r w:rsidRPr="00286615">
                        <w:rPr>
                          <w:sz w:val="24"/>
                          <w:szCs w:val="24"/>
                        </w:rPr>
                        <w:t xml:space="preserve">A summary of the previous priorities </w:t>
                      </w:r>
                    </w:p>
                    <w:p w14:paraId="7ECBEE49" w14:textId="77777777" w:rsidR="001E32D4" w:rsidRPr="00286615" w:rsidRDefault="001E32D4" w:rsidP="001E32D4">
                      <w:pPr>
                        <w:pStyle w:val="ListParagraph"/>
                        <w:numPr>
                          <w:ilvl w:val="0"/>
                          <w:numId w:val="29"/>
                        </w:numPr>
                        <w:spacing w:line="256" w:lineRule="auto"/>
                        <w:rPr>
                          <w:sz w:val="24"/>
                          <w:szCs w:val="24"/>
                        </w:rPr>
                      </w:pPr>
                      <w:r w:rsidRPr="00286615">
                        <w:rPr>
                          <w:sz w:val="24"/>
                          <w:szCs w:val="24"/>
                        </w:rPr>
                        <w:t xml:space="preserve">The actions taken and outcomes achieved </w:t>
                      </w:r>
                    </w:p>
                    <w:p w14:paraId="70816572" w14:textId="77777777" w:rsidR="001E32D4" w:rsidRPr="00286615" w:rsidRDefault="001E32D4" w:rsidP="001E32D4">
                      <w:pPr>
                        <w:pStyle w:val="ListParagraph"/>
                        <w:numPr>
                          <w:ilvl w:val="0"/>
                          <w:numId w:val="29"/>
                        </w:numPr>
                        <w:spacing w:line="256" w:lineRule="auto"/>
                        <w:rPr>
                          <w:sz w:val="24"/>
                          <w:szCs w:val="24"/>
                        </w:rPr>
                      </w:pPr>
                      <w:r w:rsidRPr="00286615">
                        <w:rPr>
                          <w:sz w:val="24"/>
                          <w:szCs w:val="24"/>
                        </w:rPr>
                        <w:t>The new priorities for the upcoming quarter</w:t>
                      </w:r>
                    </w:p>
                    <w:p w14:paraId="2F1DBB3B" w14:textId="77777777" w:rsidR="001E32D4" w:rsidRPr="00286615" w:rsidRDefault="001E32D4" w:rsidP="001E32D4">
                      <w:r w:rsidRPr="00286615">
                        <w:t xml:space="preserve">New priorities are determined by analysing local crime trends and incorporating feedback from you, the community, through engagement events, surveys and direct contact. </w:t>
                      </w:r>
                    </w:p>
                    <w:p w14:paraId="210EFC17" w14:textId="77777777" w:rsidR="00DA2452" w:rsidRPr="00286615" w:rsidRDefault="00DA2452" w:rsidP="00CC12E7">
                      <w:pPr>
                        <w:rPr>
                          <w:noProof/>
                        </w:rPr>
                      </w:pPr>
                    </w:p>
                    <w:p w14:paraId="4CD255EC" w14:textId="77777777" w:rsidR="00365F1E" w:rsidRPr="00286615" w:rsidRDefault="00365F1E" w:rsidP="00365F1E">
                      <w:pPr>
                        <w:rPr>
                          <w:b/>
                          <w:bCs/>
                        </w:rPr>
                      </w:pPr>
                      <w:r w:rsidRPr="00286615">
                        <w:rPr>
                          <w:b/>
                          <w:bCs/>
                        </w:rPr>
                        <w:t>SNT AREA: Wirksworth, Matlock Bath, Cromford, Middleton by Wirksworth and Bonsall.</w:t>
                      </w:r>
                    </w:p>
                    <w:p w14:paraId="289CB23D" w14:textId="25437F35" w:rsidR="00365F1E" w:rsidRPr="00286615" w:rsidRDefault="00365F1E" w:rsidP="00365F1E">
                      <w:pPr>
                        <w:rPr>
                          <w:b/>
                          <w:bCs/>
                        </w:rPr>
                      </w:pPr>
                      <w:r w:rsidRPr="00286615">
                        <w:rPr>
                          <w:b/>
                          <w:bCs/>
                        </w:rPr>
                        <w:t>The previous priorities were: - Speeding</w:t>
                      </w:r>
                    </w:p>
                    <w:p w14:paraId="07DAD4CE" w14:textId="0662EDB3" w:rsidR="00365F1E" w:rsidRPr="00286615" w:rsidRDefault="00024B7A" w:rsidP="00365F1E">
                      <w:pPr>
                        <w:rPr>
                          <w:b/>
                          <w:bCs/>
                        </w:rPr>
                      </w:pPr>
                      <w:r>
                        <w:rPr>
                          <w:noProof/>
                        </w:rPr>
                        <w:drawing>
                          <wp:inline distT="0" distB="0" distL="0" distR="0" wp14:anchorId="23629974" wp14:editId="18A5AB38">
                            <wp:extent cx="1134745" cy="1533525"/>
                            <wp:effectExtent l="0" t="0" r="8255" b="9525"/>
                            <wp:docPr id="6781591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159162" name=""/>
                                    <pic:cNvPicPr/>
                                  </pic:nvPicPr>
                                  <pic:blipFill>
                                    <a:blip r:embed="rId10"/>
                                    <a:stretch>
                                      <a:fillRect/>
                                    </a:stretch>
                                  </pic:blipFill>
                                  <pic:spPr>
                                    <a:xfrm>
                                      <a:off x="0" y="0"/>
                                      <a:ext cx="1134745" cy="1533525"/>
                                    </a:xfrm>
                                    <a:prstGeom prst="rect">
                                      <a:avLst/>
                                    </a:prstGeom>
                                  </pic:spPr>
                                </pic:pic>
                              </a:graphicData>
                            </a:graphic>
                          </wp:inline>
                        </w:drawing>
                      </w:r>
                      <w:r w:rsidR="009B633D">
                        <w:rPr>
                          <w:noProof/>
                        </w:rPr>
                        <w:t xml:space="preserve">        </w:t>
                      </w:r>
                      <w:r w:rsidR="00D46768">
                        <w:rPr>
                          <w:noProof/>
                        </w:rPr>
                        <w:drawing>
                          <wp:inline distT="0" distB="0" distL="0" distR="0" wp14:anchorId="0542B4CE" wp14:editId="6B1EE440">
                            <wp:extent cx="1162050" cy="1559560"/>
                            <wp:effectExtent l="0" t="0" r="0" b="2540"/>
                            <wp:docPr id="11792197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219729" name=""/>
                                    <pic:cNvPicPr/>
                                  </pic:nvPicPr>
                                  <pic:blipFill>
                                    <a:blip r:embed="rId11"/>
                                    <a:stretch>
                                      <a:fillRect/>
                                    </a:stretch>
                                  </pic:blipFill>
                                  <pic:spPr>
                                    <a:xfrm>
                                      <a:off x="0" y="0"/>
                                      <a:ext cx="1162050" cy="1559560"/>
                                    </a:xfrm>
                                    <a:prstGeom prst="rect">
                                      <a:avLst/>
                                    </a:prstGeom>
                                  </pic:spPr>
                                </pic:pic>
                              </a:graphicData>
                            </a:graphic>
                          </wp:inline>
                        </w:drawing>
                      </w:r>
                      <w:r w:rsidR="009B633D">
                        <w:rPr>
                          <w:noProof/>
                        </w:rPr>
                        <w:t xml:space="preserve">        </w:t>
                      </w:r>
                      <w:r w:rsidR="009B633D">
                        <w:rPr>
                          <w:noProof/>
                        </w:rPr>
                        <w:drawing>
                          <wp:inline distT="0" distB="0" distL="0" distR="0" wp14:anchorId="187DD1D4" wp14:editId="2DE76F88">
                            <wp:extent cx="1134745" cy="1581150"/>
                            <wp:effectExtent l="0" t="0" r="8255" b="0"/>
                            <wp:docPr id="19725873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587385" name=""/>
                                    <pic:cNvPicPr/>
                                  </pic:nvPicPr>
                                  <pic:blipFill>
                                    <a:blip r:embed="rId12"/>
                                    <a:stretch>
                                      <a:fillRect/>
                                    </a:stretch>
                                  </pic:blipFill>
                                  <pic:spPr>
                                    <a:xfrm>
                                      <a:off x="0" y="0"/>
                                      <a:ext cx="1134745" cy="1581150"/>
                                    </a:xfrm>
                                    <a:prstGeom prst="rect">
                                      <a:avLst/>
                                    </a:prstGeom>
                                  </pic:spPr>
                                </pic:pic>
                              </a:graphicData>
                            </a:graphic>
                          </wp:inline>
                        </w:drawing>
                      </w:r>
                    </w:p>
                    <w:p w14:paraId="23EC68F9" w14:textId="77777777" w:rsidR="009D525C" w:rsidRPr="00286615" w:rsidRDefault="009D525C" w:rsidP="009D525C">
                      <w:pPr>
                        <w:rPr>
                          <w:noProof/>
                        </w:rPr>
                      </w:pPr>
                    </w:p>
                    <w:p w14:paraId="35D90A0E" w14:textId="3B02A903" w:rsidR="00B47221" w:rsidRPr="00286615" w:rsidRDefault="00FE7C44" w:rsidP="004164BC">
                      <w:pPr>
                        <w:rPr>
                          <w:rFonts w:cstheme="minorHAnsi"/>
                          <w:noProof/>
                        </w:rPr>
                      </w:pPr>
                      <w:r w:rsidRPr="00286615">
                        <w:rPr>
                          <w:rFonts w:cstheme="minorHAnsi"/>
                          <w:noProof/>
                        </w:rPr>
                        <w:t xml:space="preserve">                    </w:t>
                      </w:r>
                    </w:p>
                    <w:p w14:paraId="21FBD245" w14:textId="2897F9A1" w:rsidR="00B47221" w:rsidRPr="00286615" w:rsidRDefault="00B47221" w:rsidP="004164BC">
                      <w:pPr>
                        <w:rPr>
                          <w:rFonts w:cstheme="minorHAnsi"/>
                          <w:noProof/>
                        </w:rPr>
                      </w:pPr>
                    </w:p>
                    <w:p w14:paraId="7F714E2E" w14:textId="3B4FD136" w:rsidR="009049AF" w:rsidRPr="00286615" w:rsidRDefault="00CC12E7" w:rsidP="004164BC">
                      <w:r w:rsidRPr="00286615">
                        <w:t xml:space="preserve">                                             </w:t>
                      </w:r>
                    </w:p>
                    <w:p w14:paraId="2D152419" w14:textId="77777777" w:rsidR="004164BC" w:rsidRPr="00286615" w:rsidRDefault="004164BC" w:rsidP="00845398"/>
                    <w:p w14:paraId="4C5AAF04" w14:textId="777707EA" w:rsidR="00793041" w:rsidRPr="00286615" w:rsidRDefault="00B17C46" w:rsidP="00C96E8F">
                      <w:pPr>
                        <w:rPr>
                          <w:rFonts w:cstheme="minorHAnsi"/>
                        </w:rPr>
                      </w:pPr>
                      <w:r w:rsidRPr="00286615">
                        <w:rPr>
                          <w:rFonts w:cstheme="minorHAnsi"/>
                          <w:noProof/>
                        </w:rPr>
                        <w:t xml:space="preserve">                                                                                                             </w:t>
                      </w:r>
                    </w:p>
                  </w:txbxContent>
                </v:textbox>
                <w10:wrap type="square" anchorx="margin"/>
              </v:shape>
            </w:pict>
          </mc:Fallback>
        </mc:AlternateContent>
      </w:r>
    </w:p>
    <w:p w14:paraId="4A0FAF64" w14:textId="09D8DFCA" w:rsidR="005D4744" w:rsidRPr="001A5C45" w:rsidRDefault="00E061D0" w:rsidP="005D4744">
      <w:pPr>
        <w:rPr>
          <w:rFonts w:ascii="Arial" w:hAnsi="Arial" w:cs="Arial"/>
          <w:sz w:val="32"/>
          <w:szCs w:val="32"/>
          <w14:textOutline w14:w="9525" w14:cap="rnd" w14:cmpd="sng" w14:algn="ctr">
            <w14:solidFill>
              <w14:srgbClr w14:val="000000"/>
            </w14:solidFill>
            <w14:prstDash w14:val="solid"/>
            <w14:bevel/>
          </w14:textOutline>
        </w:rPr>
      </w:pPr>
      <w:r>
        <w:rPr>
          <w:noProof/>
        </w:rPr>
        <mc:AlternateContent>
          <mc:Choice Requires="wps">
            <w:drawing>
              <wp:anchor distT="0" distB="0" distL="114300" distR="114300" simplePos="0" relativeHeight="251661312" behindDoc="0" locked="0" layoutInCell="1" allowOverlap="1" wp14:anchorId="58FB7DEC" wp14:editId="600E09DF">
                <wp:simplePos x="0" y="0"/>
                <wp:positionH relativeFrom="page">
                  <wp:posOffset>4476750</wp:posOffset>
                </wp:positionH>
                <wp:positionV relativeFrom="paragraph">
                  <wp:posOffset>112396</wp:posOffset>
                </wp:positionV>
                <wp:extent cx="2933700" cy="6248400"/>
                <wp:effectExtent l="0" t="0" r="0" b="0"/>
                <wp:wrapNone/>
                <wp:docPr id="4" name="Text Box 4"/>
                <wp:cNvGraphicFramePr/>
                <a:graphic xmlns:a="http://schemas.openxmlformats.org/drawingml/2006/main">
                  <a:graphicData uri="http://schemas.microsoft.com/office/word/2010/wordprocessingShape">
                    <wps:wsp>
                      <wps:cNvSpPr txBox="1"/>
                      <wps:spPr>
                        <a:xfrm>
                          <a:off x="0" y="0"/>
                          <a:ext cx="2933700" cy="6248400"/>
                        </a:xfrm>
                        <a:prstGeom prst="rect">
                          <a:avLst/>
                        </a:prstGeom>
                        <a:noFill/>
                        <a:ln w="6350">
                          <a:noFill/>
                        </a:ln>
                      </wps:spPr>
                      <wps:txbx>
                        <w:txbxContent>
                          <w:p w14:paraId="3ACEEBE5" w14:textId="0C4D5691" w:rsidR="008A31A8" w:rsidRPr="0091334D" w:rsidRDefault="00C367C7" w:rsidP="00D42476">
                            <w:pPr>
                              <w:autoSpaceDE w:val="0"/>
                              <w:autoSpaceDN w:val="0"/>
                              <w:adjustRightInd w:val="0"/>
                              <w:ind w:right="-386"/>
                              <w:jc w:val="center"/>
                              <w:rPr>
                                <w:rFonts w:asciiTheme="majorHAnsi" w:hAnsiTheme="majorHAnsi" w:cstheme="majorHAnsi"/>
                                <w:b/>
                                <w:bCs/>
                                <w:sz w:val="28"/>
                                <w:szCs w:val="28"/>
                                <w:u w:val="single"/>
                              </w:rPr>
                            </w:pPr>
                            <w:r w:rsidRPr="0091334D">
                              <w:rPr>
                                <w:rFonts w:asciiTheme="majorHAnsi" w:hAnsiTheme="majorHAnsi" w:cstheme="majorHAnsi"/>
                                <w:b/>
                                <w:bCs/>
                                <w:sz w:val="28"/>
                                <w:szCs w:val="28"/>
                                <w:u w:val="single"/>
                              </w:rPr>
                              <w:t>Community Catch-Ups</w:t>
                            </w:r>
                            <w:r w:rsidR="008A31A8" w:rsidRPr="0091334D">
                              <w:rPr>
                                <w:rFonts w:asciiTheme="majorHAnsi" w:hAnsiTheme="majorHAnsi" w:cstheme="majorHAnsi"/>
                                <w:b/>
                                <w:bCs/>
                                <w:sz w:val="28"/>
                                <w:szCs w:val="28"/>
                                <w:u w:val="single"/>
                              </w:rPr>
                              <w:t>...</w:t>
                            </w:r>
                          </w:p>
                          <w:p w14:paraId="778DF75A" w14:textId="77777777" w:rsidR="00CA3B0B" w:rsidRDefault="00CA3B0B" w:rsidP="001A3B5B">
                            <w:pPr>
                              <w:tabs>
                                <w:tab w:val="left" w:pos="1560"/>
                              </w:tabs>
                            </w:pPr>
                          </w:p>
                          <w:p w14:paraId="3E8C9280" w14:textId="77777777" w:rsidR="00B02F9E" w:rsidRDefault="00DF7547" w:rsidP="00B51CBB">
                            <w:pPr>
                              <w:autoSpaceDE w:val="0"/>
                              <w:autoSpaceDN w:val="0"/>
                              <w:adjustRightInd w:val="0"/>
                              <w:ind w:right="-386"/>
                              <w:rPr>
                                <w:rFonts w:asciiTheme="majorHAnsi" w:hAnsiTheme="majorHAnsi" w:cstheme="majorHAnsi"/>
                                <w:b/>
                                <w:bCs/>
                                <w:sz w:val="28"/>
                                <w:szCs w:val="28"/>
                              </w:rPr>
                            </w:pPr>
                            <w:r w:rsidRPr="00B02F9E">
                              <w:rPr>
                                <w:rFonts w:asciiTheme="majorHAnsi" w:hAnsiTheme="majorHAnsi" w:cstheme="majorHAnsi"/>
                                <w:b/>
                                <w:bCs/>
                                <w:sz w:val="28"/>
                                <w:szCs w:val="28"/>
                              </w:rPr>
                              <w:t>Please see</w:t>
                            </w:r>
                            <w:r w:rsidR="003E57A9" w:rsidRPr="00B02F9E">
                              <w:rPr>
                                <w:rFonts w:asciiTheme="majorHAnsi" w:hAnsiTheme="majorHAnsi" w:cstheme="majorHAnsi"/>
                                <w:b/>
                                <w:bCs/>
                                <w:sz w:val="28"/>
                                <w:szCs w:val="28"/>
                              </w:rPr>
                              <w:t xml:space="preserve"> further into the newsletter a list of September-December</w:t>
                            </w:r>
                            <w:r w:rsidR="00552364" w:rsidRPr="00B02F9E">
                              <w:rPr>
                                <w:rFonts w:asciiTheme="majorHAnsi" w:hAnsiTheme="majorHAnsi" w:cstheme="majorHAnsi"/>
                                <w:b/>
                                <w:bCs/>
                                <w:sz w:val="28"/>
                                <w:szCs w:val="28"/>
                              </w:rPr>
                              <w:t xml:space="preserve">, </w:t>
                            </w:r>
                          </w:p>
                          <w:p w14:paraId="518A1B4F" w14:textId="05CDADAE" w:rsidR="00AB3037" w:rsidRPr="00B02F9E" w:rsidRDefault="00552364" w:rsidP="00B51CBB">
                            <w:pPr>
                              <w:autoSpaceDE w:val="0"/>
                              <w:autoSpaceDN w:val="0"/>
                              <w:adjustRightInd w:val="0"/>
                              <w:ind w:right="-386"/>
                              <w:rPr>
                                <w:rFonts w:asciiTheme="majorHAnsi" w:hAnsiTheme="majorHAnsi" w:cstheme="majorHAnsi"/>
                                <w:b/>
                                <w:bCs/>
                                <w:sz w:val="28"/>
                                <w:szCs w:val="28"/>
                              </w:rPr>
                            </w:pPr>
                            <w:r w:rsidRPr="00B02F9E">
                              <w:rPr>
                                <w:rFonts w:asciiTheme="majorHAnsi" w:hAnsiTheme="majorHAnsi" w:cstheme="majorHAnsi"/>
                                <w:b/>
                                <w:bCs/>
                                <w:sz w:val="28"/>
                                <w:szCs w:val="28"/>
                              </w:rPr>
                              <w:t>Community Catch Ups.</w:t>
                            </w:r>
                          </w:p>
                          <w:p w14:paraId="4519E89D" w14:textId="77777777" w:rsidR="00552364" w:rsidRPr="00B02F9E" w:rsidRDefault="00552364" w:rsidP="00B51CBB">
                            <w:pPr>
                              <w:autoSpaceDE w:val="0"/>
                              <w:autoSpaceDN w:val="0"/>
                              <w:adjustRightInd w:val="0"/>
                              <w:ind w:right="-386"/>
                              <w:rPr>
                                <w:rFonts w:asciiTheme="majorHAnsi" w:hAnsiTheme="majorHAnsi" w:cstheme="majorHAnsi"/>
                                <w:b/>
                                <w:bCs/>
                                <w:sz w:val="28"/>
                                <w:szCs w:val="28"/>
                              </w:rPr>
                            </w:pPr>
                          </w:p>
                          <w:p w14:paraId="33C657E6" w14:textId="77777777" w:rsidR="00D06838" w:rsidRPr="00B02F9E" w:rsidRDefault="00D06838" w:rsidP="00B51CBB">
                            <w:pPr>
                              <w:autoSpaceDE w:val="0"/>
                              <w:autoSpaceDN w:val="0"/>
                              <w:adjustRightInd w:val="0"/>
                              <w:ind w:right="-386"/>
                              <w:rPr>
                                <w:rFonts w:asciiTheme="majorHAnsi" w:hAnsiTheme="majorHAnsi" w:cstheme="majorHAnsi"/>
                                <w:b/>
                                <w:bCs/>
                                <w:sz w:val="28"/>
                                <w:szCs w:val="28"/>
                              </w:rPr>
                            </w:pPr>
                          </w:p>
                          <w:p w14:paraId="0D1D5E64" w14:textId="77777777" w:rsidR="00B02F9E" w:rsidRDefault="00B02F9E" w:rsidP="00B51CBB">
                            <w:pPr>
                              <w:autoSpaceDE w:val="0"/>
                              <w:autoSpaceDN w:val="0"/>
                              <w:adjustRightInd w:val="0"/>
                              <w:ind w:right="-386"/>
                              <w:rPr>
                                <w:rFonts w:asciiTheme="majorHAnsi" w:hAnsiTheme="majorHAnsi" w:cstheme="majorHAnsi"/>
                                <w:b/>
                                <w:bCs/>
                                <w:sz w:val="28"/>
                                <w:szCs w:val="28"/>
                              </w:rPr>
                            </w:pPr>
                          </w:p>
                          <w:p w14:paraId="080A114F" w14:textId="77777777" w:rsidR="00B02F9E" w:rsidRDefault="00C45579" w:rsidP="00B51CBB">
                            <w:pPr>
                              <w:autoSpaceDE w:val="0"/>
                              <w:autoSpaceDN w:val="0"/>
                              <w:adjustRightInd w:val="0"/>
                              <w:ind w:right="-386"/>
                              <w:rPr>
                                <w:rFonts w:asciiTheme="majorHAnsi" w:hAnsiTheme="majorHAnsi" w:cstheme="majorHAnsi"/>
                                <w:b/>
                                <w:bCs/>
                                <w:sz w:val="28"/>
                                <w:szCs w:val="28"/>
                              </w:rPr>
                            </w:pPr>
                            <w:r w:rsidRPr="00B02F9E">
                              <w:rPr>
                                <w:rFonts w:asciiTheme="majorHAnsi" w:hAnsiTheme="majorHAnsi" w:cstheme="majorHAnsi"/>
                                <w:b/>
                                <w:bCs/>
                                <w:sz w:val="28"/>
                                <w:szCs w:val="28"/>
                              </w:rPr>
                              <w:t>PCSO Hunt will also be popping in as many</w:t>
                            </w:r>
                            <w:r w:rsidR="0042716B" w:rsidRPr="00B02F9E">
                              <w:rPr>
                                <w:rFonts w:asciiTheme="majorHAnsi" w:hAnsiTheme="majorHAnsi" w:cstheme="majorHAnsi"/>
                                <w:b/>
                                <w:bCs/>
                                <w:sz w:val="28"/>
                                <w:szCs w:val="28"/>
                              </w:rPr>
                              <w:t xml:space="preserve"> Community groups as she can throughout the month too!</w:t>
                            </w:r>
                            <w:r w:rsidR="00625D89" w:rsidRPr="00B02F9E">
                              <w:rPr>
                                <w:rFonts w:asciiTheme="majorHAnsi" w:hAnsiTheme="majorHAnsi" w:cstheme="majorHAnsi"/>
                                <w:b/>
                                <w:bCs/>
                                <w:sz w:val="28"/>
                                <w:szCs w:val="28"/>
                              </w:rPr>
                              <w:t xml:space="preserve"> </w:t>
                            </w:r>
                            <w:r w:rsidR="00B7505E" w:rsidRPr="00B02F9E">
                              <w:rPr>
                                <w:rFonts w:asciiTheme="majorHAnsi" w:hAnsiTheme="majorHAnsi" w:cstheme="majorHAnsi"/>
                                <w:b/>
                                <w:bCs/>
                                <w:sz w:val="28"/>
                                <w:szCs w:val="28"/>
                              </w:rPr>
                              <w:t>So,</w:t>
                            </w:r>
                            <w:r w:rsidR="00625D89" w:rsidRPr="00B02F9E">
                              <w:rPr>
                                <w:rFonts w:asciiTheme="majorHAnsi" w:hAnsiTheme="majorHAnsi" w:cstheme="majorHAnsi"/>
                                <w:b/>
                                <w:bCs/>
                                <w:sz w:val="28"/>
                                <w:szCs w:val="28"/>
                              </w:rPr>
                              <w:t xml:space="preserve"> you </w:t>
                            </w:r>
                          </w:p>
                          <w:p w14:paraId="7DA0AB87" w14:textId="31DD0B5F" w:rsidR="00D42476" w:rsidRPr="00B02F9E" w:rsidRDefault="00625D89" w:rsidP="00B51CBB">
                            <w:pPr>
                              <w:autoSpaceDE w:val="0"/>
                              <w:autoSpaceDN w:val="0"/>
                              <w:adjustRightInd w:val="0"/>
                              <w:ind w:right="-386"/>
                              <w:rPr>
                                <w:rFonts w:asciiTheme="majorHAnsi" w:hAnsiTheme="majorHAnsi" w:cstheme="majorHAnsi"/>
                                <w:b/>
                                <w:bCs/>
                                <w:sz w:val="28"/>
                                <w:szCs w:val="28"/>
                              </w:rPr>
                            </w:pPr>
                            <w:r w:rsidRPr="00B02F9E">
                              <w:rPr>
                                <w:rFonts w:asciiTheme="majorHAnsi" w:hAnsiTheme="majorHAnsi" w:cstheme="majorHAnsi"/>
                                <w:b/>
                                <w:bCs/>
                                <w:sz w:val="28"/>
                                <w:szCs w:val="28"/>
                              </w:rPr>
                              <w:t>might see her there!</w:t>
                            </w:r>
                          </w:p>
                          <w:p w14:paraId="39AC4784" w14:textId="77777777" w:rsidR="00D42476" w:rsidRPr="00B02F9E" w:rsidRDefault="00D42476" w:rsidP="00B51CBB">
                            <w:pPr>
                              <w:autoSpaceDE w:val="0"/>
                              <w:autoSpaceDN w:val="0"/>
                              <w:adjustRightInd w:val="0"/>
                              <w:ind w:right="-386"/>
                              <w:rPr>
                                <w:rFonts w:asciiTheme="majorHAnsi" w:hAnsiTheme="majorHAnsi" w:cstheme="majorHAnsi"/>
                                <w:b/>
                                <w:bCs/>
                                <w:sz w:val="28"/>
                                <w:szCs w:val="28"/>
                              </w:rPr>
                            </w:pPr>
                          </w:p>
                          <w:p w14:paraId="04CE6C72" w14:textId="77777777" w:rsidR="00B02F9E" w:rsidRDefault="00B51CBB" w:rsidP="00B51CBB">
                            <w:pPr>
                              <w:autoSpaceDE w:val="0"/>
                              <w:autoSpaceDN w:val="0"/>
                              <w:adjustRightInd w:val="0"/>
                              <w:ind w:right="-386"/>
                              <w:rPr>
                                <w:rFonts w:asciiTheme="majorHAnsi" w:hAnsiTheme="majorHAnsi" w:cstheme="majorHAnsi"/>
                                <w:b/>
                                <w:bCs/>
                                <w:sz w:val="28"/>
                                <w:szCs w:val="28"/>
                              </w:rPr>
                            </w:pPr>
                            <w:r w:rsidRPr="00B02F9E">
                              <w:rPr>
                                <w:rFonts w:asciiTheme="majorHAnsi" w:hAnsiTheme="majorHAnsi" w:cstheme="majorHAnsi"/>
                                <w:b/>
                                <w:bCs/>
                                <w:sz w:val="28"/>
                                <w:szCs w:val="28"/>
                              </w:rPr>
                              <w:t>Can’t make one of our Community</w:t>
                            </w:r>
                          </w:p>
                          <w:p w14:paraId="4F52A3D5" w14:textId="77777777" w:rsidR="00B02F9E" w:rsidRDefault="00B51CBB" w:rsidP="00B51CBB">
                            <w:pPr>
                              <w:autoSpaceDE w:val="0"/>
                              <w:autoSpaceDN w:val="0"/>
                              <w:adjustRightInd w:val="0"/>
                              <w:ind w:right="-386"/>
                              <w:rPr>
                                <w:rFonts w:asciiTheme="majorHAnsi" w:hAnsiTheme="majorHAnsi" w:cstheme="majorHAnsi"/>
                                <w:b/>
                                <w:bCs/>
                                <w:sz w:val="28"/>
                                <w:szCs w:val="28"/>
                              </w:rPr>
                            </w:pPr>
                            <w:r w:rsidRPr="00B02F9E">
                              <w:rPr>
                                <w:rFonts w:asciiTheme="majorHAnsi" w:hAnsiTheme="majorHAnsi" w:cstheme="majorHAnsi"/>
                                <w:b/>
                                <w:bCs/>
                                <w:sz w:val="28"/>
                                <w:szCs w:val="28"/>
                              </w:rPr>
                              <w:t>Catch Ups and would like to speak</w:t>
                            </w:r>
                            <w:r w:rsidR="00ED1AC2" w:rsidRPr="00B02F9E">
                              <w:rPr>
                                <w:rFonts w:asciiTheme="majorHAnsi" w:hAnsiTheme="majorHAnsi" w:cstheme="majorHAnsi"/>
                                <w:b/>
                                <w:bCs/>
                                <w:sz w:val="28"/>
                                <w:szCs w:val="28"/>
                              </w:rPr>
                              <w:t xml:space="preserve"> </w:t>
                            </w:r>
                            <w:r w:rsidRPr="00B02F9E">
                              <w:rPr>
                                <w:rFonts w:asciiTheme="majorHAnsi" w:hAnsiTheme="majorHAnsi" w:cstheme="majorHAnsi"/>
                                <w:b/>
                                <w:bCs/>
                                <w:sz w:val="28"/>
                                <w:szCs w:val="28"/>
                              </w:rPr>
                              <w:t xml:space="preserve">to </w:t>
                            </w:r>
                          </w:p>
                          <w:p w14:paraId="132A1B15" w14:textId="7F8C9590" w:rsidR="00ED1AC2" w:rsidRPr="00B02F9E" w:rsidRDefault="00B51CBB" w:rsidP="00B51CBB">
                            <w:pPr>
                              <w:autoSpaceDE w:val="0"/>
                              <w:autoSpaceDN w:val="0"/>
                              <w:adjustRightInd w:val="0"/>
                              <w:ind w:right="-386"/>
                              <w:rPr>
                                <w:rFonts w:asciiTheme="majorHAnsi" w:hAnsiTheme="majorHAnsi" w:cstheme="majorHAnsi"/>
                                <w:b/>
                                <w:bCs/>
                                <w:sz w:val="28"/>
                                <w:szCs w:val="28"/>
                              </w:rPr>
                            </w:pPr>
                            <w:r w:rsidRPr="00B02F9E">
                              <w:rPr>
                                <w:rFonts w:asciiTheme="majorHAnsi" w:hAnsiTheme="majorHAnsi" w:cstheme="majorHAnsi"/>
                                <w:b/>
                                <w:bCs/>
                                <w:sz w:val="28"/>
                                <w:szCs w:val="28"/>
                              </w:rPr>
                              <w:t xml:space="preserve">us, or arrange a </w:t>
                            </w:r>
                          </w:p>
                          <w:p w14:paraId="364E19A8" w14:textId="77777777" w:rsidR="00B02F9E" w:rsidRDefault="00B51CBB" w:rsidP="00B51CBB">
                            <w:pPr>
                              <w:autoSpaceDE w:val="0"/>
                              <w:autoSpaceDN w:val="0"/>
                              <w:adjustRightInd w:val="0"/>
                              <w:ind w:right="-386"/>
                              <w:rPr>
                                <w:rFonts w:asciiTheme="majorHAnsi" w:hAnsiTheme="majorHAnsi" w:cstheme="majorHAnsi"/>
                                <w:b/>
                                <w:bCs/>
                                <w:sz w:val="28"/>
                                <w:szCs w:val="28"/>
                              </w:rPr>
                            </w:pPr>
                            <w:r w:rsidRPr="00B02F9E">
                              <w:rPr>
                                <w:rFonts w:asciiTheme="majorHAnsi" w:hAnsiTheme="majorHAnsi" w:cstheme="majorHAnsi"/>
                                <w:b/>
                                <w:bCs/>
                                <w:sz w:val="28"/>
                                <w:szCs w:val="28"/>
                              </w:rPr>
                              <w:t xml:space="preserve">tool marking visit, please email us via </w:t>
                            </w:r>
                            <w:hyperlink r:id="rId13" w:history="1">
                              <w:r w:rsidRPr="00B02F9E">
                                <w:rPr>
                                  <w:rStyle w:val="Hyperlink"/>
                                  <w:rFonts w:asciiTheme="majorHAnsi" w:hAnsiTheme="majorHAnsi" w:cstheme="majorHAnsi"/>
                                  <w:b/>
                                  <w:bCs/>
                                  <w:sz w:val="28"/>
                                  <w:szCs w:val="28"/>
                                </w:rPr>
                                <w:t>MNT@derbyshire.police.uk</w:t>
                              </w:r>
                            </w:hyperlink>
                            <w:r w:rsidRPr="00B02F9E">
                              <w:rPr>
                                <w:rFonts w:asciiTheme="majorHAnsi" w:hAnsiTheme="majorHAnsi" w:cstheme="majorHAnsi"/>
                                <w:b/>
                                <w:bCs/>
                                <w:sz w:val="28"/>
                                <w:szCs w:val="28"/>
                              </w:rPr>
                              <w:t xml:space="preserve"> and one of the team will be in contact with </w:t>
                            </w:r>
                          </w:p>
                          <w:p w14:paraId="7E8B6B02" w14:textId="63686095" w:rsidR="00B51CBB" w:rsidRPr="00B02F9E" w:rsidRDefault="00B51CBB" w:rsidP="00B51CBB">
                            <w:pPr>
                              <w:autoSpaceDE w:val="0"/>
                              <w:autoSpaceDN w:val="0"/>
                              <w:adjustRightInd w:val="0"/>
                              <w:ind w:right="-386"/>
                              <w:rPr>
                                <w:rFonts w:asciiTheme="majorHAnsi" w:hAnsiTheme="majorHAnsi" w:cstheme="majorHAnsi"/>
                                <w:b/>
                                <w:bCs/>
                                <w:sz w:val="28"/>
                                <w:szCs w:val="28"/>
                              </w:rPr>
                            </w:pPr>
                            <w:r w:rsidRPr="00B02F9E">
                              <w:rPr>
                                <w:rFonts w:asciiTheme="majorHAnsi" w:hAnsiTheme="majorHAnsi" w:cstheme="majorHAnsi"/>
                                <w:b/>
                                <w:bCs/>
                                <w:sz w:val="28"/>
                                <w:szCs w:val="28"/>
                              </w:rPr>
                              <w:t xml:space="preserve">you asap. </w:t>
                            </w:r>
                          </w:p>
                          <w:p w14:paraId="494A5D90" w14:textId="77777777" w:rsidR="00B51CBB" w:rsidRPr="00B02F9E" w:rsidRDefault="00B51CBB" w:rsidP="005825D2">
                            <w:pPr>
                              <w:autoSpaceDE w:val="0"/>
                              <w:autoSpaceDN w:val="0"/>
                              <w:adjustRightInd w:val="0"/>
                              <w:ind w:right="-386"/>
                              <w:rPr>
                                <w:rFonts w:asciiTheme="majorHAnsi" w:hAnsiTheme="majorHAnsi" w:cstheme="majorHAnsi"/>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FB7DEC" id="Text Box 4" o:spid="_x0000_s1027" type="#_x0000_t202" style="position:absolute;margin-left:352.5pt;margin-top:8.85pt;width:231pt;height:492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" filled="f" stroked="f" strokeweight=".5pt">
                <v:textbox>
                  <w:txbxContent>
                    <w:p w14:paraId="3ACEEBE5" w14:textId="0C4D5691" w:rsidR="008A31A8" w:rsidRPr="0091334D" w:rsidRDefault="00C367C7" w:rsidP="00D42476">
                      <w:pPr>
                        <w:autoSpaceDE w:val="0"/>
                        <w:autoSpaceDN w:val="0"/>
                        <w:adjustRightInd w:val="0"/>
                        <w:ind w:right="-386"/>
                        <w:jc w:val="center"/>
                        <w:rPr>
                          <w:rFonts w:asciiTheme="majorHAnsi" w:hAnsiTheme="majorHAnsi" w:cstheme="majorHAnsi"/>
                          <w:b/>
                          <w:bCs/>
                          <w:sz w:val="28"/>
                          <w:szCs w:val="28"/>
                          <w:u w:val="single"/>
                        </w:rPr>
                      </w:pPr>
                      <w:r w:rsidRPr="0091334D">
                        <w:rPr>
                          <w:rFonts w:asciiTheme="majorHAnsi" w:hAnsiTheme="majorHAnsi" w:cstheme="majorHAnsi"/>
                          <w:b/>
                          <w:bCs/>
                          <w:sz w:val="28"/>
                          <w:szCs w:val="28"/>
                          <w:u w:val="single"/>
                        </w:rPr>
                        <w:t>Community Catch-Ups</w:t>
                      </w:r>
                      <w:r w:rsidR="008A31A8" w:rsidRPr="0091334D">
                        <w:rPr>
                          <w:rFonts w:asciiTheme="majorHAnsi" w:hAnsiTheme="majorHAnsi" w:cstheme="majorHAnsi"/>
                          <w:b/>
                          <w:bCs/>
                          <w:sz w:val="28"/>
                          <w:szCs w:val="28"/>
                          <w:u w:val="single"/>
                        </w:rPr>
                        <w:t>...</w:t>
                      </w:r>
                    </w:p>
                    <w:p w14:paraId="778DF75A" w14:textId="77777777" w:rsidR="00CA3B0B" w:rsidRDefault="00CA3B0B" w:rsidP="001A3B5B">
                      <w:pPr>
                        <w:tabs>
                          <w:tab w:val="left" w:pos="1560"/>
                        </w:tabs>
                      </w:pPr>
                    </w:p>
                    <w:p w14:paraId="3E8C9280" w14:textId="77777777" w:rsidR="00B02F9E" w:rsidRDefault="00DF7547" w:rsidP="00B51CBB">
                      <w:pPr>
                        <w:autoSpaceDE w:val="0"/>
                        <w:autoSpaceDN w:val="0"/>
                        <w:adjustRightInd w:val="0"/>
                        <w:ind w:right="-386"/>
                        <w:rPr>
                          <w:rFonts w:asciiTheme="majorHAnsi" w:hAnsiTheme="majorHAnsi" w:cstheme="majorHAnsi"/>
                          <w:b/>
                          <w:bCs/>
                          <w:sz w:val="28"/>
                          <w:szCs w:val="28"/>
                        </w:rPr>
                      </w:pPr>
                      <w:r w:rsidRPr="00B02F9E">
                        <w:rPr>
                          <w:rFonts w:asciiTheme="majorHAnsi" w:hAnsiTheme="majorHAnsi" w:cstheme="majorHAnsi"/>
                          <w:b/>
                          <w:bCs/>
                          <w:sz w:val="28"/>
                          <w:szCs w:val="28"/>
                        </w:rPr>
                        <w:t>Please see</w:t>
                      </w:r>
                      <w:r w:rsidR="003E57A9" w:rsidRPr="00B02F9E">
                        <w:rPr>
                          <w:rFonts w:asciiTheme="majorHAnsi" w:hAnsiTheme="majorHAnsi" w:cstheme="majorHAnsi"/>
                          <w:b/>
                          <w:bCs/>
                          <w:sz w:val="28"/>
                          <w:szCs w:val="28"/>
                        </w:rPr>
                        <w:t xml:space="preserve"> further into the newsletter a list of September-December</w:t>
                      </w:r>
                      <w:r w:rsidR="00552364" w:rsidRPr="00B02F9E">
                        <w:rPr>
                          <w:rFonts w:asciiTheme="majorHAnsi" w:hAnsiTheme="majorHAnsi" w:cstheme="majorHAnsi"/>
                          <w:b/>
                          <w:bCs/>
                          <w:sz w:val="28"/>
                          <w:szCs w:val="28"/>
                        </w:rPr>
                        <w:t xml:space="preserve">, </w:t>
                      </w:r>
                    </w:p>
                    <w:p w14:paraId="518A1B4F" w14:textId="05CDADAE" w:rsidR="00AB3037" w:rsidRPr="00B02F9E" w:rsidRDefault="00552364" w:rsidP="00B51CBB">
                      <w:pPr>
                        <w:autoSpaceDE w:val="0"/>
                        <w:autoSpaceDN w:val="0"/>
                        <w:adjustRightInd w:val="0"/>
                        <w:ind w:right="-386"/>
                        <w:rPr>
                          <w:rFonts w:asciiTheme="majorHAnsi" w:hAnsiTheme="majorHAnsi" w:cstheme="majorHAnsi"/>
                          <w:b/>
                          <w:bCs/>
                          <w:sz w:val="28"/>
                          <w:szCs w:val="28"/>
                        </w:rPr>
                      </w:pPr>
                      <w:r w:rsidRPr="00B02F9E">
                        <w:rPr>
                          <w:rFonts w:asciiTheme="majorHAnsi" w:hAnsiTheme="majorHAnsi" w:cstheme="majorHAnsi"/>
                          <w:b/>
                          <w:bCs/>
                          <w:sz w:val="28"/>
                          <w:szCs w:val="28"/>
                        </w:rPr>
                        <w:t>Community Catch Ups.</w:t>
                      </w:r>
                    </w:p>
                    <w:p w14:paraId="4519E89D" w14:textId="77777777" w:rsidR="00552364" w:rsidRPr="00B02F9E" w:rsidRDefault="00552364" w:rsidP="00B51CBB">
                      <w:pPr>
                        <w:autoSpaceDE w:val="0"/>
                        <w:autoSpaceDN w:val="0"/>
                        <w:adjustRightInd w:val="0"/>
                        <w:ind w:right="-386"/>
                        <w:rPr>
                          <w:rFonts w:asciiTheme="majorHAnsi" w:hAnsiTheme="majorHAnsi" w:cstheme="majorHAnsi"/>
                          <w:b/>
                          <w:bCs/>
                          <w:sz w:val="28"/>
                          <w:szCs w:val="28"/>
                        </w:rPr>
                      </w:pPr>
                    </w:p>
                    <w:p w14:paraId="33C657E6" w14:textId="77777777" w:rsidR="00D06838" w:rsidRPr="00B02F9E" w:rsidRDefault="00D06838" w:rsidP="00B51CBB">
                      <w:pPr>
                        <w:autoSpaceDE w:val="0"/>
                        <w:autoSpaceDN w:val="0"/>
                        <w:adjustRightInd w:val="0"/>
                        <w:ind w:right="-386"/>
                        <w:rPr>
                          <w:rFonts w:asciiTheme="majorHAnsi" w:hAnsiTheme="majorHAnsi" w:cstheme="majorHAnsi"/>
                          <w:b/>
                          <w:bCs/>
                          <w:sz w:val="28"/>
                          <w:szCs w:val="28"/>
                        </w:rPr>
                      </w:pPr>
                    </w:p>
                    <w:p w14:paraId="0D1D5E64" w14:textId="77777777" w:rsidR="00B02F9E" w:rsidRDefault="00B02F9E" w:rsidP="00B51CBB">
                      <w:pPr>
                        <w:autoSpaceDE w:val="0"/>
                        <w:autoSpaceDN w:val="0"/>
                        <w:adjustRightInd w:val="0"/>
                        <w:ind w:right="-386"/>
                        <w:rPr>
                          <w:rFonts w:asciiTheme="majorHAnsi" w:hAnsiTheme="majorHAnsi" w:cstheme="majorHAnsi"/>
                          <w:b/>
                          <w:bCs/>
                          <w:sz w:val="28"/>
                          <w:szCs w:val="28"/>
                        </w:rPr>
                      </w:pPr>
                    </w:p>
                    <w:p w14:paraId="080A114F" w14:textId="77777777" w:rsidR="00B02F9E" w:rsidRDefault="00C45579" w:rsidP="00B51CBB">
                      <w:pPr>
                        <w:autoSpaceDE w:val="0"/>
                        <w:autoSpaceDN w:val="0"/>
                        <w:adjustRightInd w:val="0"/>
                        <w:ind w:right="-386"/>
                        <w:rPr>
                          <w:rFonts w:asciiTheme="majorHAnsi" w:hAnsiTheme="majorHAnsi" w:cstheme="majorHAnsi"/>
                          <w:b/>
                          <w:bCs/>
                          <w:sz w:val="28"/>
                          <w:szCs w:val="28"/>
                        </w:rPr>
                      </w:pPr>
                      <w:r w:rsidRPr="00B02F9E">
                        <w:rPr>
                          <w:rFonts w:asciiTheme="majorHAnsi" w:hAnsiTheme="majorHAnsi" w:cstheme="majorHAnsi"/>
                          <w:b/>
                          <w:bCs/>
                          <w:sz w:val="28"/>
                          <w:szCs w:val="28"/>
                        </w:rPr>
                        <w:t>PCSO Hunt will also be popping in as many</w:t>
                      </w:r>
                      <w:r w:rsidR="0042716B" w:rsidRPr="00B02F9E">
                        <w:rPr>
                          <w:rFonts w:asciiTheme="majorHAnsi" w:hAnsiTheme="majorHAnsi" w:cstheme="majorHAnsi"/>
                          <w:b/>
                          <w:bCs/>
                          <w:sz w:val="28"/>
                          <w:szCs w:val="28"/>
                        </w:rPr>
                        <w:t xml:space="preserve"> Community groups as she can throughout the month too!</w:t>
                      </w:r>
                      <w:r w:rsidR="00625D89" w:rsidRPr="00B02F9E">
                        <w:rPr>
                          <w:rFonts w:asciiTheme="majorHAnsi" w:hAnsiTheme="majorHAnsi" w:cstheme="majorHAnsi"/>
                          <w:b/>
                          <w:bCs/>
                          <w:sz w:val="28"/>
                          <w:szCs w:val="28"/>
                        </w:rPr>
                        <w:t xml:space="preserve"> </w:t>
                      </w:r>
                      <w:r w:rsidR="00B7505E" w:rsidRPr="00B02F9E">
                        <w:rPr>
                          <w:rFonts w:asciiTheme="majorHAnsi" w:hAnsiTheme="majorHAnsi" w:cstheme="majorHAnsi"/>
                          <w:b/>
                          <w:bCs/>
                          <w:sz w:val="28"/>
                          <w:szCs w:val="28"/>
                        </w:rPr>
                        <w:t>So,</w:t>
                      </w:r>
                      <w:r w:rsidR="00625D89" w:rsidRPr="00B02F9E">
                        <w:rPr>
                          <w:rFonts w:asciiTheme="majorHAnsi" w:hAnsiTheme="majorHAnsi" w:cstheme="majorHAnsi"/>
                          <w:b/>
                          <w:bCs/>
                          <w:sz w:val="28"/>
                          <w:szCs w:val="28"/>
                        </w:rPr>
                        <w:t xml:space="preserve"> you </w:t>
                      </w:r>
                    </w:p>
                    <w:p w14:paraId="7DA0AB87" w14:textId="31DD0B5F" w:rsidR="00D42476" w:rsidRPr="00B02F9E" w:rsidRDefault="00625D89" w:rsidP="00B51CBB">
                      <w:pPr>
                        <w:autoSpaceDE w:val="0"/>
                        <w:autoSpaceDN w:val="0"/>
                        <w:adjustRightInd w:val="0"/>
                        <w:ind w:right="-386"/>
                        <w:rPr>
                          <w:rFonts w:asciiTheme="majorHAnsi" w:hAnsiTheme="majorHAnsi" w:cstheme="majorHAnsi"/>
                          <w:b/>
                          <w:bCs/>
                          <w:sz w:val="28"/>
                          <w:szCs w:val="28"/>
                        </w:rPr>
                      </w:pPr>
                      <w:r w:rsidRPr="00B02F9E">
                        <w:rPr>
                          <w:rFonts w:asciiTheme="majorHAnsi" w:hAnsiTheme="majorHAnsi" w:cstheme="majorHAnsi"/>
                          <w:b/>
                          <w:bCs/>
                          <w:sz w:val="28"/>
                          <w:szCs w:val="28"/>
                        </w:rPr>
                        <w:t>might see her there!</w:t>
                      </w:r>
                    </w:p>
                    <w:p w14:paraId="39AC4784" w14:textId="77777777" w:rsidR="00D42476" w:rsidRPr="00B02F9E" w:rsidRDefault="00D42476" w:rsidP="00B51CBB">
                      <w:pPr>
                        <w:autoSpaceDE w:val="0"/>
                        <w:autoSpaceDN w:val="0"/>
                        <w:adjustRightInd w:val="0"/>
                        <w:ind w:right="-386"/>
                        <w:rPr>
                          <w:rFonts w:asciiTheme="majorHAnsi" w:hAnsiTheme="majorHAnsi" w:cstheme="majorHAnsi"/>
                          <w:b/>
                          <w:bCs/>
                          <w:sz w:val="28"/>
                          <w:szCs w:val="28"/>
                        </w:rPr>
                      </w:pPr>
                    </w:p>
                    <w:p w14:paraId="04CE6C72" w14:textId="77777777" w:rsidR="00B02F9E" w:rsidRDefault="00B51CBB" w:rsidP="00B51CBB">
                      <w:pPr>
                        <w:autoSpaceDE w:val="0"/>
                        <w:autoSpaceDN w:val="0"/>
                        <w:adjustRightInd w:val="0"/>
                        <w:ind w:right="-386"/>
                        <w:rPr>
                          <w:rFonts w:asciiTheme="majorHAnsi" w:hAnsiTheme="majorHAnsi" w:cstheme="majorHAnsi"/>
                          <w:b/>
                          <w:bCs/>
                          <w:sz w:val="28"/>
                          <w:szCs w:val="28"/>
                        </w:rPr>
                      </w:pPr>
                      <w:r w:rsidRPr="00B02F9E">
                        <w:rPr>
                          <w:rFonts w:asciiTheme="majorHAnsi" w:hAnsiTheme="majorHAnsi" w:cstheme="majorHAnsi"/>
                          <w:b/>
                          <w:bCs/>
                          <w:sz w:val="28"/>
                          <w:szCs w:val="28"/>
                        </w:rPr>
                        <w:t>Can’t make one of our Community</w:t>
                      </w:r>
                    </w:p>
                    <w:p w14:paraId="4F52A3D5" w14:textId="77777777" w:rsidR="00B02F9E" w:rsidRDefault="00B51CBB" w:rsidP="00B51CBB">
                      <w:pPr>
                        <w:autoSpaceDE w:val="0"/>
                        <w:autoSpaceDN w:val="0"/>
                        <w:adjustRightInd w:val="0"/>
                        <w:ind w:right="-386"/>
                        <w:rPr>
                          <w:rFonts w:asciiTheme="majorHAnsi" w:hAnsiTheme="majorHAnsi" w:cstheme="majorHAnsi"/>
                          <w:b/>
                          <w:bCs/>
                          <w:sz w:val="28"/>
                          <w:szCs w:val="28"/>
                        </w:rPr>
                      </w:pPr>
                      <w:r w:rsidRPr="00B02F9E">
                        <w:rPr>
                          <w:rFonts w:asciiTheme="majorHAnsi" w:hAnsiTheme="majorHAnsi" w:cstheme="majorHAnsi"/>
                          <w:b/>
                          <w:bCs/>
                          <w:sz w:val="28"/>
                          <w:szCs w:val="28"/>
                        </w:rPr>
                        <w:t>Catch Ups and would like to speak</w:t>
                      </w:r>
                      <w:r w:rsidR="00ED1AC2" w:rsidRPr="00B02F9E">
                        <w:rPr>
                          <w:rFonts w:asciiTheme="majorHAnsi" w:hAnsiTheme="majorHAnsi" w:cstheme="majorHAnsi"/>
                          <w:b/>
                          <w:bCs/>
                          <w:sz w:val="28"/>
                          <w:szCs w:val="28"/>
                        </w:rPr>
                        <w:t xml:space="preserve"> </w:t>
                      </w:r>
                      <w:r w:rsidRPr="00B02F9E">
                        <w:rPr>
                          <w:rFonts w:asciiTheme="majorHAnsi" w:hAnsiTheme="majorHAnsi" w:cstheme="majorHAnsi"/>
                          <w:b/>
                          <w:bCs/>
                          <w:sz w:val="28"/>
                          <w:szCs w:val="28"/>
                        </w:rPr>
                        <w:t xml:space="preserve">to </w:t>
                      </w:r>
                    </w:p>
                    <w:p w14:paraId="132A1B15" w14:textId="7F8C9590" w:rsidR="00ED1AC2" w:rsidRPr="00B02F9E" w:rsidRDefault="00B51CBB" w:rsidP="00B51CBB">
                      <w:pPr>
                        <w:autoSpaceDE w:val="0"/>
                        <w:autoSpaceDN w:val="0"/>
                        <w:adjustRightInd w:val="0"/>
                        <w:ind w:right="-386"/>
                        <w:rPr>
                          <w:rFonts w:asciiTheme="majorHAnsi" w:hAnsiTheme="majorHAnsi" w:cstheme="majorHAnsi"/>
                          <w:b/>
                          <w:bCs/>
                          <w:sz w:val="28"/>
                          <w:szCs w:val="28"/>
                        </w:rPr>
                      </w:pPr>
                      <w:r w:rsidRPr="00B02F9E">
                        <w:rPr>
                          <w:rFonts w:asciiTheme="majorHAnsi" w:hAnsiTheme="majorHAnsi" w:cstheme="majorHAnsi"/>
                          <w:b/>
                          <w:bCs/>
                          <w:sz w:val="28"/>
                          <w:szCs w:val="28"/>
                        </w:rPr>
                        <w:t xml:space="preserve">us, or arrange a </w:t>
                      </w:r>
                    </w:p>
                    <w:p w14:paraId="364E19A8" w14:textId="77777777" w:rsidR="00B02F9E" w:rsidRDefault="00B51CBB" w:rsidP="00B51CBB">
                      <w:pPr>
                        <w:autoSpaceDE w:val="0"/>
                        <w:autoSpaceDN w:val="0"/>
                        <w:adjustRightInd w:val="0"/>
                        <w:ind w:right="-386"/>
                        <w:rPr>
                          <w:rFonts w:asciiTheme="majorHAnsi" w:hAnsiTheme="majorHAnsi" w:cstheme="majorHAnsi"/>
                          <w:b/>
                          <w:bCs/>
                          <w:sz w:val="28"/>
                          <w:szCs w:val="28"/>
                        </w:rPr>
                      </w:pPr>
                      <w:r w:rsidRPr="00B02F9E">
                        <w:rPr>
                          <w:rFonts w:asciiTheme="majorHAnsi" w:hAnsiTheme="majorHAnsi" w:cstheme="majorHAnsi"/>
                          <w:b/>
                          <w:bCs/>
                          <w:sz w:val="28"/>
                          <w:szCs w:val="28"/>
                        </w:rPr>
                        <w:t xml:space="preserve">tool marking visit, please email us via </w:t>
                      </w:r>
                      <w:hyperlink r:id="rId14" w:history="1">
                        <w:r w:rsidRPr="00B02F9E">
                          <w:rPr>
                            <w:rStyle w:val="Hyperlink"/>
                            <w:rFonts w:asciiTheme="majorHAnsi" w:hAnsiTheme="majorHAnsi" w:cstheme="majorHAnsi"/>
                            <w:b/>
                            <w:bCs/>
                            <w:sz w:val="28"/>
                            <w:szCs w:val="28"/>
                          </w:rPr>
                          <w:t>MNT@derbyshire.police.uk</w:t>
                        </w:r>
                      </w:hyperlink>
                      <w:r w:rsidRPr="00B02F9E">
                        <w:rPr>
                          <w:rFonts w:asciiTheme="majorHAnsi" w:hAnsiTheme="majorHAnsi" w:cstheme="majorHAnsi"/>
                          <w:b/>
                          <w:bCs/>
                          <w:sz w:val="28"/>
                          <w:szCs w:val="28"/>
                        </w:rPr>
                        <w:t xml:space="preserve"> and one of the team will be in contact with </w:t>
                      </w:r>
                    </w:p>
                    <w:p w14:paraId="7E8B6B02" w14:textId="63686095" w:rsidR="00B51CBB" w:rsidRPr="00B02F9E" w:rsidRDefault="00B51CBB" w:rsidP="00B51CBB">
                      <w:pPr>
                        <w:autoSpaceDE w:val="0"/>
                        <w:autoSpaceDN w:val="0"/>
                        <w:adjustRightInd w:val="0"/>
                        <w:ind w:right="-386"/>
                        <w:rPr>
                          <w:rFonts w:asciiTheme="majorHAnsi" w:hAnsiTheme="majorHAnsi" w:cstheme="majorHAnsi"/>
                          <w:b/>
                          <w:bCs/>
                          <w:sz w:val="28"/>
                          <w:szCs w:val="28"/>
                        </w:rPr>
                      </w:pPr>
                      <w:r w:rsidRPr="00B02F9E">
                        <w:rPr>
                          <w:rFonts w:asciiTheme="majorHAnsi" w:hAnsiTheme="majorHAnsi" w:cstheme="majorHAnsi"/>
                          <w:b/>
                          <w:bCs/>
                          <w:sz w:val="28"/>
                          <w:szCs w:val="28"/>
                        </w:rPr>
                        <w:t xml:space="preserve">you asap. </w:t>
                      </w:r>
                    </w:p>
                    <w:p w14:paraId="494A5D90" w14:textId="77777777" w:rsidR="00B51CBB" w:rsidRPr="00B02F9E" w:rsidRDefault="00B51CBB" w:rsidP="005825D2">
                      <w:pPr>
                        <w:autoSpaceDE w:val="0"/>
                        <w:autoSpaceDN w:val="0"/>
                        <w:adjustRightInd w:val="0"/>
                        <w:ind w:right="-386"/>
                        <w:rPr>
                          <w:rFonts w:asciiTheme="majorHAnsi" w:hAnsiTheme="majorHAnsi" w:cstheme="majorHAnsi"/>
                          <w:sz w:val="28"/>
                          <w:szCs w:val="28"/>
                        </w:rPr>
                      </w:pPr>
                    </w:p>
                  </w:txbxContent>
                </v:textbox>
                <w10:wrap anchorx="page"/>
              </v:shape>
            </w:pict>
          </mc:Fallback>
        </mc:AlternateContent>
      </w:r>
      <w:r>
        <w:rPr>
          <w:noProof/>
        </w:rPr>
        <mc:AlternateContent>
          <mc:Choice Requires="wps">
            <w:drawing>
              <wp:anchor distT="0" distB="0" distL="114300" distR="114300" simplePos="0" relativeHeight="251670528" behindDoc="1" locked="0" layoutInCell="1" allowOverlap="1" wp14:anchorId="749D50DE" wp14:editId="6E11B45F">
                <wp:simplePos x="0" y="0"/>
                <wp:positionH relativeFrom="column">
                  <wp:posOffset>3987800</wp:posOffset>
                </wp:positionH>
                <wp:positionV relativeFrom="paragraph">
                  <wp:posOffset>17145</wp:posOffset>
                </wp:positionV>
                <wp:extent cx="3009900" cy="6438900"/>
                <wp:effectExtent l="0" t="0" r="0" b="0"/>
                <wp:wrapNone/>
                <wp:docPr id="9" name="Rectangle 9"/>
                <wp:cNvGraphicFramePr/>
                <a:graphic xmlns:a="http://schemas.openxmlformats.org/drawingml/2006/main">
                  <a:graphicData uri="http://schemas.microsoft.com/office/word/2010/wordprocessingShape">
                    <wps:wsp>
                      <wps:cNvSpPr/>
                      <wps:spPr>
                        <a:xfrm>
                          <a:off x="0" y="0"/>
                          <a:ext cx="3009900" cy="6438900"/>
                        </a:xfrm>
                        <a:prstGeom prst="rect">
                          <a:avLst/>
                        </a:prstGeom>
                        <a:solidFill>
                          <a:srgbClr val="E9EC8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875B37" id="Rectangle 9" o:spid="_x0000_s1026" style="position:absolute;margin-left:314pt;margin-top:1.35pt;width:237pt;height:507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" fillcolor="#e9ec80" stroked="f" strokeweight="1pt"/>
            </w:pict>
          </mc:Fallback>
        </mc:AlternateContent>
      </w:r>
    </w:p>
    <w:p w14:paraId="491C7B28" w14:textId="1400DD88" w:rsidR="003F2EF2" w:rsidRDefault="00356441" w:rsidP="00A0138F">
      <w:r>
        <w:br w:type="page"/>
      </w:r>
    </w:p>
    <w:p w14:paraId="6B05B656" w14:textId="12B62B6C" w:rsidR="003D67A0" w:rsidRPr="003F2EF2" w:rsidRDefault="003D67A0" w:rsidP="003D67A0">
      <w:pPr>
        <w:rPr>
          <w:rFonts w:ascii="Arial" w:hAnsi="Arial" w:cs="Arial"/>
          <w:color w:val="EAED80"/>
          <w:sz w:val="56"/>
          <w:szCs w:val="56"/>
          <w14:textOutline w14:w="9525" w14:cap="rnd" w14:cmpd="sng" w14:algn="ctr">
            <w14:solidFill>
              <w14:srgbClr w14:val="000000"/>
            </w14:solidFill>
            <w14:prstDash w14:val="solid"/>
            <w14:bevel/>
          </w14:textOutline>
        </w:rPr>
      </w:pPr>
      <w:r w:rsidRPr="003F2EF2">
        <w:rPr>
          <w:rFonts w:ascii="Arial" w:hAnsi="Arial" w:cs="Arial"/>
          <w:b/>
          <w:bCs/>
          <w:color w:val="243E58"/>
          <w:sz w:val="56"/>
          <w:szCs w:val="56"/>
        </w:rPr>
        <w:lastRenderedPageBreak/>
        <w:t>Safer</w:t>
      </w:r>
      <w:r w:rsidRPr="003F2EF2">
        <w:rPr>
          <w:rFonts w:ascii="Arial" w:hAnsi="Arial" w:cs="Arial"/>
          <w:b/>
          <w:bCs/>
          <w:color w:val="EAED80"/>
          <w:sz w:val="56"/>
          <w:szCs w:val="56"/>
        </w:rPr>
        <w:t xml:space="preserve"> Neighbourhoods</w:t>
      </w:r>
    </w:p>
    <w:p w14:paraId="5530FA2D" w14:textId="473908FF" w:rsidR="003D67A0" w:rsidRDefault="003D67A0" w:rsidP="003D67A0">
      <w:pPr>
        <w:rPr>
          <w:rFonts w:ascii="Arial" w:hAnsi="Arial" w:cs="Arial"/>
          <w:b/>
          <w:bCs/>
          <w:color w:val="243F58"/>
          <w:sz w:val="160"/>
          <w:szCs w:val="160"/>
        </w:rPr>
      </w:pPr>
      <w:r w:rsidRPr="0045312C">
        <w:rPr>
          <w:rFonts w:ascii="Arial" w:hAnsi="Arial" w:cs="Arial"/>
          <w:b/>
          <w:bCs/>
          <w:color w:val="243F58"/>
          <w:sz w:val="48"/>
          <w:szCs w:val="48"/>
        </w:rPr>
        <w:t>Matlock Bath, Cromford, Wirksworth,</w:t>
      </w:r>
      <w:r w:rsidRPr="0045312C">
        <w:rPr>
          <w:rFonts w:ascii="Arial" w:hAnsi="Arial" w:cs="Arial"/>
          <w:b/>
          <w:bCs/>
          <w:color w:val="243F58"/>
          <w:sz w:val="160"/>
          <w:szCs w:val="160"/>
        </w:rPr>
        <w:t xml:space="preserve"> </w:t>
      </w:r>
    </w:p>
    <w:p w14:paraId="1C7AC72A" w14:textId="608E31D1" w:rsidR="0096514E" w:rsidRDefault="009A3F44" w:rsidP="0096514E">
      <w:r>
        <w:rPr>
          <w:noProof/>
        </w:rPr>
        <mc:AlternateContent>
          <mc:Choice Requires="wps">
            <w:drawing>
              <wp:anchor distT="45720" distB="45720" distL="114300" distR="114300" simplePos="0" relativeHeight="251747328" behindDoc="0" locked="0" layoutInCell="1" allowOverlap="1" wp14:anchorId="04D3DBDA" wp14:editId="66790453">
                <wp:simplePos x="0" y="0"/>
                <wp:positionH relativeFrom="margin">
                  <wp:posOffset>-374650</wp:posOffset>
                </wp:positionH>
                <wp:positionV relativeFrom="paragraph">
                  <wp:posOffset>494030</wp:posOffset>
                </wp:positionV>
                <wp:extent cx="7429500" cy="64103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0" cy="6410325"/>
                        </a:xfrm>
                        <a:prstGeom prst="rect">
                          <a:avLst/>
                        </a:prstGeom>
                        <a:solidFill>
                          <a:srgbClr val="FFFFFF"/>
                        </a:solidFill>
                        <a:ln w="9525">
                          <a:solidFill>
                            <a:srgbClr val="000000"/>
                          </a:solidFill>
                          <a:miter lim="800000"/>
                          <a:headEnd/>
                          <a:tailEnd/>
                        </a:ln>
                      </wps:spPr>
                      <wps:txbx>
                        <w:txbxContent>
                          <w:p w14:paraId="259F7C9A" w14:textId="77777777" w:rsidR="001F1B89" w:rsidRPr="009A3F44" w:rsidRDefault="001F1B89" w:rsidP="001F1B89">
                            <w:pPr>
                              <w:rPr>
                                <w:b/>
                                <w:bCs/>
                              </w:rPr>
                            </w:pPr>
                            <w:r w:rsidRPr="009A3F44">
                              <w:rPr>
                                <w:b/>
                                <w:bCs/>
                              </w:rPr>
                              <w:t>Action Taken:</w:t>
                            </w:r>
                          </w:p>
                          <w:p w14:paraId="727BD751" w14:textId="77777777" w:rsidR="001F1B89" w:rsidRPr="009A3F44" w:rsidRDefault="001F1B89" w:rsidP="001F1B89">
                            <w:r w:rsidRPr="009A3F44">
                              <w:t xml:space="preserve">In relation to Speeding, we have implemented a Partnership Problem Solving Plan in collaboration with key members of the Community Speed Watches and CREST (Police Speed Enforcement). This plan takes a holistic approach to addressing issues and around Speeding with all partners working towards a shared objective while taking responsibility for their respective areas of focus. </w:t>
                            </w:r>
                          </w:p>
                          <w:p w14:paraId="19490E4D" w14:textId="77777777" w:rsidR="00365F1E" w:rsidRPr="009A3F44" w:rsidRDefault="00365F1E" w:rsidP="001F1B89"/>
                          <w:p w14:paraId="1400212F" w14:textId="77777777" w:rsidR="001F1B89" w:rsidRPr="009A3F44" w:rsidRDefault="001F1B89" w:rsidP="001F1B89">
                            <w:r w:rsidRPr="009A3F44">
                              <w:t>From a policing perspective, we have led on enforcement activity by conducting both high-visibility speed checks in all areas, leading to positive action being taken against those that have chosen to exceed the speed limit.</w:t>
                            </w:r>
                          </w:p>
                          <w:p w14:paraId="6405CB22" w14:textId="77777777" w:rsidR="001F1B89" w:rsidRPr="009A3F44" w:rsidRDefault="001F1B89" w:rsidP="001F1B89">
                            <w:r w:rsidRPr="009A3F44">
                              <w:t>These outcomes reflect our continued commitment to tackling drug-related crime and maintain community safety through proactive policing.</w:t>
                            </w:r>
                          </w:p>
                          <w:p w14:paraId="49FF39AE" w14:textId="77777777" w:rsidR="00365F1E" w:rsidRPr="009A3F44" w:rsidRDefault="00365F1E" w:rsidP="001F1B89"/>
                          <w:p w14:paraId="4D4EC6FF" w14:textId="77777777" w:rsidR="001F1B89" w:rsidRPr="009A3F44" w:rsidRDefault="001F1B89" w:rsidP="001F1B89">
                            <w:pPr>
                              <w:rPr>
                                <w:rFonts w:eastAsia="Times New Roman"/>
                              </w:rPr>
                            </w:pPr>
                            <w:r w:rsidRPr="009A3F44">
                              <w:rPr>
                                <w:rFonts w:eastAsia="Times New Roman"/>
                              </w:rPr>
                              <w:t xml:space="preserve">Outcomes: </w:t>
                            </w:r>
                          </w:p>
                          <w:p w14:paraId="6234F0D6" w14:textId="77777777" w:rsidR="001F1B89" w:rsidRPr="009A3F44" w:rsidRDefault="001F1B89" w:rsidP="001F1B89">
                            <w:pPr>
                              <w:rPr>
                                <w:rFonts w:eastAsia="Times New Roman"/>
                              </w:rPr>
                            </w:pPr>
                            <w:r w:rsidRPr="009A3F44">
                              <w:rPr>
                                <w:rFonts w:eastAsia="Times New Roman"/>
                              </w:rPr>
                              <w:t xml:space="preserve">• We have seen a decrease in speeding in areas where this has been reported to be an issue. </w:t>
                            </w:r>
                          </w:p>
                          <w:p w14:paraId="24083788" w14:textId="77777777" w:rsidR="001F1B89" w:rsidRPr="009A3F44" w:rsidRDefault="001F1B89" w:rsidP="001F1B89">
                            <w:pPr>
                              <w:rPr>
                                <w:rFonts w:eastAsia="Times New Roman"/>
                              </w:rPr>
                            </w:pPr>
                            <w:r w:rsidRPr="009A3F44">
                              <w:rPr>
                                <w:rFonts w:eastAsia="Times New Roman"/>
                              </w:rPr>
                              <w:t xml:space="preserve">• Three active Community Speed Watches – Cromford, Middleton by Wirksworth &amp; Wirksworth. </w:t>
                            </w:r>
                          </w:p>
                          <w:p w14:paraId="4B6C8ED2" w14:textId="77777777" w:rsidR="00365F1E" w:rsidRPr="009A3F44" w:rsidRDefault="00365F1E" w:rsidP="001F1B89">
                            <w:pPr>
                              <w:rPr>
                                <w:rFonts w:eastAsia="Times New Roman"/>
                              </w:rPr>
                            </w:pPr>
                          </w:p>
                          <w:p w14:paraId="6A47248F" w14:textId="77777777" w:rsidR="001F1B89" w:rsidRPr="009A3F44" w:rsidRDefault="001F1B89" w:rsidP="001F1B89">
                            <w:pPr>
                              <w:rPr>
                                <w:rFonts w:eastAsia="Times New Roman"/>
                              </w:rPr>
                            </w:pPr>
                            <w:r w:rsidRPr="009A3F44">
                              <w:rPr>
                                <w:rFonts w:eastAsia="Times New Roman"/>
                              </w:rPr>
                              <w:t xml:space="preserve">New priorities: </w:t>
                            </w:r>
                          </w:p>
                          <w:p w14:paraId="46527F14" w14:textId="77777777" w:rsidR="001F1B89" w:rsidRPr="009A3F44" w:rsidRDefault="001F1B89" w:rsidP="001F1B89">
                            <w:pPr>
                              <w:rPr>
                                <w:rFonts w:eastAsia="Times New Roman"/>
                              </w:rPr>
                            </w:pPr>
                            <w:r w:rsidRPr="009A3F44">
                              <w:rPr>
                                <w:rFonts w:eastAsia="Times New Roman"/>
                              </w:rPr>
                              <w:t xml:space="preserve">Following this review, the SNT has identified the following priorities for the upcoming quarter: </w:t>
                            </w:r>
                          </w:p>
                          <w:p w14:paraId="65E20924" w14:textId="77777777" w:rsidR="001F1B89" w:rsidRPr="009A3F44" w:rsidRDefault="001F1B89" w:rsidP="001F1B89">
                            <w:pPr>
                              <w:pStyle w:val="ListParagraph"/>
                              <w:numPr>
                                <w:ilvl w:val="0"/>
                                <w:numId w:val="32"/>
                              </w:numPr>
                              <w:spacing w:line="278" w:lineRule="auto"/>
                              <w:rPr>
                                <w:rFonts w:eastAsia="Times New Roman"/>
                                <w:sz w:val="24"/>
                                <w:szCs w:val="24"/>
                              </w:rPr>
                            </w:pPr>
                            <w:r w:rsidRPr="009A3F44">
                              <w:rPr>
                                <w:rFonts w:eastAsia="Times New Roman"/>
                                <w:sz w:val="24"/>
                                <w:szCs w:val="24"/>
                              </w:rPr>
                              <w:t>Nuisance Parking/Vehicles in Matlock Bath</w:t>
                            </w:r>
                          </w:p>
                          <w:p w14:paraId="2B8592FB" w14:textId="77777777" w:rsidR="001F1B89" w:rsidRPr="009A3F44" w:rsidRDefault="001F1B89" w:rsidP="001F1B89">
                            <w:pPr>
                              <w:pStyle w:val="ListParagraph"/>
                              <w:numPr>
                                <w:ilvl w:val="0"/>
                                <w:numId w:val="31"/>
                              </w:numPr>
                              <w:spacing w:line="278" w:lineRule="auto"/>
                              <w:jc w:val="both"/>
                              <w:rPr>
                                <w:rFonts w:eastAsia="Times New Roman"/>
                                <w:sz w:val="24"/>
                                <w:szCs w:val="24"/>
                              </w:rPr>
                            </w:pPr>
                            <w:r w:rsidRPr="009A3F44">
                              <w:rPr>
                                <w:rFonts w:eastAsia="Times New Roman"/>
                                <w:sz w:val="24"/>
                                <w:szCs w:val="24"/>
                              </w:rPr>
                              <w:t>Shoplifting in Wirksworth</w:t>
                            </w:r>
                          </w:p>
                          <w:p w14:paraId="3E64660D" w14:textId="77777777" w:rsidR="001F1B89" w:rsidRPr="009A3F44" w:rsidRDefault="001F1B89" w:rsidP="001F1B89">
                            <w:pPr>
                              <w:pStyle w:val="ListParagraph"/>
                              <w:spacing w:line="256" w:lineRule="auto"/>
                              <w:ind w:left="1080"/>
                              <w:rPr>
                                <w:sz w:val="24"/>
                                <w:szCs w:val="24"/>
                              </w:rPr>
                            </w:pPr>
                          </w:p>
                          <w:p w14:paraId="2CABC369" w14:textId="77777777" w:rsidR="001F1B89" w:rsidRPr="009A3F44" w:rsidRDefault="001F1B89" w:rsidP="001F1B89">
                            <w:pPr>
                              <w:rPr>
                                <w:b/>
                                <w:bCs/>
                              </w:rPr>
                            </w:pPr>
                            <w:r w:rsidRPr="009A3F44">
                              <w:rPr>
                                <w:b/>
                                <w:bCs/>
                              </w:rPr>
                              <w:t xml:space="preserve">In relation to the new Priorities, we will: </w:t>
                            </w:r>
                          </w:p>
                          <w:p w14:paraId="54745FF2" w14:textId="77777777" w:rsidR="001F1B89" w:rsidRPr="009A3F44" w:rsidRDefault="001F1B89" w:rsidP="001F1B89">
                            <w:pPr>
                              <w:rPr>
                                <w:b/>
                                <w:bCs/>
                              </w:rPr>
                            </w:pPr>
                            <w:r w:rsidRPr="009A3F44">
                              <w:rPr>
                                <w:b/>
                                <w:bCs/>
                              </w:rPr>
                              <w:t>Suggestions</w:t>
                            </w:r>
                          </w:p>
                          <w:p w14:paraId="0F91A7BA" w14:textId="77777777" w:rsidR="001F1B89" w:rsidRPr="009A3F44" w:rsidRDefault="001F1B89" w:rsidP="001F1B89">
                            <w:pPr>
                              <w:pStyle w:val="ListParagraph"/>
                              <w:numPr>
                                <w:ilvl w:val="0"/>
                                <w:numId w:val="30"/>
                              </w:numPr>
                              <w:spacing w:line="256" w:lineRule="auto"/>
                              <w:rPr>
                                <w:b/>
                                <w:bCs/>
                                <w:sz w:val="24"/>
                                <w:szCs w:val="24"/>
                              </w:rPr>
                            </w:pPr>
                            <w:r w:rsidRPr="009A3F44">
                              <w:rPr>
                                <w:b/>
                                <w:bCs/>
                                <w:sz w:val="24"/>
                                <w:szCs w:val="24"/>
                              </w:rPr>
                              <w:t xml:space="preserve">Conduct regular high visibility and plains clothes patrols in known hotspot areas for shoplifting. </w:t>
                            </w:r>
                          </w:p>
                          <w:p w14:paraId="61DC31C2" w14:textId="77777777" w:rsidR="001F1B89" w:rsidRPr="009A3F44" w:rsidRDefault="001F1B89" w:rsidP="001F1B89">
                            <w:pPr>
                              <w:pStyle w:val="ListParagraph"/>
                              <w:numPr>
                                <w:ilvl w:val="0"/>
                                <w:numId w:val="30"/>
                              </w:numPr>
                              <w:spacing w:line="256" w:lineRule="auto"/>
                              <w:rPr>
                                <w:b/>
                                <w:bCs/>
                                <w:sz w:val="24"/>
                                <w:szCs w:val="24"/>
                              </w:rPr>
                            </w:pPr>
                            <w:r w:rsidRPr="009A3F44">
                              <w:rPr>
                                <w:b/>
                                <w:bCs/>
                                <w:sz w:val="24"/>
                                <w:szCs w:val="24"/>
                              </w:rPr>
                              <w:t xml:space="preserve"> Attend local meetings (e.g. Parish council, community forums) to gather feedback and share updates. </w:t>
                            </w:r>
                          </w:p>
                          <w:p w14:paraId="576DB93D" w14:textId="77777777" w:rsidR="001F1B89" w:rsidRPr="009A3F44" w:rsidRDefault="001F1B89" w:rsidP="001F1B89">
                            <w:pPr>
                              <w:pStyle w:val="ListParagraph"/>
                              <w:numPr>
                                <w:ilvl w:val="0"/>
                                <w:numId w:val="30"/>
                              </w:numPr>
                              <w:spacing w:line="256" w:lineRule="auto"/>
                              <w:rPr>
                                <w:b/>
                                <w:bCs/>
                                <w:sz w:val="24"/>
                                <w:szCs w:val="24"/>
                              </w:rPr>
                            </w:pPr>
                            <w:r w:rsidRPr="009A3F44">
                              <w:rPr>
                                <w:b/>
                                <w:bCs/>
                                <w:sz w:val="24"/>
                                <w:szCs w:val="24"/>
                              </w:rPr>
                              <w:t xml:space="preserve">Promote road safety awareness through school visits and youth engagement sessions. </w:t>
                            </w:r>
                          </w:p>
                          <w:p w14:paraId="27684A3B" w14:textId="77777777" w:rsidR="001F1B89" w:rsidRPr="009A3F44" w:rsidRDefault="001F1B89" w:rsidP="001F1B89">
                            <w:pPr>
                              <w:pStyle w:val="ListParagraph"/>
                              <w:numPr>
                                <w:ilvl w:val="0"/>
                                <w:numId w:val="30"/>
                              </w:numPr>
                              <w:spacing w:line="256" w:lineRule="auto"/>
                              <w:rPr>
                                <w:b/>
                                <w:bCs/>
                                <w:sz w:val="24"/>
                                <w:szCs w:val="24"/>
                              </w:rPr>
                            </w:pPr>
                            <w:r w:rsidRPr="009A3F44">
                              <w:rPr>
                                <w:b/>
                                <w:bCs/>
                                <w:sz w:val="24"/>
                                <w:szCs w:val="24"/>
                              </w:rPr>
                              <w:t xml:space="preserve">Take proactive enforcement action against offences such as obstruction and anti-social driving </w:t>
                            </w:r>
                          </w:p>
                          <w:p w14:paraId="66F47094" w14:textId="77777777" w:rsidR="001F1B89" w:rsidRPr="009A3F44" w:rsidRDefault="001F1B89" w:rsidP="001F1B89">
                            <w:pPr>
                              <w:pStyle w:val="ListParagraph"/>
                              <w:numPr>
                                <w:ilvl w:val="0"/>
                                <w:numId w:val="30"/>
                              </w:numPr>
                              <w:spacing w:line="256" w:lineRule="auto"/>
                              <w:rPr>
                                <w:b/>
                                <w:bCs/>
                                <w:sz w:val="24"/>
                                <w:szCs w:val="24"/>
                              </w:rPr>
                            </w:pPr>
                            <w:r w:rsidRPr="009A3F44">
                              <w:rPr>
                                <w:b/>
                                <w:bCs/>
                                <w:sz w:val="24"/>
                                <w:szCs w:val="24"/>
                              </w:rPr>
                              <w:t xml:space="preserve">Work with Roads Policing Unit for joint operations where necessary </w:t>
                            </w:r>
                          </w:p>
                          <w:p w14:paraId="4A8FD1FB" w14:textId="77777777" w:rsidR="001F1B89" w:rsidRPr="009A3F44" w:rsidRDefault="001F1B89" w:rsidP="001F1B89">
                            <w:pPr>
                              <w:pStyle w:val="ListParagraph"/>
                              <w:numPr>
                                <w:ilvl w:val="0"/>
                                <w:numId w:val="30"/>
                              </w:numPr>
                              <w:spacing w:line="256" w:lineRule="auto"/>
                              <w:rPr>
                                <w:b/>
                                <w:bCs/>
                                <w:sz w:val="24"/>
                                <w:szCs w:val="24"/>
                              </w:rPr>
                            </w:pPr>
                            <w:r w:rsidRPr="009A3F44">
                              <w:rPr>
                                <w:b/>
                                <w:bCs/>
                                <w:sz w:val="24"/>
                                <w:szCs w:val="24"/>
                              </w:rPr>
                              <w:t xml:space="preserve">Collaborate with local councils to identify infrastructure improvements (signage, traffic calming). </w:t>
                            </w:r>
                          </w:p>
                          <w:p w14:paraId="0A775976" w14:textId="77777777" w:rsidR="001F1B89" w:rsidRPr="009A3F44" w:rsidRDefault="001F1B89" w:rsidP="001F1B89">
                            <w:pPr>
                              <w:pStyle w:val="ListParagraph"/>
                              <w:numPr>
                                <w:ilvl w:val="0"/>
                                <w:numId w:val="30"/>
                              </w:numPr>
                              <w:spacing w:line="256" w:lineRule="auto"/>
                              <w:rPr>
                                <w:b/>
                                <w:bCs/>
                                <w:sz w:val="24"/>
                                <w:szCs w:val="24"/>
                              </w:rPr>
                            </w:pPr>
                            <w:r w:rsidRPr="009A3F44">
                              <w:rPr>
                                <w:b/>
                                <w:bCs/>
                                <w:sz w:val="24"/>
                                <w:szCs w:val="24"/>
                              </w:rPr>
                              <w:t xml:space="preserve">Liaise with Highways and CCTV teams to support evidence gathering and deterrence. </w:t>
                            </w:r>
                          </w:p>
                          <w:p w14:paraId="1FAFBE17" w14:textId="77777777" w:rsidR="001F1B89" w:rsidRPr="009A3F44" w:rsidRDefault="001F1B89" w:rsidP="001F1B89">
                            <w:pPr>
                              <w:pStyle w:val="ListParagraph"/>
                              <w:numPr>
                                <w:ilvl w:val="0"/>
                                <w:numId w:val="30"/>
                              </w:numPr>
                              <w:spacing w:line="256" w:lineRule="auto"/>
                              <w:rPr>
                                <w:b/>
                                <w:bCs/>
                                <w:sz w:val="24"/>
                                <w:szCs w:val="24"/>
                              </w:rPr>
                            </w:pPr>
                            <w:r w:rsidRPr="009A3F44">
                              <w:rPr>
                                <w:b/>
                                <w:bCs/>
                                <w:sz w:val="24"/>
                                <w:szCs w:val="24"/>
                              </w:rPr>
                              <w:t xml:space="preserve">Share updates and crime prevention advice via Derbyshire Alert and social media </w:t>
                            </w:r>
                          </w:p>
                          <w:p w14:paraId="341C3101" w14:textId="77777777" w:rsidR="001F1B89" w:rsidRPr="009A3F44" w:rsidRDefault="001F1B89" w:rsidP="001F1B89">
                            <w:pPr>
                              <w:pStyle w:val="ListParagraph"/>
                              <w:numPr>
                                <w:ilvl w:val="0"/>
                                <w:numId w:val="30"/>
                              </w:numPr>
                              <w:spacing w:line="256" w:lineRule="auto"/>
                              <w:rPr>
                                <w:b/>
                                <w:bCs/>
                                <w:sz w:val="24"/>
                                <w:szCs w:val="24"/>
                              </w:rPr>
                            </w:pPr>
                            <w:r w:rsidRPr="009A3F44">
                              <w:rPr>
                                <w:b/>
                                <w:bCs/>
                                <w:sz w:val="24"/>
                                <w:szCs w:val="24"/>
                              </w:rPr>
                              <w:t>Publicise successful interventions to reassure the community and encourage reporting.</w:t>
                            </w:r>
                          </w:p>
                          <w:p w14:paraId="5F831DE7" w14:textId="77777777" w:rsidR="00070DE2" w:rsidRDefault="00070DE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D3DBDA" id="_x0000_s1028" type="#_x0000_t202" style="position:absolute;margin-left:-29.5pt;margin-top:38.9pt;width:585pt;height:504.75pt;z-index:2517473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">
                <v:textbox>
                  <w:txbxContent>
                    <w:p w14:paraId="259F7C9A" w14:textId="77777777" w:rsidR="001F1B89" w:rsidRPr="009A3F44" w:rsidRDefault="001F1B89" w:rsidP="001F1B89">
                      <w:pPr>
                        <w:rPr>
                          <w:b/>
                          <w:bCs/>
                        </w:rPr>
                      </w:pPr>
                      <w:r w:rsidRPr="009A3F44">
                        <w:rPr>
                          <w:b/>
                          <w:bCs/>
                        </w:rPr>
                        <w:t>Action Taken:</w:t>
                      </w:r>
                    </w:p>
                    <w:p w14:paraId="727BD751" w14:textId="77777777" w:rsidR="001F1B89" w:rsidRPr="009A3F44" w:rsidRDefault="001F1B89" w:rsidP="001F1B89">
                      <w:r w:rsidRPr="009A3F44">
                        <w:t xml:space="preserve">In relation to Speeding, we have implemented a Partnership Problem Solving Plan in collaboration with key members of the Community Speed Watches and CREST (Police Speed Enforcement). This plan takes a holistic approach to addressing issues and around Speeding with all partners working towards a shared objective while taking responsibility for their respective areas of focus. </w:t>
                      </w:r>
                    </w:p>
                    <w:p w14:paraId="19490E4D" w14:textId="77777777" w:rsidR="00365F1E" w:rsidRPr="009A3F44" w:rsidRDefault="00365F1E" w:rsidP="001F1B89"/>
                    <w:p w14:paraId="1400212F" w14:textId="77777777" w:rsidR="001F1B89" w:rsidRPr="009A3F44" w:rsidRDefault="001F1B89" w:rsidP="001F1B89">
                      <w:r w:rsidRPr="009A3F44">
                        <w:t>From a policing perspective, we have led on enforcement activity by conducting both high-visibility speed checks in all areas, leading to positive action being taken against those that have chosen to exceed the speed limit.</w:t>
                      </w:r>
                    </w:p>
                    <w:p w14:paraId="6405CB22" w14:textId="77777777" w:rsidR="001F1B89" w:rsidRPr="009A3F44" w:rsidRDefault="001F1B89" w:rsidP="001F1B89">
                      <w:r w:rsidRPr="009A3F44">
                        <w:t>These outcomes reflect our continued commitment to tackling drug-related crime and maintain community safety through proactive policing.</w:t>
                      </w:r>
                    </w:p>
                    <w:p w14:paraId="49FF39AE" w14:textId="77777777" w:rsidR="00365F1E" w:rsidRPr="009A3F44" w:rsidRDefault="00365F1E" w:rsidP="001F1B89"/>
                    <w:p w14:paraId="4D4EC6FF" w14:textId="77777777" w:rsidR="001F1B89" w:rsidRPr="009A3F44" w:rsidRDefault="001F1B89" w:rsidP="001F1B89">
                      <w:pPr>
                        <w:rPr>
                          <w:rFonts w:eastAsia="Times New Roman"/>
                        </w:rPr>
                      </w:pPr>
                      <w:r w:rsidRPr="009A3F44">
                        <w:rPr>
                          <w:rFonts w:eastAsia="Times New Roman"/>
                        </w:rPr>
                        <w:t xml:space="preserve">Outcomes: </w:t>
                      </w:r>
                    </w:p>
                    <w:p w14:paraId="6234F0D6" w14:textId="77777777" w:rsidR="001F1B89" w:rsidRPr="009A3F44" w:rsidRDefault="001F1B89" w:rsidP="001F1B89">
                      <w:pPr>
                        <w:rPr>
                          <w:rFonts w:eastAsia="Times New Roman"/>
                        </w:rPr>
                      </w:pPr>
                      <w:r w:rsidRPr="009A3F44">
                        <w:rPr>
                          <w:rFonts w:eastAsia="Times New Roman"/>
                        </w:rPr>
                        <w:t xml:space="preserve">• We have seen a decrease in speeding in areas where this has been reported to be an issue. </w:t>
                      </w:r>
                    </w:p>
                    <w:p w14:paraId="24083788" w14:textId="77777777" w:rsidR="001F1B89" w:rsidRPr="009A3F44" w:rsidRDefault="001F1B89" w:rsidP="001F1B89">
                      <w:pPr>
                        <w:rPr>
                          <w:rFonts w:eastAsia="Times New Roman"/>
                        </w:rPr>
                      </w:pPr>
                      <w:r w:rsidRPr="009A3F44">
                        <w:rPr>
                          <w:rFonts w:eastAsia="Times New Roman"/>
                        </w:rPr>
                        <w:t xml:space="preserve">• Three active Community Speed Watches – Cromford, Middleton by Wirksworth &amp; Wirksworth. </w:t>
                      </w:r>
                    </w:p>
                    <w:p w14:paraId="4B6C8ED2" w14:textId="77777777" w:rsidR="00365F1E" w:rsidRPr="009A3F44" w:rsidRDefault="00365F1E" w:rsidP="001F1B89">
                      <w:pPr>
                        <w:rPr>
                          <w:rFonts w:eastAsia="Times New Roman"/>
                        </w:rPr>
                      </w:pPr>
                    </w:p>
                    <w:p w14:paraId="6A47248F" w14:textId="77777777" w:rsidR="001F1B89" w:rsidRPr="009A3F44" w:rsidRDefault="001F1B89" w:rsidP="001F1B89">
                      <w:pPr>
                        <w:rPr>
                          <w:rFonts w:eastAsia="Times New Roman"/>
                        </w:rPr>
                      </w:pPr>
                      <w:r w:rsidRPr="009A3F44">
                        <w:rPr>
                          <w:rFonts w:eastAsia="Times New Roman"/>
                        </w:rPr>
                        <w:t xml:space="preserve">New priorities: </w:t>
                      </w:r>
                    </w:p>
                    <w:p w14:paraId="46527F14" w14:textId="77777777" w:rsidR="001F1B89" w:rsidRPr="009A3F44" w:rsidRDefault="001F1B89" w:rsidP="001F1B89">
                      <w:pPr>
                        <w:rPr>
                          <w:rFonts w:eastAsia="Times New Roman"/>
                        </w:rPr>
                      </w:pPr>
                      <w:r w:rsidRPr="009A3F44">
                        <w:rPr>
                          <w:rFonts w:eastAsia="Times New Roman"/>
                        </w:rPr>
                        <w:t xml:space="preserve">Following this review, the SNT has identified the following priorities for the upcoming quarter: </w:t>
                      </w:r>
                    </w:p>
                    <w:p w14:paraId="65E20924" w14:textId="77777777" w:rsidR="001F1B89" w:rsidRPr="009A3F44" w:rsidRDefault="001F1B89" w:rsidP="001F1B89">
                      <w:pPr>
                        <w:pStyle w:val="ListParagraph"/>
                        <w:numPr>
                          <w:ilvl w:val="0"/>
                          <w:numId w:val="32"/>
                        </w:numPr>
                        <w:spacing w:line="278" w:lineRule="auto"/>
                        <w:rPr>
                          <w:rFonts w:eastAsia="Times New Roman"/>
                          <w:sz w:val="24"/>
                          <w:szCs w:val="24"/>
                        </w:rPr>
                      </w:pPr>
                      <w:r w:rsidRPr="009A3F44">
                        <w:rPr>
                          <w:rFonts w:eastAsia="Times New Roman"/>
                          <w:sz w:val="24"/>
                          <w:szCs w:val="24"/>
                        </w:rPr>
                        <w:t>Nuisance Parking/Vehicles in Matlock Bath</w:t>
                      </w:r>
                    </w:p>
                    <w:p w14:paraId="2B8592FB" w14:textId="77777777" w:rsidR="001F1B89" w:rsidRPr="009A3F44" w:rsidRDefault="001F1B89" w:rsidP="001F1B89">
                      <w:pPr>
                        <w:pStyle w:val="ListParagraph"/>
                        <w:numPr>
                          <w:ilvl w:val="0"/>
                          <w:numId w:val="31"/>
                        </w:numPr>
                        <w:spacing w:line="278" w:lineRule="auto"/>
                        <w:jc w:val="both"/>
                        <w:rPr>
                          <w:rFonts w:eastAsia="Times New Roman"/>
                          <w:sz w:val="24"/>
                          <w:szCs w:val="24"/>
                        </w:rPr>
                      </w:pPr>
                      <w:r w:rsidRPr="009A3F44">
                        <w:rPr>
                          <w:rFonts w:eastAsia="Times New Roman"/>
                          <w:sz w:val="24"/>
                          <w:szCs w:val="24"/>
                        </w:rPr>
                        <w:t>Shoplifting in Wirksworth</w:t>
                      </w:r>
                    </w:p>
                    <w:p w14:paraId="3E64660D" w14:textId="77777777" w:rsidR="001F1B89" w:rsidRPr="009A3F44" w:rsidRDefault="001F1B89" w:rsidP="001F1B89">
                      <w:pPr>
                        <w:pStyle w:val="ListParagraph"/>
                        <w:spacing w:line="256" w:lineRule="auto"/>
                        <w:ind w:left="1080"/>
                        <w:rPr>
                          <w:sz w:val="24"/>
                          <w:szCs w:val="24"/>
                        </w:rPr>
                      </w:pPr>
                    </w:p>
                    <w:p w14:paraId="2CABC369" w14:textId="77777777" w:rsidR="001F1B89" w:rsidRPr="009A3F44" w:rsidRDefault="001F1B89" w:rsidP="001F1B89">
                      <w:pPr>
                        <w:rPr>
                          <w:b/>
                          <w:bCs/>
                        </w:rPr>
                      </w:pPr>
                      <w:r w:rsidRPr="009A3F44">
                        <w:rPr>
                          <w:b/>
                          <w:bCs/>
                        </w:rPr>
                        <w:t xml:space="preserve">In relation to the new Priorities, we will: </w:t>
                      </w:r>
                    </w:p>
                    <w:p w14:paraId="54745FF2" w14:textId="77777777" w:rsidR="001F1B89" w:rsidRPr="009A3F44" w:rsidRDefault="001F1B89" w:rsidP="001F1B89">
                      <w:pPr>
                        <w:rPr>
                          <w:b/>
                          <w:bCs/>
                        </w:rPr>
                      </w:pPr>
                      <w:r w:rsidRPr="009A3F44">
                        <w:rPr>
                          <w:b/>
                          <w:bCs/>
                        </w:rPr>
                        <w:t>Suggestions</w:t>
                      </w:r>
                    </w:p>
                    <w:p w14:paraId="0F91A7BA" w14:textId="77777777" w:rsidR="001F1B89" w:rsidRPr="009A3F44" w:rsidRDefault="001F1B89" w:rsidP="001F1B89">
                      <w:pPr>
                        <w:pStyle w:val="ListParagraph"/>
                        <w:numPr>
                          <w:ilvl w:val="0"/>
                          <w:numId w:val="30"/>
                        </w:numPr>
                        <w:spacing w:line="256" w:lineRule="auto"/>
                        <w:rPr>
                          <w:b/>
                          <w:bCs/>
                          <w:sz w:val="24"/>
                          <w:szCs w:val="24"/>
                        </w:rPr>
                      </w:pPr>
                      <w:r w:rsidRPr="009A3F44">
                        <w:rPr>
                          <w:b/>
                          <w:bCs/>
                          <w:sz w:val="24"/>
                          <w:szCs w:val="24"/>
                        </w:rPr>
                        <w:t xml:space="preserve">Conduct regular high visibility and plains clothes patrols in known hotspot areas for shoplifting. </w:t>
                      </w:r>
                    </w:p>
                    <w:p w14:paraId="61DC31C2" w14:textId="77777777" w:rsidR="001F1B89" w:rsidRPr="009A3F44" w:rsidRDefault="001F1B89" w:rsidP="001F1B89">
                      <w:pPr>
                        <w:pStyle w:val="ListParagraph"/>
                        <w:numPr>
                          <w:ilvl w:val="0"/>
                          <w:numId w:val="30"/>
                        </w:numPr>
                        <w:spacing w:line="256" w:lineRule="auto"/>
                        <w:rPr>
                          <w:b/>
                          <w:bCs/>
                          <w:sz w:val="24"/>
                          <w:szCs w:val="24"/>
                        </w:rPr>
                      </w:pPr>
                      <w:r w:rsidRPr="009A3F44">
                        <w:rPr>
                          <w:b/>
                          <w:bCs/>
                          <w:sz w:val="24"/>
                          <w:szCs w:val="24"/>
                        </w:rPr>
                        <w:t xml:space="preserve"> Attend local meetings (e.g. Parish council, community forums) to gather feedback and share updates. </w:t>
                      </w:r>
                    </w:p>
                    <w:p w14:paraId="576DB93D" w14:textId="77777777" w:rsidR="001F1B89" w:rsidRPr="009A3F44" w:rsidRDefault="001F1B89" w:rsidP="001F1B89">
                      <w:pPr>
                        <w:pStyle w:val="ListParagraph"/>
                        <w:numPr>
                          <w:ilvl w:val="0"/>
                          <w:numId w:val="30"/>
                        </w:numPr>
                        <w:spacing w:line="256" w:lineRule="auto"/>
                        <w:rPr>
                          <w:b/>
                          <w:bCs/>
                          <w:sz w:val="24"/>
                          <w:szCs w:val="24"/>
                        </w:rPr>
                      </w:pPr>
                      <w:r w:rsidRPr="009A3F44">
                        <w:rPr>
                          <w:b/>
                          <w:bCs/>
                          <w:sz w:val="24"/>
                          <w:szCs w:val="24"/>
                        </w:rPr>
                        <w:t xml:space="preserve">Promote road safety awareness through school visits and youth engagement sessions. </w:t>
                      </w:r>
                    </w:p>
                    <w:p w14:paraId="27684A3B" w14:textId="77777777" w:rsidR="001F1B89" w:rsidRPr="009A3F44" w:rsidRDefault="001F1B89" w:rsidP="001F1B89">
                      <w:pPr>
                        <w:pStyle w:val="ListParagraph"/>
                        <w:numPr>
                          <w:ilvl w:val="0"/>
                          <w:numId w:val="30"/>
                        </w:numPr>
                        <w:spacing w:line="256" w:lineRule="auto"/>
                        <w:rPr>
                          <w:b/>
                          <w:bCs/>
                          <w:sz w:val="24"/>
                          <w:szCs w:val="24"/>
                        </w:rPr>
                      </w:pPr>
                      <w:r w:rsidRPr="009A3F44">
                        <w:rPr>
                          <w:b/>
                          <w:bCs/>
                          <w:sz w:val="24"/>
                          <w:szCs w:val="24"/>
                        </w:rPr>
                        <w:t xml:space="preserve">Take proactive enforcement action against offences such as obstruction and anti-social driving </w:t>
                      </w:r>
                    </w:p>
                    <w:p w14:paraId="66F47094" w14:textId="77777777" w:rsidR="001F1B89" w:rsidRPr="009A3F44" w:rsidRDefault="001F1B89" w:rsidP="001F1B89">
                      <w:pPr>
                        <w:pStyle w:val="ListParagraph"/>
                        <w:numPr>
                          <w:ilvl w:val="0"/>
                          <w:numId w:val="30"/>
                        </w:numPr>
                        <w:spacing w:line="256" w:lineRule="auto"/>
                        <w:rPr>
                          <w:b/>
                          <w:bCs/>
                          <w:sz w:val="24"/>
                          <w:szCs w:val="24"/>
                        </w:rPr>
                      </w:pPr>
                      <w:r w:rsidRPr="009A3F44">
                        <w:rPr>
                          <w:b/>
                          <w:bCs/>
                          <w:sz w:val="24"/>
                          <w:szCs w:val="24"/>
                        </w:rPr>
                        <w:t xml:space="preserve">Work with Roads Policing Unit for joint operations where necessary </w:t>
                      </w:r>
                    </w:p>
                    <w:p w14:paraId="4A8FD1FB" w14:textId="77777777" w:rsidR="001F1B89" w:rsidRPr="009A3F44" w:rsidRDefault="001F1B89" w:rsidP="001F1B89">
                      <w:pPr>
                        <w:pStyle w:val="ListParagraph"/>
                        <w:numPr>
                          <w:ilvl w:val="0"/>
                          <w:numId w:val="30"/>
                        </w:numPr>
                        <w:spacing w:line="256" w:lineRule="auto"/>
                        <w:rPr>
                          <w:b/>
                          <w:bCs/>
                          <w:sz w:val="24"/>
                          <w:szCs w:val="24"/>
                        </w:rPr>
                      </w:pPr>
                      <w:r w:rsidRPr="009A3F44">
                        <w:rPr>
                          <w:b/>
                          <w:bCs/>
                          <w:sz w:val="24"/>
                          <w:szCs w:val="24"/>
                        </w:rPr>
                        <w:t xml:space="preserve">Collaborate with local councils to identify infrastructure improvements (signage, traffic calming). </w:t>
                      </w:r>
                    </w:p>
                    <w:p w14:paraId="0A775976" w14:textId="77777777" w:rsidR="001F1B89" w:rsidRPr="009A3F44" w:rsidRDefault="001F1B89" w:rsidP="001F1B89">
                      <w:pPr>
                        <w:pStyle w:val="ListParagraph"/>
                        <w:numPr>
                          <w:ilvl w:val="0"/>
                          <w:numId w:val="30"/>
                        </w:numPr>
                        <w:spacing w:line="256" w:lineRule="auto"/>
                        <w:rPr>
                          <w:b/>
                          <w:bCs/>
                          <w:sz w:val="24"/>
                          <w:szCs w:val="24"/>
                        </w:rPr>
                      </w:pPr>
                      <w:r w:rsidRPr="009A3F44">
                        <w:rPr>
                          <w:b/>
                          <w:bCs/>
                          <w:sz w:val="24"/>
                          <w:szCs w:val="24"/>
                        </w:rPr>
                        <w:t xml:space="preserve">Liaise with Highways and CCTV teams to support evidence gathering and deterrence. </w:t>
                      </w:r>
                    </w:p>
                    <w:p w14:paraId="1FAFBE17" w14:textId="77777777" w:rsidR="001F1B89" w:rsidRPr="009A3F44" w:rsidRDefault="001F1B89" w:rsidP="001F1B89">
                      <w:pPr>
                        <w:pStyle w:val="ListParagraph"/>
                        <w:numPr>
                          <w:ilvl w:val="0"/>
                          <w:numId w:val="30"/>
                        </w:numPr>
                        <w:spacing w:line="256" w:lineRule="auto"/>
                        <w:rPr>
                          <w:b/>
                          <w:bCs/>
                          <w:sz w:val="24"/>
                          <w:szCs w:val="24"/>
                        </w:rPr>
                      </w:pPr>
                      <w:r w:rsidRPr="009A3F44">
                        <w:rPr>
                          <w:b/>
                          <w:bCs/>
                          <w:sz w:val="24"/>
                          <w:szCs w:val="24"/>
                        </w:rPr>
                        <w:t xml:space="preserve">Share updates and crime prevention advice via Derbyshire Alert and social media </w:t>
                      </w:r>
                    </w:p>
                    <w:p w14:paraId="341C3101" w14:textId="77777777" w:rsidR="001F1B89" w:rsidRPr="009A3F44" w:rsidRDefault="001F1B89" w:rsidP="001F1B89">
                      <w:pPr>
                        <w:pStyle w:val="ListParagraph"/>
                        <w:numPr>
                          <w:ilvl w:val="0"/>
                          <w:numId w:val="30"/>
                        </w:numPr>
                        <w:spacing w:line="256" w:lineRule="auto"/>
                        <w:rPr>
                          <w:b/>
                          <w:bCs/>
                          <w:sz w:val="24"/>
                          <w:szCs w:val="24"/>
                        </w:rPr>
                      </w:pPr>
                      <w:r w:rsidRPr="009A3F44">
                        <w:rPr>
                          <w:b/>
                          <w:bCs/>
                          <w:sz w:val="24"/>
                          <w:szCs w:val="24"/>
                        </w:rPr>
                        <w:t>Publicise successful interventions to reassure the community and encourage reporting.</w:t>
                      </w:r>
                    </w:p>
                    <w:p w14:paraId="5F831DE7" w14:textId="77777777" w:rsidR="00070DE2" w:rsidRDefault="00070DE2"/>
                  </w:txbxContent>
                </v:textbox>
                <w10:wrap type="square" anchorx="margin"/>
              </v:shape>
            </w:pict>
          </mc:Fallback>
        </mc:AlternateContent>
      </w:r>
      <w:r w:rsidR="0096514E" w:rsidRPr="00836235">
        <w:rPr>
          <w:rFonts w:ascii="Arial" w:hAnsi="Arial" w:cs="Arial"/>
          <w:b/>
          <w:bCs/>
          <w:color w:val="243F58"/>
          <w:sz w:val="36"/>
          <w:szCs w:val="36"/>
        </w:rPr>
        <w:t>Middleton by Wirksworth &amp; Bonsall</w:t>
      </w:r>
      <w:r w:rsidR="0096514E">
        <w:t xml:space="preserve">                                                         </w:t>
      </w:r>
      <w:r w:rsidR="00A277BD">
        <w:t>October</w:t>
      </w:r>
      <w:r w:rsidR="0096514E">
        <w:t xml:space="preserve"> 26</w:t>
      </w:r>
    </w:p>
    <w:p w14:paraId="5445D1D9" w14:textId="2B0700FA" w:rsidR="007D6C79" w:rsidRDefault="007D6C79" w:rsidP="00962363"/>
    <w:p w14:paraId="5FE406EB" w14:textId="0AD03B58" w:rsidR="007D6C79" w:rsidRDefault="007D6C79">
      <w:r>
        <w:br w:type="page"/>
      </w:r>
    </w:p>
    <w:p w14:paraId="35F183C5" w14:textId="77777777" w:rsidR="005540B9" w:rsidRPr="003F2EF2" w:rsidRDefault="005540B9" w:rsidP="005540B9">
      <w:pPr>
        <w:rPr>
          <w:rFonts w:ascii="Arial" w:hAnsi="Arial" w:cs="Arial"/>
          <w:color w:val="EAED80"/>
          <w:sz w:val="56"/>
          <w:szCs w:val="56"/>
          <w14:textOutline w14:w="9525" w14:cap="rnd" w14:cmpd="sng" w14:algn="ctr">
            <w14:solidFill>
              <w14:srgbClr w14:val="000000"/>
            </w14:solidFill>
            <w14:prstDash w14:val="solid"/>
            <w14:bevel/>
          </w14:textOutline>
        </w:rPr>
      </w:pPr>
      <w:r w:rsidRPr="003F2EF2">
        <w:rPr>
          <w:rFonts w:ascii="Arial" w:hAnsi="Arial" w:cs="Arial"/>
          <w:b/>
          <w:bCs/>
          <w:color w:val="243E58"/>
          <w:sz w:val="56"/>
          <w:szCs w:val="56"/>
        </w:rPr>
        <w:lastRenderedPageBreak/>
        <w:t>Safer</w:t>
      </w:r>
      <w:r w:rsidRPr="003F2EF2">
        <w:rPr>
          <w:rFonts w:ascii="Arial" w:hAnsi="Arial" w:cs="Arial"/>
          <w:b/>
          <w:bCs/>
          <w:color w:val="EAED80"/>
          <w:sz w:val="56"/>
          <w:szCs w:val="56"/>
        </w:rPr>
        <w:t xml:space="preserve"> Neighbourhoods</w:t>
      </w:r>
    </w:p>
    <w:p w14:paraId="6143E2BD" w14:textId="0D58E374" w:rsidR="005540B9" w:rsidRDefault="005540B9" w:rsidP="005540B9">
      <w:pPr>
        <w:rPr>
          <w:rFonts w:ascii="Arial" w:hAnsi="Arial" w:cs="Arial"/>
          <w:b/>
          <w:bCs/>
          <w:color w:val="243E58"/>
          <w:sz w:val="56"/>
          <w:szCs w:val="56"/>
        </w:rPr>
      </w:pPr>
      <w:r w:rsidRPr="0045312C">
        <w:rPr>
          <w:rFonts w:ascii="Arial" w:hAnsi="Arial" w:cs="Arial"/>
          <w:b/>
          <w:bCs/>
          <w:color w:val="243F58"/>
          <w:sz w:val="48"/>
          <w:szCs w:val="48"/>
        </w:rPr>
        <w:t>Matlock Bath, Cromford, Wirksworth,</w:t>
      </w:r>
    </w:p>
    <w:p w14:paraId="1D5BAADB" w14:textId="3F97F52F" w:rsidR="00C23FE9" w:rsidRPr="00A277BD" w:rsidRDefault="00332926" w:rsidP="00C23FE9">
      <w:pPr>
        <w:rPr>
          <w:rFonts w:ascii="Arial" w:hAnsi="Arial" w:cs="Arial"/>
          <w:b/>
          <w:bCs/>
          <w:color w:val="243E58"/>
          <w:sz w:val="56"/>
          <w:szCs w:val="56"/>
        </w:rPr>
      </w:pPr>
      <w:r w:rsidRPr="00332926">
        <w:rPr>
          <w:rFonts w:ascii="Arial" w:hAnsi="Arial" w:cs="Arial"/>
          <w:b/>
          <w:bCs/>
          <w:noProof/>
          <w:color w:val="243F58"/>
          <w:sz w:val="36"/>
          <w:szCs w:val="36"/>
        </w:rPr>
        <mc:AlternateContent>
          <mc:Choice Requires="wps">
            <w:drawing>
              <wp:anchor distT="45720" distB="45720" distL="114300" distR="114300" simplePos="0" relativeHeight="251768832" behindDoc="0" locked="0" layoutInCell="1" allowOverlap="1" wp14:anchorId="411DB5E5" wp14:editId="70EA8F07">
                <wp:simplePos x="0" y="0"/>
                <wp:positionH relativeFrom="margin">
                  <wp:align>right</wp:align>
                </wp:positionH>
                <wp:positionV relativeFrom="paragraph">
                  <wp:posOffset>494665</wp:posOffset>
                </wp:positionV>
                <wp:extent cx="6667500" cy="6267450"/>
                <wp:effectExtent l="0" t="0" r="19050" b="19050"/>
                <wp:wrapSquare wrapText="bothSides"/>
                <wp:docPr id="16763671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0" cy="6267450"/>
                        </a:xfrm>
                        <a:prstGeom prst="rect">
                          <a:avLst/>
                        </a:prstGeom>
                        <a:solidFill>
                          <a:srgbClr val="FFFFFF"/>
                        </a:solidFill>
                        <a:ln w="9525">
                          <a:solidFill>
                            <a:srgbClr val="000000"/>
                          </a:solidFill>
                          <a:miter lim="800000"/>
                          <a:headEnd/>
                          <a:tailEnd/>
                        </a:ln>
                      </wps:spPr>
                      <wps:txbx>
                        <w:txbxContent>
                          <w:p w14:paraId="4218F2F3" w14:textId="67DC75A4" w:rsidR="00851FC5" w:rsidRDefault="00697409" w:rsidP="00851FC5">
                            <w:pPr>
                              <w:spacing w:line="278" w:lineRule="auto"/>
                              <w:jc w:val="both"/>
                              <w:rPr>
                                <w:rFonts w:eastAsia="Times New Roman"/>
                                <w:b/>
                                <w:bCs/>
                                <w:sz w:val="28"/>
                                <w:szCs w:val="28"/>
                              </w:rPr>
                            </w:pPr>
                            <w:r w:rsidRPr="00851FC5">
                              <w:rPr>
                                <w:b/>
                                <w:bCs/>
                                <w:sz w:val="28"/>
                                <w:szCs w:val="28"/>
                              </w:rPr>
                              <w:t>What we have done in July and August</w:t>
                            </w:r>
                            <w:r w:rsidR="00217C61" w:rsidRPr="00851FC5">
                              <w:rPr>
                                <w:b/>
                                <w:bCs/>
                                <w:sz w:val="28"/>
                                <w:szCs w:val="28"/>
                              </w:rPr>
                              <w:t xml:space="preserve">, working in partnership on </w:t>
                            </w:r>
                            <w:r w:rsidR="00851FC5" w:rsidRPr="00851FC5">
                              <w:rPr>
                                <w:rFonts w:eastAsia="Times New Roman"/>
                                <w:b/>
                                <w:bCs/>
                                <w:sz w:val="28"/>
                                <w:szCs w:val="28"/>
                              </w:rPr>
                              <w:t>Nuisance Parking/Vehicles in Matlock Bath</w:t>
                            </w:r>
                            <w:r w:rsidR="00851FC5">
                              <w:rPr>
                                <w:rFonts w:eastAsia="Times New Roman"/>
                                <w:b/>
                                <w:bCs/>
                                <w:sz w:val="28"/>
                                <w:szCs w:val="28"/>
                              </w:rPr>
                              <w:t>…</w:t>
                            </w:r>
                          </w:p>
                          <w:p w14:paraId="21677902" w14:textId="77777777" w:rsidR="00851FC5" w:rsidRDefault="00851FC5" w:rsidP="00851FC5">
                            <w:pPr>
                              <w:spacing w:line="278" w:lineRule="auto"/>
                              <w:jc w:val="both"/>
                              <w:rPr>
                                <w:rFonts w:eastAsia="Times New Roman"/>
                                <w:b/>
                                <w:bCs/>
                                <w:sz w:val="28"/>
                                <w:szCs w:val="28"/>
                              </w:rPr>
                            </w:pPr>
                          </w:p>
                          <w:p w14:paraId="44E48098" w14:textId="592A1973" w:rsidR="00851FC5" w:rsidRDefault="00940966" w:rsidP="00851FC5">
                            <w:pPr>
                              <w:spacing w:line="278" w:lineRule="auto"/>
                              <w:jc w:val="both"/>
                              <w:rPr>
                                <w:rFonts w:eastAsia="Times New Roman"/>
                              </w:rPr>
                            </w:pPr>
                            <w:r>
                              <w:rPr>
                                <w:rFonts w:eastAsia="Times New Roman"/>
                              </w:rPr>
                              <w:t xml:space="preserve">A working partnership has come together </w:t>
                            </w:r>
                            <w:r w:rsidR="00B17B14">
                              <w:rPr>
                                <w:rFonts w:eastAsia="Times New Roman"/>
                              </w:rPr>
                              <w:t>including Police, Derbyshire Dales District Council, Matlock Bath Parish Council</w:t>
                            </w:r>
                            <w:r w:rsidR="008A5283">
                              <w:rPr>
                                <w:rFonts w:eastAsia="Times New Roman"/>
                              </w:rPr>
                              <w:t xml:space="preserve">, </w:t>
                            </w:r>
                            <w:r w:rsidR="00380B5E">
                              <w:rPr>
                                <w:rFonts w:eastAsia="Times New Roman"/>
                              </w:rPr>
                              <w:t xml:space="preserve">Elected </w:t>
                            </w:r>
                            <w:r w:rsidR="0059034E">
                              <w:rPr>
                                <w:rFonts w:eastAsia="Times New Roman"/>
                              </w:rPr>
                              <w:t>Member of Parliament and their team to discuss issues</w:t>
                            </w:r>
                            <w:r w:rsidR="00E32C7B">
                              <w:rPr>
                                <w:rFonts w:eastAsia="Times New Roman"/>
                              </w:rPr>
                              <w:t xml:space="preserve"> around the following…</w:t>
                            </w:r>
                          </w:p>
                          <w:p w14:paraId="2B846C1F" w14:textId="77777777" w:rsidR="00E32C7B" w:rsidRPr="00FC31BF" w:rsidRDefault="00E32C7B" w:rsidP="00851FC5">
                            <w:pPr>
                              <w:spacing w:line="278" w:lineRule="auto"/>
                              <w:jc w:val="both"/>
                              <w:rPr>
                                <w:rFonts w:eastAsia="Times New Roman"/>
                              </w:rPr>
                            </w:pPr>
                          </w:p>
                          <w:p w14:paraId="0999418A" w14:textId="15FA1D89" w:rsidR="00E32C7B" w:rsidRPr="00FC31BF" w:rsidRDefault="00637CBB" w:rsidP="00E32C7B">
                            <w:pPr>
                              <w:pStyle w:val="ListParagraph"/>
                              <w:numPr>
                                <w:ilvl w:val="0"/>
                                <w:numId w:val="33"/>
                              </w:numPr>
                              <w:spacing w:line="278" w:lineRule="auto"/>
                              <w:jc w:val="both"/>
                              <w:rPr>
                                <w:rFonts w:eastAsia="Times New Roman"/>
                                <w:sz w:val="24"/>
                                <w:szCs w:val="24"/>
                              </w:rPr>
                            </w:pPr>
                            <w:r w:rsidRPr="00FC31BF">
                              <w:rPr>
                                <w:rFonts w:eastAsia="Times New Roman"/>
                                <w:sz w:val="24"/>
                                <w:szCs w:val="24"/>
                              </w:rPr>
                              <w:t>Parking on the pavements by all vehicles.</w:t>
                            </w:r>
                          </w:p>
                          <w:p w14:paraId="72AB7FEC" w14:textId="3018F974" w:rsidR="00637CBB" w:rsidRPr="00FC31BF" w:rsidRDefault="001747B0" w:rsidP="00E32C7B">
                            <w:pPr>
                              <w:pStyle w:val="ListParagraph"/>
                              <w:numPr>
                                <w:ilvl w:val="0"/>
                                <w:numId w:val="33"/>
                              </w:numPr>
                              <w:spacing w:line="278" w:lineRule="auto"/>
                              <w:jc w:val="both"/>
                              <w:rPr>
                                <w:rFonts w:eastAsia="Times New Roman"/>
                                <w:sz w:val="24"/>
                                <w:szCs w:val="24"/>
                              </w:rPr>
                            </w:pPr>
                            <w:r w:rsidRPr="00FC31BF">
                              <w:rPr>
                                <w:rFonts w:eastAsia="Times New Roman"/>
                                <w:sz w:val="24"/>
                                <w:szCs w:val="24"/>
                              </w:rPr>
                              <w:t>Parking signage throughout the village</w:t>
                            </w:r>
                            <w:r w:rsidR="001A2646" w:rsidRPr="00FC31BF">
                              <w:rPr>
                                <w:rFonts w:eastAsia="Times New Roman"/>
                                <w:sz w:val="24"/>
                                <w:szCs w:val="24"/>
                              </w:rPr>
                              <w:t xml:space="preserve"> </w:t>
                            </w:r>
                            <w:r w:rsidR="005E1E6D" w:rsidRPr="00FC31BF">
                              <w:rPr>
                                <w:rFonts w:eastAsia="Times New Roman"/>
                                <w:sz w:val="24"/>
                                <w:szCs w:val="24"/>
                              </w:rPr>
                              <w:t>–</w:t>
                            </w:r>
                            <w:r w:rsidR="001A2646" w:rsidRPr="00FC31BF">
                              <w:rPr>
                                <w:rFonts w:eastAsia="Times New Roman"/>
                                <w:sz w:val="24"/>
                                <w:szCs w:val="24"/>
                              </w:rPr>
                              <w:t xml:space="preserve"> inclu</w:t>
                            </w:r>
                            <w:r w:rsidR="005E1E6D" w:rsidRPr="00FC31BF">
                              <w:rPr>
                                <w:rFonts w:eastAsia="Times New Roman"/>
                                <w:sz w:val="24"/>
                                <w:szCs w:val="24"/>
                              </w:rPr>
                              <w:t xml:space="preserve">des both yellow/white lines and </w:t>
                            </w:r>
                            <w:r w:rsidR="00700A75" w:rsidRPr="00FC31BF">
                              <w:rPr>
                                <w:rFonts w:eastAsia="Times New Roman"/>
                                <w:sz w:val="24"/>
                                <w:szCs w:val="24"/>
                              </w:rPr>
                              <w:t>street</w:t>
                            </w:r>
                            <w:r w:rsidR="005E1E6D" w:rsidRPr="00FC31BF">
                              <w:rPr>
                                <w:rFonts w:eastAsia="Times New Roman"/>
                                <w:sz w:val="24"/>
                                <w:szCs w:val="24"/>
                              </w:rPr>
                              <w:t xml:space="preserve"> signage</w:t>
                            </w:r>
                            <w:r w:rsidRPr="00FC31BF">
                              <w:rPr>
                                <w:rFonts w:eastAsia="Times New Roman"/>
                                <w:sz w:val="24"/>
                                <w:szCs w:val="24"/>
                              </w:rPr>
                              <w:t>.</w:t>
                            </w:r>
                          </w:p>
                          <w:p w14:paraId="6071578C" w14:textId="69F3A481" w:rsidR="006679B0" w:rsidRPr="00FC31BF" w:rsidRDefault="006679B0" w:rsidP="00E32C7B">
                            <w:pPr>
                              <w:pStyle w:val="ListParagraph"/>
                              <w:numPr>
                                <w:ilvl w:val="0"/>
                                <w:numId w:val="33"/>
                              </w:numPr>
                              <w:spacing w:line="278" w:lineRule="auto"/>
                              <w:jc w:val="both"/>
                              <w:rPr>
                                <w:rFonts w:eastAsia="Times New Roman"/>
                                <w:sz w:val="24"/>
                                <w:szCs w:val="24"/>
                              </w:rPr>
                            </w:pPr>
                            <w:r w:rsidRPr="00FC31BF">
                              <w:rPr>
                                <w:rFonts w:eastAsia="Times New Roman"/>
                                <w:sz w:val="24"/>
                                <w:szCs w:val="24"/>
                              </w:rPr>
                              <w:t xml:space="preserve">Parking </w:t>
                            </w:r>
                            <w:r w:rsidR="00DB26E1" w:rsidRPr="00FC31BF">
                              <w:rPr>
                                <w:rFonts w:eastAsia="Times New Roman"/>
                                <w:sz w:val="24"/>
                                <w:szCs w:val="24"/>
                              </w:rPr>
                              <w:t>and/</w:t>
                            </w:r>
                            <w:r w:rsidRPr="00FC31BF">
                              <w:rPr>
                                <w:rFonts w:eastAsia="Times New Roman"/>
                                <w:sz w:val="24"/>
                                <w:szCs w:val="24"/>
                              </w:rPr>
                              <w:t>or Police enforcement.</w:t>
                            </w:r>
                          </w:p>
                          <w:p w14:paraId="2B598A8D" w14:textId="350C3DF9" w:rsidR="00DB26E1" w:rsidRPr="00FC31BF" w:rsidRDefault="009F07AF" w:rsidP="00E32C7B">
                            <w:pPr>
                              <w:pStyle w:val="ListParagraph"/>
                              <w:numPr>
                                <w:ilvl w:val="0"/>
                                <w:numId w:val="33"/>
                              </w:numPr>
                              <w:spacing w:line="278" w:lineRule="auto"/>
                              <w:jc w:val="both"/>
                              <w:rPr>
                                <w:rFonts w:eastAsia="Times New Roman"/>
                                <w:sz w:val="24"/>
                                <w:szCs w:val="24"/>
                              </w:rPr>
                            </w:pPr>
                            <w:r w:rsidRPr="00FC31BF">
                              <w:rPr>
                                <w:rFonts w:eastAsia="Times New Roman"/>
                                <w:sz w:val="24"/>
                                <w:szCs w:val="24"/>
                              </w:rPr>
                              <w:t>Road</w:t>
                            </w:r>
                            <w:r w:rsidR="00DB26E1" w:rsidRPr="00FC31BF">
                              <w:rPr>
                                <w:rFonts w:eastAsia="Times New Roman"/>
                                <w:sz w:val="24"/>
                                <w:szCs w:val="24"/>
                              </w:rPr>
                              <w:t xml:space="preserve"> Safety</w:t>
                            </w:r>
                            <w:r w:rsidR="000F5439" w:rsidRPr="00FC31BF">
                              <w:rPr>
                                <w:rFonts w:eastAsia="Times New Roman"/>
                                <w:sz w:val="24"/>
                                <w:szCs w:val="24"/>
                              </w:rPr>
                              <w:t xml:space="preserve"> – such as speeding, </w:t>
                            </w:r>
                            <w:r w:rsidR="00B66F85" w:rsidRPr="00FC31BF">
                              <w:rPr>
                                <w:rFonts w:eastAsia="Times New Roman"/>
                                <w:sz w:val="24"/>
                                <w:szCs w:val="24"/>
                              </w:rPr>
                              <w:t>layout of North &amp; South Parade</w:t>
                            </w:r>
                            <w:r w:rsidR="003610EF" w:rsidRPr="00FC31BF">
                              <w:rPr>
                                <w:rFonts w:eastAsia="Times New Roman"/>
                                <w:sz w:val="24"/>
                                <w:szCs w:val="24"/>
                              </w:rPr>
                              <w:t xml:space="preserve"> </w:t>
                            </w:r>
                            <w:r w:rsidR="00B018D6" w:rsidRPr="00FC31BF">
                              <w:rPr>
                                <w:rFonts w:eastAsia="Times New Roman"/>
                                <w:sz w:val="24"/>
                                <w:szCs w:val="24"/>
                              </w:rPr>
                              <w:t>and volume of traffic that the A6 gets.</w:t>
                            </w:r>
                          </w:p>
                          <w:p w14:paraId="21B3B677" w14:textId="2E9347F7" w:rsidR="00B018D6" w:rsidRDefault="00B018D6" w:rsidP="00B018D6">
                            <w:pPr>
                              <w:spacing w:line="278" w:lineRule="auto"/>
                              <w:jc w:val="both"/>
                              <w:rPr>
                                <w:rFonts w:eastAsia="Times New Roman"/>
                              </w:rPr>
                            </w:pPr>
                            <w:r>
                              <w:rPr>
                                <w:rFonts w:eastAsia="Times New Roman"/>
                              </w:rPr>
                              <w:t>We agreed to look at the following potential solutions…</w:t>
                            </w:r>
                          </w:p>
                          <w:p w14:paraId="0061AFCA" w14:textId="69BFCA1C" w:rsidR="00F942F3" w:rsidRDefault="00F942F3" w:rsidP="00F942F3">
                            <w:pPr>
                              <w:numPr>
                                <w:ilvl w:val="0"/>
                                <w:numId w:val="34"/>
                              </w:numPr>
                              <w:rPr>
                                <w:rFonts w:eastAsia="Times New Roman"/>
                                <w:color w:val="000000"/>
                              </w:rPr>
                            </w:pPr>
                            <w:r>
                              <w:rPr>
                                <w:rFonts w:eastAsia="Times New Roman"/>
                                <w:color w:val="000000"/>
                              </w:rPr>
                              <w:t>Use excess pavement</w:t>
                            </w:r>
                            <w:r w:rsidR="00D759EB">
                              <w:rPr>
                                <w:rFonts w:eastAsia="Times New Roman"/>
                                <w:color w:val="000000"/>
                              </w:rPr>
                              <w:t xml:space="preserve"> on the riverside</w:t>
                            </w:r>
                            <w:r>
                              <w:rPr>
                                <w:rFonts w:eastAsia="Times New Roman"/>
                                <w:color w:val="000000"/>
                              </w:rPr>
                              <w:t xml:space="preserve"> - create new, additional bike 'cut out' bays to add capacity and loading bay for</w:t>
                            </w:r>
                            <w:r w:rsidR="003A15F5">
                              <w:rPr>
                                <w:rFonts w:eastAsia="Times New Roman"/>
                                <w:color w:val="000000"/>
                              </w:rPr>
                              <w:t xml:space="preserve"> deliveries.</w:t>
                            </w:r>
                          </w:p>
                          <w:p w14:paraId="54126487" w14:textId="5394F783" w:rsidR="00F942F3" w:rsidRDefault="00F942F3" w:rsidP="00F942F3">
                            <w:pPr>
                              <w:numPr>
                                <w:ilvl w:val="0"/>
                                <w:numId w:val="34"/>
                              </w:numPr>
                              <w:rPr>
                                <w:rFonts w:eastAsia="Times New Roman"/>
                                <w:color w:val="000000"/>
                              </w:rPr>
                            </w:pPr>
                            <w:r>
                              <w:rPr>
                                <w:rFonts w:eastAsia="Times New Roman"/>
                                <w:color w:val="000000"/>
                              </w:rPr>
                              <w:t>Installation of benches plante</w:t>
                            </w:r>
                            <w:r w:rsidR="002C4168">
                              <w:rPr>
                                <w:rFonts w:eastAsia="Times New Roman"/>
                                <w:color w:val="000000"/>
                              </w:rPr>
                              <w:t xml:space="preserve">rs </w:t>
                            </w:r>
                            <w:r w:rsidR="00ED4D1A">
                              <w:rPr>
                                <w:rFonts w:eastAsia="Times New Roman"/>
                                <w:color w:val="000000"/>
                              </w:rPr>
                              <w:t xml:space="preserve">on the riverside to stop pavement parking, if </w:t>
                            </w:r>
                            <w:r w:rsidR="00D759EB">
                              <w:rPr>
                                <w:rFonts w:eastAsia="Times New Roman"/>
                                <w:color w:val="000000"/>
                              </w:rPr>
                              <w:t>cut out bays for parking cannot be established.</w:t>
                            </w:r>
                          </w:p>
                          <w:p w14:paraId="60A77E9C" w14:textId="7F47BC2F" w:rsidR="00F942F3" w:rsidRDefault="00F942F3" w:rsidP="00F942F3">
                            <w:pPr>
                              <w:numPr>
                                <w:ilvl w:val="0"/>
                                <w:numId w:val="34"/>
                              </w:numPr>
                              <w:rPr>
                                <w:rFonts w:eastAsia="Times New Roman"/>
                                <w:color w:val="000000"/>
                              </w:rPr>
                            </w:pPr>
                            <w:r>
                              <w:rPr>
                                <w:rFonts w:eastAsia="Times New Roman"/>
                                <w:color w:val="000000"/>
                              </w:rPr>
                              <w:t xml:space="preserve">Road humps / raised crossings to slow traffic / prevent </w:t>
                            </w:r>
                            <w:r w:rsidR="00965349">
                              <w:rPr>
                                <w:rFonts w:eastAsia="Times New Roman"/>
                                <w:color w:val="000000"/>
                              </w:rPr>
                              <w:t>ASB driving</w:t>
                            </w:r>
                            <w:r>
                              <w:rPr>
                                <w:rFonts w:eastAsia="Times New Roman"/>
                                <w:color w:val="000000"/>
                              </w:rPr>
                              <w:t xml:space="preserve"> on main A6</w:t>
                            </w:r>
                            <w:r w:rsidR="00762B9B">
                              <w:rPr>
                                <w:rFonts w:eastAsia="Times New Roman"/>
                                <w:color w:val="000000"/>
                              </w:rPr>
                              <w:t>.</w:t>
                            </w:r>
                          </w:p>
                          <w:p w14:paraId="14B11246" w14:textId="10891BA3" w:rsidR="00F942F3" w:rsidRDefault="00965349" w:rsidP="00F942F3">
                            <w:pPr>
                              <w:numPr>
                                <w:ilvl w:val="0"/>
                                <w:numId w:val="34"/>
                              </w:numPr>
                              <w:rPr>
                                <w:rFonts w:eastAsia="Times New Roman"/>
                                <w:color w:val="000000"/>
                              </w:rPr>
                            </w:pPr>
                            <w:r>
                              <w:rPr>
                                <w:rFonts w:eastAsia="Times New Roman"/>
                                <w:color w:val="000000"/>
                              </w:rPr>
                              <w:t>Extend yellow/wh</w:t>
                            </w:r>
                            <w:r w:rsidR="007B55EC">
                              <w:rPr>
                                <w:rFonts w:eastAsia="Times New Roman"/>
                                <w:color w:val="000000"/>
                              </w:rPr>
                              <w:t>ite</w:t>
                            </w:r>
                            <w:r w:rsidR="00F942F3">
                              <w:rPr>
                                <w:rFonts w:eastAsia="Times New Roman"/>
                                <w:color w:val="000000"/>
                              </w:rPr>
                              <w:t xml:space="preserve"> line on pavement</w:t>
                            </w:r>
                            <w:r>
                              <w:rPr>
                                <w:rFonts w:eastAsia="Times New Roman"/>
                                <w:color w:val="000000"/>
                              </w:rPr>
                              <w:t xml:space="preserve"> to highlight that</w:t>
                            </w:r>
                            <w:r w:rsidR="007B55EC">
                              <w:rPr>
                                <w:rFonts w:eastAsia="Times New Roman"/>
                                <w:color w:val="000000"/>
                              </w:rPr>
                              <w:t xml:space="preserve"> the double yellow lines extend to the pavement also – to advise that there is no parking on the pavement.</w:t>
                            </w:r>
                          </w:p>
                          <w:p w14:paraId="6816B49C" w14:textId="43AA81F0" w:rsidR="00F942F3" w:rsidRDefault="00F942F3" w:rsidP="00F942F3">
                            <w:pPr>
                              <w:numPr>
                                <w:ilvl w:val="0"/>
                                <w:numId w:val="34"/>
                              </w:numPr>
                              <w:rPr>
                                <w:rFonts w:eastAsia="Times New Roman"/>
                                <w:color w:val="000000"/>
                              </w:rPr>
                            </w:pPr>
                            <w:r>
                              <w:rPr>
                                <w:rFonts w:eastAsia="Times New Roman"/>
                                <w:color w:val="000000"/>
                              </w:rPr>
                              <w:t>Electronic car park capacity signs to show capacity at DDDC car parks along the A6</w:t>
                            </w:r>
                            <w:r w:rsidR="00762B9B">
                              <w:rPr>
                                <w:rFonts w:eastAsia="Times New Roman"/>
                                <w:color w:val="000000"/>
                              </w:rPr>
                              <w:t>.</w:t>
                            </w:r>
                          </w:p>
                          <w:p w14:paraId="244F931C" w14:textId="157EFC87" w:rsidR="00F942F3" w:rsidRDefault="00B44041" w:rsidP="00B44041">
                            <w:pPr>
                              <w:numPr>
                                <w:ilvl w:val="0"/>
                                <w:numId w:val="34"/>
                              </w:numPr>
                              <w:rPr>
                                <w:rFonts w:eastAsia="Times New Roman"/>
                                <w:color w:val="000000"/>
                              </w:rPr>
                            </w:pPr>
                            <w:r>
                              <w:rPr>
                                <w:rFonts w:eastAsia="Times New Roman"/>
                                <w:color w:val="000000"/>
                              </w:rPr>
                              <w:t xml:space="preserve">Parking </w:t>
                            </w:r>
                            <w:r w:rsidR="007B55EC">
                              <w:rPr>
                                <w:rFonts w:eastAsia="Times New Roman"/>
                                <w:color w:val="000000"/>
                              </w:rPr>
                              <w:t>Enforcement officers</w:t>
                            </w:r>
                            <w:r w:rsidR="00F942F3">
                              <w:rPr>
                                <w:rFonts w:eastAsia="Times New Roman"/>
                                <w:color w:val="000000"/>
                              </w:rPr>
                              <w:t> </w:t>
                            </w:r>
                            <w:r>
                              <w:rPr>
                                <w:rFonts w:eastAsia="Times New Roman"/>
                                <w:color w:val="000000"/>
                              </w:rPr>
                              <w:t xml:space="preserve">– to look at a different patrol strategy </w:t>
                            </w:r>
                            <w:r w:rsidR="00762B9B">
                              <w:rPr>
                                <w:rFonts w:eastAsia="Times New Roman"/>
                                <w:color w:val="000000"/>
                              </w:rPr>
                              <w:t>to suit Matlock Bath.</w:t>
                            </w:r>
                          </w:p>
                          <w:p w14:paraId="1BCB69B9" w14:textId="6E10B004" w:rsidR="00F942F3" w:rsidRDefault="00F942F3" w:rsidP="00762B9B">
                            <w:pPr>
                              <w:ind w:left="720"/>
                              <w:rPr>
                                <w:rFonts w:eastAsia="Times New Roman"/>
                                <w:color w:val="000000"/>
                              </w:rPr>
                            </w:pPr>
                          </w:p>
                          <w:p w14:paraId="7F393971" w14:textId="1A74F1CF" w:rsidR="00FC2E33" w:rsidRDefault="00FC2E33" w:rsidP="00E0089B">
                            <w:pPr>
                              <w:jc w:val="both"/>
                              <w:rPr>
                                <w:rFonts w:eastAsia="Times New Roman"/>
                                <w:color w:val="000000"/>
                              </w:rPr>
                            </w:pPr>
                            <w:r>
                              <w:rPr>
                                <w:rFonts w:eastAsia="Times New Roman"/>
                                <w:color w:val="000000"/>
                              </w:rPr>
                              <w:t>We have patrolled the area and spoke</w:t>
                            </w:r>
                            <w:r w:rsidR="008271F7">
                              <w:rPr>
                                <w:rFonts w:eastAsia="Times New Roman"/>
                                <w:color w:val="000000"/>
                              </w:rPr>
                              <w:t xml:space="preserve"> to/advised/used enforcement around the issues mentioned above</w:t>
                            </w:r>
                            <w:r w:rsidR="00D64D8F">
                              <w:rPr>
                                <w:rFonts w:eastAsia="Times New Roman"/>
                                <w:color w:val="000000"/>
                              </w:rPr>
                              <w:t xml:space="preserve"> – it is great to say that 99</w:t>
                            </w:r>
                            <w:r w:rsidR="001965DE">
                              <w:rPr>
                                <w:rFonts w:eastAsia="Times New Roman"/>
                                <w:color w:val="000000"/>
                              </w:rPr>
                              <w:t>% of people spoken to has been positive and issues rectified straight away</w:t>
                            </w:r>
                            <w:r w:rsidR="00167233">
                              <w:rPr>
                                <w:rFonts w:eastAsia="Times New Roman"/>
                                <w:color w:val="000000"/>
                              </w:rPr>
                              <w:t xml:space="preserve"> – the other 1% have received fines for parking</w:t>
                            </w:r>
                            <w:r w:rsidR="00046E95">
                              <w:rPr>
                                <w:rFonts w:eastAsia="Times New Roman"/>
                                <w:color w:val="000000"/>
                              </w:rPr>
                              <w:t>.</w:t>
                            </w:r>
                          </w:p>
                          <w:p w14:paraId="6569A93D" w14:textId="77777777" w:rsidR="00046E95" w:rsidRDefault="00046E95" w:rsidP="00E0089B">
                            <w:pPr>
                              <w:jc w:val="both"/>
                              <w:rPr>
                                <w:rFonts w:eastAsia="Times New Roman"/>
                                <w:color w:val="000000"/>
                              </w:rPr>
                            </w:pPr>
                          </w:p>
                          <w:p w14:paraId="7DEE4532" w14:textId="32E11040" w:rsidR="00762B9B" w:rsidRDefault="00FC31BF" w:rsidP="00E0089B">
                            <w:pPr>
                              <w:jc w:val="both"/>
                              <w:rPr>
                                <w:rFonts w:eastAsia="Times New Roman"/>
                                <w:color w:val="000000"/>
                              </w:rPr>
                            </w:pPr>
                            <w:r>
                              <w:rPr>
                                <w:rFonts w:eastAsia="Times New Roman"/>
                                <w:color w:val="000000"/>
                              </w:rPr>
                              <w:t>Overall,</w:t>
                            </w:r>
                            <w:r w:rsidR="00E0089B">
                              <w:rPr>
                                <w:rFonts w:eastAsia="Times New Roman"/>
                                <w:color w:val="000000"/>
                              </w:rPr>
                              <w:t xml:space="preserve"> the main aim of this partnership working is to make Matlock Bath a safer place to visit for all</w:t>
                            </w:r>
                            <w:r w:rsidR="00DC3636">
                              <w:rPr>
                                <w:rFonts w:eastAsia="Times New Roman"/>
                                <w:color w:val="000000"/>
                              </w:rPr>
                              <w:t>, not to deter anyone visiting</w:t>
                            </w:r>
                            <w:r w:rsidR="00B46CB5">
                              <w:rPr>
                                <w:rFonts w:eastAsia="Times New Roman"/>
                                <w:color w:val="000000"/>
                              </w:rPr>
                              <w:t>. Updates to follow.</w:t>
                            </w:r>
                          </w:p>
                          <w:p w14:paraId="57250923" w14:textId="77777777" w:rsidR="00F942F3" w:rsidRDefault="00F942F3" w:rsidP="00B018D6">
                            <w:pPr>
                              <w:spacing w:line="278" w:lineRule="auto"/>
                              <w:jc w:val="both"/>
                              <w:rPr>
                                <w:rFonts w:eastAsia="Times New Roman"/>
                              </w:rPr>
                            </w:pPr>
                          </w:p>
                          <w:p w14:paraId="059EDE13" w14:textId="77777777" w:rsidR="00B018D6" w:rsidRPr="00B018D6" w:rsidRDefault="00B018D6" w:rsidP="00B018D6">
                            <w:pPr>
                              <w:spacing w:line="278" w:lineRule="auto"/>
                              <w:jc w:val="both"/>
                              <w:rPr>
                                <w:rFonts w:eastAsia="Times New Roman"/>
                              </w:rPr>
                            </w:pPr>
                          </w:p>
                          <w:p w14:paraId="49D9DFB0" w14:textId="522D395B" w:rsidR="00332926" w:rsidRDefault="0033292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1DB5E5" id="_x0000_s1029" type="#_x0000_t202" style="position:absolute;margin-left:473.8pt;margin-top:38.95pt;width:525pt;height:493.5pt;z-index:25176883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">
                <v:textbox>
                  <w:txbxContent>
                    <w:p w14:paraId="4218F2F3" w14:textId="67DC75A4" w:rsidR="00851FC5" w:rsidRDefault="00697409" w:rsidP="00851FC5">
                      <w:pPr>
                        <w:spacing w:line="278" w:lineRule="auto"/>
                        <w:jc w:val="both"/>
                        <w:rPr>
                          <w:rFonts w:eastAsia="Times New Roman"/>
                          <w:b/>
                          <w:bCs/>
                          <w:sz w:val="28"/>
                          <w:szCs w:val="28"/>
                        </w:rPr>
                      </w:pPr>
                      <w:r w:rsidRPr="00851FC5">
                        <w:rPr>
                          <w:b/>
                          <w:bCs/>
                          <w:sz w:val="28"/>
                          <w:szCs w:val="28"/>
                        </w:rPr>
                        <w:t>What we have done in July and August</w:t>
                      </w:r>
                      <w:r w:rsidR="00217C61" w:rsidRPr="00851FC5">
                        <w:rPr>
                          <w:b/>
                          <w:bCs/>
                          <w:sz w:val="28"/>
                          <w:szCs w:val="28"/>
                        </w:rPr>
                        <w:t xml:space="preserve">, working in partnership on </w:t>
                      </w:r>
                      <w:r w:rsidR="00851FC5" w:rsidRPr="00851FC5">
                        <w:rPr>
                          <w:rFonts w:eastAsia="Times New Roman"/>
                          <w:b/>
                          <w:bCs/>
                          <w:sz w:val="28"/>
                          <w:szCs w:val="28"/>
                        </w:rPr>
                        <w:t>Nuisance Parking/Vehicles in Matlock Bath</w:t>
                      </w:r>
                      <w:r w:rsidR="00851FC5">
                        <w:rPr>
                          <w:rFonts w:eastAsia="Times New Roman"/>
                          <w:b/>
                          <w:bCs/>
                          <w:sz w:val="28"/>
                          <w:szCs w:val="28"/>
                        </w:rPr>
                        <w:t>…</w:t>
                      </w:r>
                    </w:p>
                    <w:p w14:paraId="21677902" w14:textId="77777777" w:rsidR="00851FC5" w:rsidRDefault="00851FC5" w:rsidP="00851FC5">
                      <w:pPr>
                        <w:spacing w:line="278" w:lineRule="auto"/>
                        <w:jc w:val="both"/>
                        <w:rPr>
                          <w:rFonts w:eastAsia="Times New Roman"/>
                          <w:b/>
                          <w:bCs/>
                          <w:sz w:val="28"/>
                          <w:szCs w:val="28"/>
                        </w:rPr>
                      </w:pPr>
                    </w:p>
                    <w:p w14:paraId="44E48098" w14:textId="592A1973" w:rsidR="00851FC5" w:rsidRDefault="00940966" w:rsidP="00851FC5">
                      <w:pPr>
                        <w:spacing w:line="278" w:lineRule="auto"/>
                        <w:jc w:val="both"/>
                        <w:rPr>
                          <w:rFonts w:eastAsia="Times New Roman"/>
                        </w:rPr>
                      </w:pPr>
                      <w:r>
                        <w:rPr>
                          <w:rFonts w:eastAsia="Times New Roman"/>
                        </w:rPr>
                        <w:t xml:space="preserve">A working partnership has come together </w:t>
                      </w:r>
                      <w:r w:rsidR="00B17B14">
                        <w:rPr>
                          <w:rFonts w:eastAsia="Times New Roman"/>
                        </w:rPr>
                        <w:t>including Police, Derbyshire Dales District Council, Matlock Bath Parish Council</w:t>
                      </w:r>
                      <w:r w:rsidR="008A5283">
                        <w:rPr>
                          <w:rFonts w:eastAsia="Times New Roman"/>
                        </w:rPr>
                        <w:t xml:space="preserve">, </w:t>
                      </w:r>
                      <w:r w:rsidR="00380B5E">
                        <w:rPr>
                          <w:rFonts w:eastAsia="Times New Roman"/>
                        </w:rPr>
                        <w:t xml:space="preserve">Elected </w:t>
                      </w:r>
                      <w:r w:rsidR="0059034E">
                        <w:rPr>
                          <w:rFonts w:eastAsia="Times New Roman"/>
                        </w:rPr>
                        <w:t>Member of Parliament and their team to discuss issues</w:t>
                      </w:r>
                      <w:r w:rsidR="00E32C7B">
                        <w:rPr>
                          <w:rFonts w:eastAsia="Times New Roman"/>
                        </w:rPr>
                        <w:t xml:space="preserve"> around the following…</w:t>
                      </w:r>
                    </w:p>
                    <w:p w14:paraId="2B846C1F" w14:textId="77777777" w:rsidR="00E32C7B" w:rsidRPr="00FC31BF" w:rsidRDefault="00E32C7B" w:rsidP="00851FC5">
                      <w:pPr>
                        <w:spacing w:line="278" w:lineRule="auto"/>
                        <w:jc w:val="both"/>
                        <w:rPr>
                          <w:rFonts w:eastAsia="Times New Roman"/>
                        </w:rPr>
                      </w:pPr>
                    </w:p>
                    <w:p w14:paraId="0999418A" w14:textId="15FA1D89" w:rsidR="00E32C7B" w:rsidRPr="00FC31BF" w:rsidRDefault="00637CBB" w:rsidP="00E32C7B">
                      <w:pPr>
                        <w:pStyle w:val="ListParagraph"/>
                        <w:numPr>
                          <w:ilvl w:val="0"/>
                          <w:numId w:val="33"/>
                        </w:numPr>
                        <w:spacing w:line="278" w:lineRule="auto"/>
                        <w:jc w:val="both"/>
                        <w:rPr>
                          <w:rFonts w:eastAsia="Times New Roman"/>
                          <w:sz w:val="24"/>
                          <w:szCs w:val="24"/>
                        </w:rPr>
                      </w:pPr>
                      <w:r w:rsidRPr="00FC31BF">
                        <w:rPr>
                          <w:rFonts w:eastAsia="Times New Roman"/>
                          <w:sz w:val="24"/>
                          <w:szCs w:val="24"/>
                        </w:rPr>
                        <w:t>Parking on the pavements by all vehicles.</w:t>
                      </w:r>
                    </w:p>
                    <w:p w14:paraId="72AB7FEC" w14:textId="3018F974" w:rsidR="00637CBB" w:rsidRPr="00FC31BF" w:rsidRDefault="001747B0" w:rsidP="00E32C7B">
                      <w:pPr>
                        <w:pStyle w:val="ListParagraph"/>
                        <w:numPr>
                          <w:ilvl w:val="0"/>
                          <w:numId w:val="33"/>
                        </w:numPr>
                        <w:spacing w:line="278" w:lineRule="auto"/>
                        <w:jc w:val="both"/>
                        <w:rPr>
                          <w:rFonts w:eastAsia="Times New Roman"/>
                          <w:sz w:val="24"/>
                          <w:szCs w:val="24"/>
                        </w:rPr>
                      </w:pPr>
                      <w:r w:rsidRPr="00FC31BF">
                        <w:rPr>
                          <w:rFonts w:eastAsia="Times New Roman"/>
                          <w:sz w:val="24"/>
                          <w:szCs w:val="24"/>
                        </w:rPr>
                        <w:t>Parking signage throughout the village</w:t>
                      </w:r>
                      <w:r w:rsidR="001A2646" w:rsidRPr="00FC31BF">
                        <w:rPr>
                          <w:rFonts w:eastAsia="Times New Roman"/>
                          <w:sz w:val="24"/>
                          <w:szCs w:val="24"/>
                        </w:rPr>
                        <w:t xml:space="preserve"> </w:t>
                      </w:r>
                      <w:r w:rsidR="005E1E6D" w:rsidRPr="00FC31BF">
                        <w:rPr>
                          <w:rFonts w:eastAsia="Times New Roman"/>
                          <w:sz w:val="24"/>
                          <w:szCs w:val="24"/>
                        </w:rPr>
                        <w:t>–</w:t>
                      </w:r>
                      <w:r w:rsidR="001A2646" w:rsidRPr="00FC31BF">
                        <w:rPr>
                          <w:rFonts w:eastAsia="Times New Roman"/>
                          <w:sz w:val="24"/>
                          <w:szCs w:val="24"/>
                        </w:rPr>
                        <w:t xml:space="preserve"> inclu</w:t>
                      </w:r>
                      <w:r w:rsidR="005E1E6D" w:rsidRPr="00FC31BF">
                        <w:rPr>
                          <w:rFonts w:eastAsia="Times New Roman"/>
                          <w:sz w:val="24"/>
                          <w:szCs w:val="24"/>
                        </w:rPr>
                        <w:t xml:space="preserve">des both yellow/white lines and </w:t>
                      </w:r>
                      <w:r w:rsidR="00700A75" w:rsidRPr="00FC31BF">
                        <w:rPr>
                          <w:rFonts w:eastAsia="Times New Roman"/>
                          <w:sz w:val="24"/>
                          <w:szCs w:val="24"/>
                        </w:rPr>
                        <w:t>street</w:t>
                      </w:r>
                      <w:r w:rsidR="005E1E6D" w:rsidRPr="00FC31BF">
                        <w:rPr>
                          <w:rFonts w:eastAsia="Times New Roman"/>
                          <w:sz w:val="24"/>
                          <w:szCs w:val="24"/>
                        </w:rPr>
                        <w:t xml:space="preserve"> signage</w:t>
                      </w:r>
                      <w:r w:rsidRPr="00FC31BF">
                        <w:rPr>
                          <w:rFonts w:eastAsia="Times New Roman"/>
                          <w:sz w:val="24"/>
                          <w:szCs w:val="24"/>
                        </w:rPr>
                        <w:t>.</w:t>
                      </w:r>
                    </w:p>
                    <w:p w14:paraId="6071578C" w14:textId="69F3A481" w:rsidR="006679B0" w:rsidRPr="00FC31BF" w:rsidRDefault="006679B0" w:rsidP="00E32C7B">
                      <w:pPr>
                        <w:pStyle w:val="ListParagraph"/>
                        <w:numPr>
                          <w:ilvl w:val="0"/>
                          <w:numId w:val="33"/>
                        </w:numPr>
                        <w:spacing w:line="278" w:lineRule="auto"/>
                        <w:jc w:val="both"/>
                        <w:rPr>
                          <w:rFonts w:eastAsia="Times New Roman"/>
                          <w:sz w:val="24"/>
                          <w:szCs w:val="24"/>
                        </w:rPr>
                      </w:pPr>
                      <w:r w:rsidRPr="00FC31BF">
                        <w:rPr>
                          <w:rFonts w:eastAsia="Times New Roman"/>
                          <w:sz w:val="24"/>
                          <w:szCs w:val="24"/>
                        </w:rPr>
                        <w:t xml:space="preserve">Parking </w:t>
                      </w:r>
                      <w:r w:rsidR="00DB26E1" w:rsidRPr="00FC31BF">
                        <w:rPr>
                          <w:rFonts w:eastAsia="Times New Roman"/>
                          <w:sz w:val="24"/>
                          <w:szCs w:val="24"/>
                        </w:rPr>
                        <w:t>and/</w:t>
                      </w:r>
                      <w:r w:rsidRPr="00FC31BF">
                        <w:rPr>
                          <w:rFonts w:eastAsia="Times New Roman"/>
                          <w:sz w:val="24"/>
                          <w:szCs w:val="24"/>
                        </w:rPr>
                        <w:t>or Police enforcement.</w:t>
                      </w:r>
                    </w:p>
                    <w:p w14:paraId="2B598A8D" w14:textId="350C3DF9" w:rsidR="00DB26E1" w:rsidRPr="00FC31BF" w:rsidRDefault="009F07AF" w:rsidP="00E32C7B">
                      <w:pPr>
                        <w:pStyle w:val="ListParagraph"/>
                        <w:numPr>
                          <w:ilvl w:val="0"/>
                          <w:numId w:val="33"/>
                        </w:numPr>
                        <w:spacing w:line="278" w:lineRule="auto"/>
                        <w:jc w:val="both"/>
                        <w:rPr>
                          <w:rFonts w:eastAsia="Times New Roman"/>
                          <w:sz w:val="24"/>
                          <w:szCs w:val="24"/>
                        </w:rPr>
                      </w:pPr>
                      <w:r w:rsidRPr="00FC31BF">
                        <w:rPr>
                          <w:rFonts w:eastAsia="Times New Roman"/>
                          <w:sz w:val="24"/>
                          <w:szCs w:val="24"/>
                        </w:rPr>
                        <w:t>Road</w:t>
                      </w:r>
                      <w:r w:rsidR="00DB26E1" w:rsidRPr="00FC31BF">
                        <w:rPr>
                          <w:rFonts w:eastAsia="Times New Roman"/>
                          <w:sz w:val="24"/>
                          <w:szCs w:val="24"/>
                        </w:rPr>
                        <w:t xml:space="preserve"> Safety</w:t>
                      </w:r>
                      <w:r w:rsidR="000F5439" w:rsidRPr="00FC31BF">
                        <w:rPr>
                          <w:rFonts w:eastAsia="Times New Roman"/>
                          <w:sz w:val="24"/>
                          <w:szCs w:val="24"/>
                        </w:rPr>
                        <w:t xml:space="preserve"> – such as speeding, </w:t>
                      </w:r>
                      <w:r w:rsidR="00B66F85" w:rsidRPr="00FC31BF">
                        <w:rPr>
                          <w:rFonts w:eastAsia="Times New Roman"/>
                          <w:sz w:val="24"/>
                          <w:szCs w:val="24"/>
                        </w:rPr>
                        <w:t>layout of North &amp; South Parade</w:t>
                      </w:r>
                      <w:r w:rsidR="003610EF" w:rsidRPr="00FC31BF">
                        <w:rPr>
                          <w:rFonts w:eastAsia="Times New Roman"/>
                          <w:sz w:val="24"/>
                          <w:szCs w:val="24"/>
                        </w:rPr>
                        <w:t xml:space="preserve"> </w:t>
                      </w:r>
                      <w:r w:rsidR="00B018D6" w:rsidRPr="00FC31BF">
                        <w:rPr>
                          <w:rFonts w:eastAsia="Times New Roman"/>
                          <w:sz w:val="24"/>
                          <w:szCs w:val="24"/>
                        </w:rPr>
                        <w:t>and volume of traffic that the A6 gets.</w:t>
                      </w:r>
                    </w:p>
                    <w:p w14:paraId="21B3B677" w14:textId="2E9347F7" w:rsidR="00B018D6" w:rsidRDefault="00B018D6" w:rsidP="00B018D6">
                      <w:pPr>
                        <w:spacing w:line="278" w:lineRule="auto"/>
                        <w:jc w:val="both"/>
                        <w:rPr>
                          <w:rFonts w:eastAsia="Times New Roman"/>
                        </w:rPr>
                      </w:pPr>
                      <w:r>
                        <w:rPr>
                          <w:rFonts w:eastAsia="Times New Roman"/>
                        </w:rPr>
                        <w:t>We agreed to look at the following potential solutions…</w:t>
                      </w:r>
                    </w:p>
                    <w:p w14:paraId="0061AFCA" w14:textId="69BFCA1C" w:rsidR="00F942F3" w:rsidRDefault="00F942F3" w:rsidP="00F942F3">
                      <w:pPr>
                        <w:numPr>
                          <w:ilvl w:val="0"/>
                          <w:numId w:val="34"/>
                        </w:numPr>
                        <w:rPr>
                          <w:rFonts w:eastAsia="Times New Roman"/>
                          <w:color w:val="000000"/>
                        </w:rPr>
                      </w:pPr>
                      <w:r>
                        <w:rPr>
                          <w:rFonts w:eastAsia="Times New Roman"/>
                          <w:color w:val="000000"/>
                        </w:rPr>
                        <w:t>Use excess pavement</w:t>
                      </w:r>
                      <w:r w:rsidR="00D759EB">
                        <w:rPr>
                          <w:rFonts w:eastAsia="Times New Roman"/>
                          <w:color w:val="000000"/>
                        </w:rPr>
                        <w:t xml:space="preserve"> on the riverside</w:t>
                      </w:r>
                      <w:r>
                        <w:rPr>
                          <w:rFonts w:eastAsia="Times New Roman"/>
                          <w:color w:val="000000"/>
                        </w:rPr>
                        <w:t xml:space="preserve"> - create new, additional bike 'cut out' bays to add capacity and loading bay for</w:t>
                      </w:r>
                      <w:r w:rsidR="003A15F5">
                        <w:rPr>
                          <w:rFonts w:eastAsia="Times New Roman"/>
                          <w:color w:val="000000"/>
                        </w:rPr>
                        <w:t xml:space="preserve"> deliveries.</w:t>
                      </w:r>
                    </w:p>
                    <w:p w14:paraId="54126487" w14:textId="5394F783" w:rsidR="00F942F3" w:rsidRDefault="00F942F3" w:rsidP="00F942F3">
                      <w:pPr>
                        <w:numPr>
                          <w:ilvl w:val="0"/>
                          <w:numId w:val="34"/>
                        </w:numPr>
                        <w:rPr>
                          <w:rFonts w:eastAsia="Times New Roman"/>
                          <w:color w:val="000000"/>
                        </w:rPr>
                      </w:pPr>
                      <w:r>
                        <w:rPr>
                          <w:rFonts w:eastAsia="Times New Roman"/>
                          <w:color w:val="000000"/>
                        </w:rPr>
                        <w:t>Installation of benches plante</w:t>
                      </w:r>
                      <w:r w:rsidR="002C4168">
                        <w:rPr>
                          <w:rFonts w:eastAsia="Times New Roman"/>
                          <w:color w:val="000000"/>
                        </w:rPr>
                        <w:t xml:space="preserve">rs </w:t>
                      </w:r>
                      <w:r w:rsidR="00ED4D1A">
                        <w:rPr>
                          <w:rFonts w:eastAsia="Times New Roman"/>
                          <w:color w:val="000000"/>
                        </w:rPr>
                        <w:t xml:space="preserve">on the riverside to stop pavement parking, if </w:t>
                      </w:r>
                      <w:r w:rsidR="00D759EB">
                        <w:rPr>
                          <w:rFonts w:eastAsia="Times New Roman"/>
                          <w:color w:val="000000"/>
                        </w:rPr>
                        <w:t>cut out bays for parking cannot be established.</w:t>
                      </w:r>
                    </w:p>
                    <w:p w14:paraId="60A77E9C" w14:textId="7F47BC2F" w:rsidR="00F942F3" w:rsidRDefault="00F942F3" w:rsidP="00F942F3">
                      <w:pPr>
                        <w:numPr>
                          <w:ilvl w:val="0"/>
                          <w:numId w:val="34"/>
                        </w:numPr>
                        <w:rPr>
                          <w:rFonts w:eastAsia="Times New Roman"/>
                          <w:color w:val="000000"/>
                        </w:rPr>
                      </w:pPr>
                      <w:r>
                        <w:rPr>
                          <w:rFonts w:eastAsia="Times New Roman"/>
                          <w:color w:val="000000"/>
                        </w:rPr>
                        <w:t xml:space="preserve">Road humps / raised crossings to slow traffic / prevent </w:t>
                      </w:r>
                      <w:r w:rsidR="00965349">
                        <w:rPr>
                          <w:rFonts w:eastAsia="Times New Roman"/>
                          <w:color w:val="000000"/>
                        </w:rPr>
                        <w:t>ASB driving</w:t>
                      </w:r>
                      <w:r>
                        <w:rPr>
                          <w:rFonts w:eastAsia="Times New Roman"/>
                          <w:color w:val="000000"/>
                        </w:rPr>
                        <w:t xml:space="preserve"> on main A6</w:t>
                      </w:r>
                      <w:r w:rsidR="00762B9B">
                        <w:rPr>
                          <w:rFonts w:eastAsia="Times New Roman"/>
                          <w:color w:val="000000"/>
                        </w:rPr>
                        <w:t>.</w:t>
                      </w:r>
                    </w:p>
                    <w:p w14:paraId="14B11246" w14:textId="10891BA3" w:rsidR="00F942F3" w:rsidRDefault="00965349" w:rsidP="00F942F3">
                      <w:pPr>
                        <w:numPr>
                          <w:ilvl w:val="0"/>
                          <w:numId w:val="34"/>
                        </w:numPr>
                        <w:rPr>
                          <w:rFonts w:eastAsia="Times New Roman"/>
                          <w:color w:val="000000"/>
                        </w:rPr>
                      </w:pPr>
                      <w:r>
                        <w:rPr>
                          <w:rFonts w:eastAsia="Times New Roman"/>
                          <w:color w:val="000000"/>
                        </w:rPr>
                        <w:t>Extend yellow/wh</w:t>
                      </w:r>
                      <w:r w:rsidR="007B55EC">
                        <w:rPr>
                          <w:rFonts w:eastAsia="Times New Roman"/>
                          <w:color w:val="000000"/>
                        </w:rPr>
                        <w:t>ite</w:t>
                      </w:r>
                      <w:r w:rsidR="00F942F3">
                        <w:rPr>
                          <w:rFonts w:eastAsia="Times New Roman"/>
                          <w:color w:val="000000"/>
                        </w:rPr>
                        <w:t xml:space="preserve"> line on pavement</w:t>
                      </w:r>
                      <w:r>
                        <w:rPr>
                          <w:rFonts w:eastAsia="Times New Roman"/>
                          <w:color w:val="000000"/>
                        </w:rPr>
                        <w:t xml:space="preserve"> to highlight that</w:t>
                      </w:r>
                      <w:r w:rsidR="007B55EC">
                        <w:rPr>
                          <w:rFonts w:eastAsia="Times New Roman"/>
                          <w:color w:val="000000"/>
                        </w:rPr>
                        <w:t xml:space="preserve"> the double yellow lines extend to the pavement also – to advise that there is no parking on the pavement.</w:t>
                      </w:r>
                    </w:p>
                    <w:p w14:paraId="6816B49C" w14:textId="43AA81F0" w:rsidR="00F942F3" w:rsidRDefault="00F942F3" w:rsidP="00F942F3">
                      <w:pPr>
                        <w:numPr>
                          <w:ilvl w:val="0"/>
                          <w:numId w:val="34"/>
                        </w:numPr>
                        <w:rPr>
                          <w:rFonts w:eastAsia="Times New Roman"/>
                          <w:color w:val="000000"/>
                        </w:rPr>
                      </w:pPr>
                      <w:r>
                        <w:rPr>
                          <w:rFonts w:eastAsia="Times New Roman"/>
                          <w:color w:val="000000"/>
                        </w:rPr>
                        <w:t>Electronic car park capacity signs to show capacity at DDDC car parks along the A6</w:t>
                      </w:r>
                      <w:r w:rsidR="00762B9B">
                        <w:rPr>
                          <w:rFonts w:eastAsia="Times New Roman"/>
                          <w:color w:val="000000"/>
                        </w:rPr>
                        <w:t>.</w:t>
                      </w:r>
                    </w:p>
                    <w:p w14:paraId="244F931C" w14:textId="157EFC87" w:rsidR="00F942F3" w:rsidRDefault="00B44041" w:rsidP="00B44041">
                      <w:pPr>
                        <w:numPr>
                          <w:ilvl w:val="0"/>
                          <w:numId w:val="34"/>
                        </w:numPr>
                        <w:rPr>
                          <w:rFonts w:eastAsia="Times New Roman"/>
                          <w:color w:val="000000"/>
                        </w:rPr>
                      </w:pPr>
                      <w:r>
                        <w:rPr>
                          <w:rFonts w:eastAsia="Times New Roman"/>
                          <w:color w:val="000000"/>
                        </w:rPr>
                        <w:t xml:space="preserve">Parking </w:t>
                      </w:r>
                      <w:r w:rsidR="007B55EC">
                        <w:rPr>
                          <w:rFonts w:eastAsia="Times New Roman"/>
                          <w:color w:val="000000"/>
                        </w:rPr>
                        <w:t>Enforcement officers</w:t>
                      </w:r>
                      <w:r w:rsidR="00F942F3">
                        <w:rPr>
                          <w:rFonts w:eastAsia="Times New Roman"/>
                          <w:color w:val="000000"/>
                        </w:rPr>
                        <w:t> </w:t>
                      </w:r>
                      <w:r>
                        <w:rPr>
                          <w:rFonts w:eastAsia="Times New Roman"/>
                          <w:color w:val="000000"/>
                        </w:rPr>
                        <w:t xml:space="preserve">– to look at a different patrol strategy </w:t>
                      </w:r>
                      <w:r w:rsidR="00762B9B">
                        <w:rPr>
                          <w:rFonts w:eastAsia="Times New Roman"/>
                          <w:color w:val="000000"/>
                        </w:rPr>
                        <w:t>to suit Matlock Bath.</w:t>
                      </w:r>
                    </w:p>
                    <w:p w14:paraId="1BCB69B9" w14:textId="6E10B004" w:rsidR="00F942F3" w:rsidRDefault="00F942F3" w:rsidP="00762B9B">
                      <w:pPr>
                        <w:ind w:left="720"/>
                        <w:rPr>
                          <w:rFonts w:eastAsia="Times New Roman"/>
                          <w:color w:val="000000"/>
                        </w:rPr>
                      </w:pPr>
                    </w:p>
                    <w:p w14:paraId="7F393971" w14:textId="1A74F1CF" w:rsidR="00FC2E33" w:rsidRDefault="00FC2E33" w:rsidP="00E0089B">
                      <w:pPr>
                        <w:jc w:val="both"/>
                        <w:rPr>
                          <w:rFonts w:eastAsia="Times New Roman"/>
                          <w:color w:val="000000"/>
                        </w:rPr>
                      </w:pPr>
                      <w:r>
                        <w:rPr>
                          <w:rFonts w:eastAsia="Times New Roman"/>
                          <w:color w:val="000000"/>
                        </w:rPr>
                        <w:t>We have patrolled the area and spoke</w:t>
                      </w:r>
                      <w:r w:rsidR="008271F7">
                        <w:rPr>
                          <w:rFonts w:eastAsia="Times New Roman"/>
                          <w:color w:val="000000"/>
                        </w:rPr>
                        <w:t xml:space="preserve"> to/advised/used enforcement around the issues mentioned above</w:t>
                      </w:r>
                      <w:r w:rsidR="00D64D8F">
                        <w:rPr>
                          <w:rFonts w:eastAsia="Times New Roman"/>
                          <w:color w:val="000000"/>
                        </w:rPr>
                        <w:t xml:space="preserve"> – it is great to say that 99</w:t>
                      </w:r>
                      <w:r w:rsidR="001965DE">
                        <w:rPr>
                          <w:rFonts w:eastAsia="Times New Roman"/>
                          <w:color w:val="000000"/>
                        </w:rPr>
                        <w:t>% of people spoken to has been positive and issues rectified straight away</w:t>
                      </w:r>
                      <w:r w:rsidR="00167233">
                        <w:rPr>
                          <w:rFonts w:eastAsia="Times New Roman"/>
                          <w:color w:val="000000"/>
                        </w:rPr>
                        <w:t xml:space="preserve"> – the other 1% have received fines for parking</w:t>
                      </w:r>
                      <w:r w:rsidR="00046E95">
                        <w:rPr>
                          <w:rFonts w:eastAsia="Times New Roman"/>
                          <w:color w:val="000000"/>
                        </w:rPr>
                        <w:t>.</w:t>
                      </w:r>
                    </w:p>
                    <w:p w14:paraId="6569A93D" w14:textId="77777777" w:rsidR="00046E95" w:rsidRDefault="00046E95" w:rsidP="00E0089B">
                      <w:pPr>
                        <w:jc w:val="both"/>
                        <w:rPr>
                          <w:rFonts w:eastAsia="Times New Roman"/>
                          <w:color w:val="000000"/>
                        </w:rPr>
                      </w:pPr>
                    </w:p>
                    <w:p w14:paraId="7DEE4532" w14:textId="32E11040" w:rsidR="00762B9B" w:rsidRDefault="00FC31BF" w:rsidP="00E0089B">
                      <w:pPr>
                        <w:jc w:val="both"/>
                        <w:rPr>
                          <w:rFonts w:eastAsia="Times New Roman"/>
                          <w:color w:val="000000"/>
                        </w:rPr>
                      </w:pPr>
                      <w:r>
                        <w:rPr>
                          <w:rFonts w:eastAsia="Times New Roman"/>
                          <w:color w:val="000000"/>
                        </w:rPr>
                        <w:t>Overall,</w:t>
                      </w:r>
                      <w:r w:rsidR="00E0089B">
                        <w:rPr>
                          <w:rFonts w:eastAsia="Times New Roman"/>
                          <w:color w:val="000000"/>
                        </w:rPr>
                        <w:t xml:space="preserve"> the main aim of this partnership working is to make Matlock Bath a safer place to visit for all</w:t>
                      </w:r>
                      <w:r w:rsidR="00DC3636">
                        <w:rPr>
                          <w:rFonts w:eastAsia="Times New Roman"/>
                          <w:color w:val="000000"/>
                        </w:rPr>
                        <w:t>, not to deter anyone visiting</w:t>
                      </w:r>
                      <w:r w:rsidR="00B46CB5">
                        <w:rPr>
                          <w:rFonts w:eastAsia="Times New Roman"/>
                          <w:color w:val="000000"/>
                        </w:rPr>
                        <w:t>. Updates to follow.</w:t>
                      </w:r>
                    </w:p>
                    <w:p w14:paraId="57250923" w14:textId="77777777" w:rsidR="00F942F3" w:rsidRDefault="00F942F3" w:rsidP="00B018D6">
                      <w:pPr>
                        <w:spacing w:line="278" w:lineRule="auto"/>
                        <w:jc w:val="both"/>
                        <w:rPr>
                          <w:rFonts w:eastAsia="Times New Roman"/>
                        </w:rPr>
                      </w:pPr>
                    </w:p>
                    <w:p w14:paraId="059EDE13" w14:textId="77777777" w:rsidR="00B018D6" w:rsidRPr="00B018D6" w:rsidRDefault="00B018D6" w:rsidP="00B018D6">
                      <w:pPr>
                        <w:spacing w:line="278" w:lineRule="auto"/>
                        <w:jc w:val="both"/>
                        <w:rPr>
                          <w:rFonts w:eastAsia="Times New Roman"/>
                        </w:rPr>
                      </w:pPr>
                    </w:p>
                    <w:p w14:paraId="49D9DFB0" w14:textId="522D395B" w:rsidR="00332926" w:rsidRDefault="00332926"/>
                  </w:txbxContent>
                </v:textbox>
                <w10:wrap type="square" anchorx="margin"/>
              </v:shape>
            </w:pict>
          </mc:Fallback>
        </mc:AlternateContent>
      </w:r>
      <w:r w:rsidR="005540B9" w:rsidRPr="00836235">
        <w:rPr>
          <w:rFonts w:ascii="Arial" w:hAnsi="Arial" w:cs="Arial"/>
          <w:b/>
          <w:bCs/>
          <w:color w:val="243F58"/>
          <w:sz w:val="36"/>
          <w:szCs w:val="36"/>
        </w:rPr>
        <w:t>Middleton by Wirksworth &amp; Bonsall</w:t>
      </w:r>
      <w:r w:rsidR="005540B9">
        <w:t xml:space="preserve"> </w:t>
      </w:r>
      <w:r w:rsidR="005540B9">
        <w:rPr>
          <w:rFonts w:ascii="Arial" w:hAnsi="Arial" w:cs="Arial"/>
          <w:b/>
          <w:bCs/>
          <w:color w:val="243E58"/>
          <w:sz w:val="56"/>
          <w:szCs w:val="56"/>
        </w:rPr>
        <w:br w:type="page"/>
      </w:r>
      <w:r w:rsidR="00A277BD">
        <w:rPr>
          <w:rFonts w:ascii="Arial" w:hAnsi="Arial" w:cs="Arial"/>
          <w:b/>
          <w:bCs/>
          <w:color w:val="243E58"/>
          <w:sz w:val="56"/>
          <w:szCs w:val="56"/>
        </w:rPr>
        <w:lastRenderedPageBreak/>
        <w:t xml:space="preserve"> </w:t>
      </w:r>
      <w:r w:rsidR="00C23FE9" w:rsidRPr="003F2EF2">
        <w:rPr>
          <w:rFonts w:ascii="Arial" w:hAnsi="Arial" w:cs="Arial"/>
          <w:b/>
          <w:bCs/>
          <w:color w:val="243E58"/>
          <w:sz w:val="56"/>
          <w:szCs w:val="56"/>
        </w:rPr>
        <w:t>Safer</w:t>
      </w:r>
      <w:r w:rsidR="00C23FE9" w:rsidRPr="003F2EF2">
        <w:rPr>
          <w:rFonts w:ascii="Arial" w:hAnsi="Arial" w:cs="Arial"/>
          <w:b/>
          <w:bCs/>
          <w:color w:val="EAED80"/>
          <w:sz w:val="56"/>
          <w:szCs w:val="56"/>
        </w:rPr>
        <w:t xml:space="preserve"> Neighbourhoods</w:t>
      </w:r>
    </w:p>
    <w:p w14:paraId="062BFE0C" w14:textId="5504E51C" w:rsidR="00C23FE9" w:rsidRDefault="00C23FE9" w:rsidP="00C23FE9">
      <w:pPr>
        <w:rPr>
          <w:rFonts w:ascii="Arial" w:hAnsi="Arial" w:cs="Arial"/>
          <w:b/>
          <w:bCs/>
          <w:color w:val="243F58"/>
          <w:sz w:val="160"/>
          <w:szCs w:val="160"/>
        </w:rPr>
      </w:pPr>
      <w:r w:rsidRPr="0045312C">
        <w:rPr>
          <w:rFonts w:ascii="Arial" w:hAnsi="Arial" w:cs="Arial"/>
          <w:b/>
          <w:bCs/>
          <w:color w:val="243F58"/>
          <w:sz w:val="48"/>
          <w:szCs w:val="48"/>
        </w:rPr>
        <w:t>Matlock Bath, Cromford, Wirksworth,</w:t>
      </w:r>
      <w:r w:rsidRPr="0045312C">
        <w:rPr>
          <w:rFonts w:ascii="Arial" w:hAnsi="Arial" w:cs="Arial"/>
          <w:b/>
          <w:bCs/>
          <w:color w:val="243F58"/>
          <w:sz w:val="160"/>
          <w:szCs w:val="160"/>
        </w:rPr>
        <w:t xml:space="preserve"> </w:t>
      </w:r>
    </w:p>
    <w:p w14:paraId="2E2E98D7" w14:textId="25ACC51F" w:rsidR="00F3337A" w:rsidRDefault="00A2376A" w:rsidP="00C23FE9">
      <w:r>
        <w:rPr>
          <w:noProof/>
        </w:rPr>
        <mc:AlternateContent>
          <mc:Choice Requires="wps">
            <w:drawing>
              <wp:anchor distT="0" distB="0" distL="114300" distR="114300" simplePos="0" relativeHeight="251753472" behindDoc="0" locked="0" layoutInCell="1" allowOverlap="1" wp14:anchorId="41B0FF33" wp14:editId="7012F859">
                <wp:simplePos x="0" y="0"/>
                <wp:positionH relativeFrom="column">
                  <wp:posOffset>-355600</wp:posOffset>
                </wp:positionH>
                <wp:positionV relativeFrom="paragraph">
                  <wp:posOffset>466090</wp:posOffset>
                </wp:positionV>
                <wp:extent cx="3695700" cy="6496050"/>
                <wp:effectExtent l="0" t="0" r="19050" b="19050"/>
                <wp:wrapNone/>
                <wp:docPr id="1055092304" name="Text Box 2"/>
                <wp:cNvGraphicFramePr/>
                <a:graphic xmlns:a="http://schemas.openxmlformats.org/drawingml/2006/main">
                  <a:graphicData uri="http://schemas.microsoft.com/office/word/2010/wordprocessingShape">
                    <wps:wsp>
                      <wps:cNvSpPr txBox="1"/>
                      <wps:spPr>
                        <a:xfrm>
                          <a:off x="0" y="0"/>
                          <a:ext cx="3695700" cy="6496050"/>
                        </a:xfrm>
                        <a:prstGeom prst="rect">
                          <a:avLst/>
                        </a:prstGeom>
                        <a:solidFill>
                          <a:schemeClr val="lt1"/>
                        </a:solidFill>
                        <a:ln w="6350">
                          <a:solidFill>
                            <a:prstClr val="black"/>
                          </a:solidFill>
                        </a:ln>
                      </wps:spPr>
                      <wps:txbx>
                        <w:txbxContent>
                          <w:p w14:paraId="29972C08" w14:textId="0BC7F8A2" w:rsidR="003D5FCC" w:rsidRDefault="00561C1B" w:rsidP="004244A8">
                            <w:pPr>
                              <w:rPr>
                                <w:noProof/>
                              </w:rPr>
                            </w:pPr>
                            <w:r>
                              <w:rPr>
                                <w:noProof/>
                              </w:rPr>
                              <w:t xml:space="preserve"> </w:t>
                            </w:r>
                          </w:p>
                          <w:p w14:paraId="4869A6B6" w14:textId="5049F41D" w:rsidR="00AA124B" w:rsidRDefault="00AA124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B0FF33" id="_x0000_s1030" type="#_x0000_t202" style="position:absolute;margin-left:-28pt;margin-top:36.7pt;width:291pt;height:511.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" fillcolor="white [3201]" strokeweight=".5pt">
                <v:textbox>
                  <w:txbxContent>
                    <w:p w14:paraId="29972C08" w14:textId="0BC7F8A2" w:rsidR="003D5FCC" w:rsidRDefault="00561C1B" w:rsidP="004244A8">
                      <w:pPr>
                        <w:rPr>
                          <w:noProof/>
                        </w:rPr>
                      </w:pPr>
                      <w:r>
                        <w:rPr>
                          <w:noProof/>
                        </w:rPr>
                        <w:t xml:space="preserve"> </w:t>
                      </w:r>
                    </w:p>
                    <w:p w14:paraId="4869A6B6" w14:textId="5049F41D" w:rsidR="00AA124B" w:rsidRDefault="00AA124B"/>
                  </w:txbxContent>
                </v:textbox>
              </v:shape>
            </w:pict>
          </mc:Fallback>
        </mc:AlternateContent>
      </w:r>
      <w:r w:rsidRPr="008F4186">
        <w:rPr>
          <w:rFonts w:ascii="Arial" w:hAnsi="Arial" w:cs="Arial"/>
          <w:b/>
          <w:bCs/>
          <w:noProof/>
          <w:color w:val="243F58"/>
          <w:sz w:val="36"/>
          <w:szCs w:val="36"/>
        </w:rPr>
        <mc:AlternateContent>
          <mc:Choice Requires="wps">
            <w:drawing>
              <wp:anchor distT="45720" distB="45720" distL="114300" distR="114300" simplePos="0" relativeHeight="251749376" behindDoc="0" locked="0" layoutInCell="1" allowOverlap="1" wp14:anchorId="5171E663" wp14:editId="11E76D1F">
                <wp:simplePos x="0" y="0"/>
                <wp:positionH relativeFrom="page">
                  <wp:posOffset>3838575</wp:posOffset>
                </wp:positionH>
                <wp:positionV relativeFrom="paragraph">
                  <wp:posOffset>466090</wp:posOffset>
                </wp:positionV>
                <wp:extent cx="3638550" cy="6496050"/>
                <wp:effectExtent l="0" t="0" r="19050" b="19050"/>
                <wp:wrapSquare wrapText="bothSides"/>
                <wp:docPr id="8017534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8550" cy="6496050"/>
                        </a:xfrm>
                        <a:prstGeom prst="rect">
                          <a:avLst/>
                        </a:prstGeom>
                        <a:solidFill>
                          <a:srgbClr val="FFFFFF"/>
                        </a:solidFill>
                        <a:ln w="9525">
                          <a:solidFill>
                            <a:srgbClr val="000000"/>
                          </a:solidFill>
                          <a:miter lim="800000"/>
                          <a:headEnd/>
                          <a:tailEnd/>
                        </a:ln>
                      </wps:spPr>
                      <wps:txbx>
                        <w:txbxContent>
                          <w:p w14:paraId="4C1EC93D" w14:textId="77777777" w:rsidR="00E23C23" w:rsidRPr="00884C62" w:rsidRDefault="00E23C23" w:rsidP="006C0356">
                            <w:pPr>
                              <w:jc w:val="center"/>
                              <w:rPr>
                                <w:rFonts w:cstheme="minorHAnsi"/>
                                <w:b/>
                                <w:bCs/>
                                <w:sz w:val="28"/>
                                <w:szCs w:val="28"/>
                                <w:u w:val="single"/>
                              </w:rPr>
                            </w:pPr>
                            <w:r w:rsidRPr="00884C62">
                              <w:rPr>
                                <w:rFonts w:cstheme="minorHAnsi"/>
                                <w:b/>
                                <w:bCs/>
                                <w:sz w:val="28"/>
                                <w:szCs w:val="28"/>
                                <w:u w:val="single"/>
                              </w:rPr>
                              <w:t>Derbyshire Alert &amp; Community Voice…</w:t>
                            </w:r>
                          </w:p>
                          <w:p w14:paraId="20678129" w14:textId="77777777" w:rsidR="00A84FB6" w:rsidRDefault="00A84FB6" w:rsidP="00E23C23">
                            <w:pPr>
                              <w:rPr>
                                <w:rFonts w:cstheme="minorHAnsi"/>
                              </w:rPr>
                            </w:pPr>
                          </w:p>
                          <w:p w14:paraId="541B0B17" w14:textId="156009E0" w:rsidR="00E23C23" w:rsidRDefault="00E23C23" w:rsidP="00E23C23">
                            <w:pPr>
                              <w:rPr>
                                <w:rFonts w:cstheme="minorHAnsi"/>
                              </w:rPr>
                            </w:pPr>
                            <w:r w:rsidRPr="006C0356">
                              <w:rPr>
                                <w:rFonts w:cstheme="minorHAnsi"/>
                              </w:rPr>
                              <w:t xml:space="preserve">Have you signed up to our two-way messaging service </w:t>
                            </w:r>
                            <w:r w:rsidRPr="006C0356">
                              <w:rPr>
                                <w:rFonts w:cstheme="minorHAnsi"/>
                                <w:b/>
                                <w:bCs/>
                              </w:rPr>
                              <w:t>Derbyshire Alert</w:t>
                            </w:r>
                            <w:r w:rsidRPr="006C0356">
                              <w:rPr>
                                <w:rFonts w:cstheme="minorHAnsi"/>
                              </w:rPr>
                              <w:t xml:space="preserve">? This is where you receive messages from your Safer Neighbourhood Team, around prevention advice, appeals, meeting your SNT, and local crime information. This is also where you can request a copy of our Burglary newsletter and Land Rover theft prevention newsletter, for example. </w:t>
                            </w:r>
                          </w:p>
                          <w:p w14:paraId="22245DB5" w14:textId="77777777" w:rsidR="00A84FB6" w:rsidRPr="006C0356" w:rsidRDefault="00A84FB6" w:rsidP="00E23C23">
                            <w:pPr>
                              <w:rPr>
                                <w:rFonts w:cstheme="minorHAnsi"/>
                              </w:rPr>
                            </w:pPr>
                          </w:p>
                          <w:p w14:paraId="12F59412" w14:textId="77777777" w:rsidR="00E23C23" w:rsidRDefault="00E23C23" w:rsidP="00E23C23">
                            <w:pPr>
                              <w:rPr>
                                <w:rFonts w:cstheme="minorHAnsi"/>
                              </w:rPr>
                            </w:pPr>
                            <w:r w:rsidRPr="006C0356">
                              <w:rPr>
                                <w:rFonts w:cstheme="minorHAnsi"/>
                              </w:rPr>
                              <w:t xml:space="preserve">Visit </w:t>
                            </w:r>
                            <w:hyperlink r:id="rId15" w:history="1">
                              <w:r w:rsidRPr="006C0356">
                                <w:rPr>
                                  <w:rStyle w:val="Hyperlink"/>
                                  <w:rFonts w:cstheme="minorHAnsi"/>
                                </w:rPr>
                                <w:t>www.derbyshirealert.co.uk</w:t>
                              </w:r>
                            </w:hyperlink>
                            <w:r w:rsidRPr="006C0356">
                              <w:rPr>
                                <w:rFonts w:cstheme="minorHAnsi"/>
                              </w:rPr>
                              <w:t xml:space="preserve"> to sign up or visit one of our many Community Catch Ups (see first page for info), we hold to sign you up. </w:t>
                            </w:r>
                          </w:p>
                          <w:p w14:paraId="74A26740" w14:textId="77777777" w:rsidR="00A84FB6" w:rsidRPr="006C0356" w:rsidRDefault="00A84FB6" w:rsidP="00E23C23">
                            <w:pPr>
                              <w:rPr>
                                <w:rFonts w:cstheme="minorHAnsi"/>
                              </w:rPr>
                            </w:pPr>
                          </w:p>
                          <w:p w14:paraId="3246A9DA" w14:textId="7F537ABD" w:rsidR="00B71DFD" w:rsidRPr="00FC7914" w:rsidRDefault="00E23C23" w:rsidP="00E23C23">
                            <w:pPr>
                              <w:rPr>
                                <w:rFonts w:cstheme="minorHAnsi"/>
                              </w:rPr>
                            </w:pPr>
                            <w:r w:rsidRPr="006C0356">
                              <w:rPr>
                                <w:rFonts w:cstheme="minorHAnsi"/>
                              </w:rPr>
                              <w:t>There is also the Community Voice, a survey about the area where you live, that gives you the opportunity to tell us about what we should be prioritising. We will be reviewing these next few months, so don’t miss your opportunity to speak up.</w:t>
                            </w:r>
                          </w:p>
                          <w:p w14:paraId="73289FE5" w14:textId="549B62BA" w:rsidR="00B71DFD" w:rsidRDefault="00A42C9B" w:rsidP="00E23C23">
                            <w:pPr>
                              <w:rPr>
                                <w:noProof/>
                              </w:rPr>
                            </w:pPr>
                            <w:r>
                              <w:rPr>
                                <w:noProof/>
                              </w:rPr>
                              <w:drawing>
                                <wp:inline distT="0" distB="0" distL="0" distR="0" wp14:anchorId="68275308" wp14:editId="1B63FAAF">
                                  <wp:extent cx="3446780" cy="1600200"/>
                                  <wp:effectExtent l="0" t="0" r="1270" b="0"/>
                                  <wp:docPr id="1" name="Picture 2" descr="Home Page - Derbyshire Ale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me Page - Derbyshire Aler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446780" cy="1600200"/>
                                          </a:xfrm>
                                          <a:prstGeom prst="rect">
                                            <a:avLst/>
                                          </a:prstGeom>
                                          <a:noFill/>
                                          <a:ln>
                                            <a:noFill/>
                                          </a:ln>
                                        </pic:spPr>
                                      </pic:pic>
                                    </a:graphicData>
                                  </a:graphic>
                                </wp:inline>
                              </w:drawing>
                            </w:r>
                          </w:p>
                          <w:p w14:paraId="4C1473BA" w14:textId="77777777" w:rsidR="00A42C9B" w:rsidRDefault="00A42C9B" w:rsidP="00E23C23">
                            <w:pPr>
                              <w:rPr>
                                <w:noProof/>
                              </w:rPr>
                            </w:pPr>
                          </w:p>
                          <w:p w14:paraId="04236B3C" w14:textId="311D4CB4" w:rsidR="00B71DFD" w:rsidRPr="006C0356" w:rsidRDefault="00A42C9B" w:rsidP="00E23C23">
                            <w:pPr>
                              <w:rPr>
                                <w:rFonts w:cstheme="minorHAnsi"/>
                              </w:rPr>
                            </w:pPr>
                            <w:r>
                              <w:rPr>
                                <w:noProof/>
                              </w:rPr>
                              <w:drawing>
                                <wp:inline distT="0" distB="0" distL="0" distR="0" wp14:anchorId="2B7EA390" wp14:editId="7FA9D354">
                                  <wp:extent cx="3446780" cy="855980"/>
                                  <wp:effectExtent l="0" t="0" r="1270" b="1270"/>
                                  <wp:docPr id="5785606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560634" name=""/>
                                          <pic:cNvPicPr/>
                                        </pic:nvPicPr>
                                        <pic:blipFill>
                                          <a:blip r:embed="rId17"/>
                                          <a:stretch>
                                            <a:fillRect/>
                                          </a:stretch>
                                        </pic:blipFill>
                                        <pic:spPr>
                                          <a:xfrm>
                                            <a:off x="0" y="0"/>
                                            <a:ext cx="3446780" cy="855980"/>
                                          </a:xfrm>
                                          <a:prstGeom prst="rect">
                                            <a:avLst/>
                                          </a:prstGeom>
                                        </pic:spPr>
                                      </pic:pic>
                                    </a:graphicData>
                                  </a:graphic>
                                </wp:inline>
                              </w:drawing>
                            </w:r>
                          </w:p>
                          <w:p w14:paraId="2AD5248F" w14:textId="77777777" w:rsidR="00A42C9B" w:rsidRDefault="00A42C9B" w:rsidP="00E23C23">
                            <w:pPr>
                              <w:rPr>
                                <w:noProof/>
                              </w:rPr>
                            </w:pPr>
                          </w:p>
                          <w:p w14:paraId="25B5F5FA" w14:textId="0F572CBB" w:rsidR="00E23C23" w:rsidRPr="006C0356" w:rsidRDefault="00E23C23" w:rsidP="00E23C23">
                            <w:pPr>
                              <w:rPr>
                                <w:rFonts w:cstheme="minorHAnsi"/>
                              </w:rPr>
                            </w:pPr>
                          </w:p>
                          <w:p w14:paraId="4C41077E" w14:textId="77777777" w:rsidR="003B2965" w:rsidRDefault="003B2965" w:rsidP="00E23C23">
                            <w:pPr>
                              <w:rPr>
                                <w:rFonts w:asciiTheme="majorHAnsi" w:hAnsiTheme="majorHAnsi" w:cstheme="majorHAnsi"/>
                                <w:b/>
                                <w:bCs/>
                                <w:noProof/>
                                <w:color w:val="212529"/>
                                <w:sz w:val="28"/>
                                <w:szCs w:val="28"/>
                                <w:u w:val="single"/>
                                <w:shd w:val="clear" w:color="auto" w:fill="FFFFFF"/>
                              </w:rPr>
                            </w:pPr>
                          </w:p>
                          <w:p w14:paraId="2EF7C9FE" w14:textId="4A30226F" w:rsidR="00E23C23" w:rsidRPr="006C0356" w:rsidRDefault="00E23C23" w:rsidP="00E23C23">
                            <w:pPr>
                              <w:rPr>
                                <w:rFonts w:cstheme="minorHAns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71E663" id="_x0000_s1031" type="#_x0000_t202" style="position:absolute;margin-left:302.25pt;margin-top:36.7pt;width:286.5pt;height:511.5pt;z-index:25174937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">
                <v:textbox>
                  <w:txbxContent>
                    <w:p w14:paraId="4C1EC93D" w14:textId="77777777" w:rsidR="00E23C23" w:rsidRPr="00884C62" w:rsidRDefault="00E23C23" w:rsidP="006C0356">
                      <w:pPr>
                        <w:jc w:val="center"/>
                        <w:rPr>
                          <w:rFonts w:cstheme="minorHAnsi"/>
                          <w:b/>
                          <w:bCs/>
                          <w:sz w:val="28"/>
                          <w:szCs w:val="28"/>
                          <w:u w:val="single"/>
                        </w:rPr>
                      </w:pPr>
                      <w:r w:rsidRPr="00884C62">
                        <w:rPr>
                          <w:rFonts w:cstheme="minorHAnsi"/>
                          <w:b/>
                          <w:bCs/>
                          <w:sz w:val="28"/>
                          <w:szCs w:val="28"/>
                          <w:u w:val="single"/>
                        </w:rPr>
                        <w:t>Derbyshire Alert &amp; Community Voice…</w:t>
                      </w:r>
                    </w:p>
                    <w:p w14:paraId="20678129" w14:textId="77777777" w:rsidR="00A84FB6" w:rsidRDefault="00A84FB6" w:rsidP="00E23C23">
                      <w:pPr>
                        <w:rPr>
                          <w:rFonts w:cstheme="minorHAnsi"/>
                        </w:rPr>
                      </w:pPr>
                    </w:p>
                    <w:p w14:paraId="541B0B17" w14:textId="156009E0" w:rsidR="00E23C23" w:rsidRDefault="00E23C23" w:rsidP="00E23C23">
                      <w:pPr>
                        <w:rPr>
                          <w:rFonts w:cstheme="minorHAnsi"/>
                        </w:rPr>
                      </w:pPr>
                      <w:r w:rsidRPr="006C0356">
                        <w:rPr>
                          <w:rFonts w:cstheme="minorHAnsi"/>
                        </w:rPr>
                        <w:t xml:space="preserve">Have you signed up to our two-way messaging service </w:t>
                      </w:r>
                      <w:r w:rsidRPr="006C0356">
                        <w:rPr>
                          <w:rFonts w:cstheme="minorHAnsi"/>
                          <w:b/>
                          <w:bCs/>
                        </w:rPr>
                        <w:t>Derbyshire Alert</w:t>
                      </w:r>
                      <w:r w:rsidRPr="006C0356">
                        <w:rPr>
                          <w:rFonts w:cstheme="minorHAnsi"/>
                        </w:rPr>
                        <w:t xml:space="preserve">? This is where you receive messages from your Safer Neighbourhood Team, around prevention advice, appeals, meeting your SNT, and local crime information. This is also where you can request a copy of our Burglary newsletter and Land Rover theft prevention newsletter, for example. </w:t>
                      </w:r>
                    </w:p>
                    <w:p w14:paraId="22245DB5" w14:textId="77777777" w:rsidR="00A84FB6" w:rsidRPr="006C0356" w:rsidRDefault="00A84FB6" w:rsidP="00E23C23">
                      <w:pPr>
                        <w:rPr>
                          <w:rFonts w:cstheme="minorHAnsi"/>
                        </w:rPr>
                      </w:pPr>
                    </w:p>
                    <w:p w14:paraId="12F59412" w14:textId="77777777" w:rsidR="00E23C23" w:rsidRDefault="00E23C23" w:rsidP="00E23C23">
                      <w:pPr>
                        <w:rPr>
                          <w:rFonts w:cstheme="minorHAnsi"/>
                        </w:rPr>
                      </w:pPr>
                      <w:r w:rsidRPr="006C0356">
                        <w:rPr>
                          <w:rFonts w:cstheme="minorHAnsi"/>
                        </w:rPr>
                        <w:t xml:space="preserve">Visit </w:t>
                      </w:r>
                      <w:hyperlink r:id="rId18" w:history="1">
                        <w:r w:rsidRPr="006C0356">
                          <w:rPr>
                            <w:rStyle w:val="Hyperlink"/>
                            <w:rFonts w:cstheme="minorHAnsi"/>
                          </w:rPr>
                          <w:t>www.derbyshirealert.co.uk</w:t>
                        </w:r>
                      </w:hyperlink>
                      <w:r w:rsidRPr="006C0356">
                        <w:rPr>
                          <w:rFonts w:cstheme="minorHAnsi"/>
                        </w:rPr>
                        <w:t xml:space="preserve"> to sign up or visit one of our many Community Catch Ups (see first page for info), we hold to sign you up. </w:t>
                      </w:r>
                    </w:p>
                    <w:p w14:paraId="74A26740" w14:textId="77777777" w:rsidR="00A84FB6" w:rsidRPr="006C0356" w:rsidRDefault="00A84FB6" w:rsidP="00E23C23">
                      <w:pPr>
                        <w:rPr>
                          <w:rFonts w:cstheme="minorHAnsi"/>
                        </w:rPr>
                      </w:pPr>
                    </w:p>
                    <w:p w14:paraId="3246A9DA" w14:textId="7F537ABD" w:rsidR="00B71DFD" w:rsidRPr="00FC7914" w:rsidRDefault="00E23C23" w:rsidP="00E23C23">
                      <w:pPr>
                        <w:rPr>
                          <w:rFonts w:cstheme="minorHAnsi"/>
                        </w:rPr>
                      </w:pPr>
                      <w:r w:rsidRPr="006C0356">
                        <w:rPr>
                          <w:rFonts w:cstheme="minorHAnsi"/>
                        </w:rPr>
                        <w:t>There is also the Community Voice, a survey about the area where you live, that gives you the opportunity to tell us about what we should be prioritising. We will be reviewing these next few months, so don’t miss your opportunity to speak up.</w:t>
                      </w:r>
                    </w:p>
                    <w:p w14:paraId="73289FE5" w14:textId="549B62BA" w:rsidR="00B71DFD" w:rsidRDefault="00A42C9B" w:rsidP="00E23C23">
                      <w:pPr>
                        <w:rPr>
                          <w:noProof/>
                        </w:rPr>
                      </w:pPr>
                      <w:r>
                        <w:rPr>
                          <w:noProof/>
                        </w:rPr>
                        <w:drawing>
                          <wp:inline distT="0" distB="0" distL="0" distR="0" wp14:anchorId="68275308" wp14:editId="1B63FAAF">
                            <wp:extent cx="3446780" cy="1600200"/>
                            <wp:effectExtent l="0" t="0" r="1270" b="0"/>
                            <wp:docPr id="1" name="Picture 2" descr="Home Page - Derbyshire Ale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me Page - Derbyshire Aler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446780" cy="1600200"/>
                                    </a:xfrm>
                                    <a:prstGeom prst="rect">
                                      <a:avLst/>
                                    </a:prstGeom>
                                    <a:noFill/>
                                    <a:ln>
                                      <a:noFill/>
                                    </a:ln>
                                  </pic:spPr>
                                </pic:pic>
                              </a:graphicData>
                            </a:graphic>
                          </wp:inline>
                        </w:drawing>
                      </w:r>
                    </w:p>
                    <w:p w14:paraId="4C1473BA" w14:textId="77777777" w:rsidR="00A42C9B" w:rsidRDefault="00A42C9B" w:rsidP="00E23C23">
                      <w:pPr>
                        <w:rPr>
                          <w:noProof/>
                        </w:rPr>
                      </w:pPr>
                    </w:p>
                    <w:p w14:paraId="04236B3C" w14:textId="311D4CB4" w:rsidR="00B71DFD" w:rsidRPr="006C0356" w:rsidRDefault="00A42C9B" w:rsidP="00E23C23">
                      <w:pPr>
                        <w:rPr>
                          <w:rFonts w:cstheme="minorHAnsi"/>
                        </w:rPr>
                      </w:pPr>
                      <w:r>
                        <w:rPr>
                          <w:noProof/>
                        </w:rPr>
                        <w:drawing>
                          <wp:inline distT="0" distB="0" distL="0" distR="0" wp14:anchorId="2B7EA390" wp14:editId="7FA9D354">
                            <wp:extent cx="3446780" cy="855980"/>
                            <wp:effectExtent l="0" t="0" r="1270" b="1270"/>
                            <wp:docPr id="5785606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560634" name=""/>
                                    <pic:cNvPicPr/>
                                  </pic:nvPicPr>
                                  <pic:blipFill>
                                    <a:blip r:embed="rId17"/>
                                    <a:stretch>
                                      <a:fillRect/>
                                    </a:stretch>
                                  </pic:blipFill>
                                  <pic:spPr>
                                    <a:xfrm>
                                      <a:off x="0" y="0"/>
                                      <a:ext cx="3446780" cy="855980"/>
                                    </a:xfrm>
                                    <a:prstGeom prst="rect">
                                      <a:avLst/>
                                    </a:prstGeom>
                                  </pic:spPr>
                                </pic:pic>
                              </a:graphicData>
                            </a:graphic>
                          </wp:inline>
                        </w:drawing>
                      </w:r>
                    </w:p>
                    <w:p w14:paraId="2AD5248F" w14:textId="77777777" w:rsidR="00A42C9B" w:rsidRDefault="00A42C9B" w:rsidP="00E23C23">
                      <w:pPr>
                        <w:rPr>
                          <w:noProof/>
                        </w:rPr>
                      </w:pPr>
                    </w:p>
                    <w:p w14:paraId="25B5F5FA" w14:textId="0F572CBB" w:rsidR="00E23C23" w:rsidRPr="006C0356" w:rsidRDefault="00E23C23" w:rsidP="00E23C23">
                      <w:pPr>
                        <w:rPr>
                          <w:rFonts w:cstheme="minorHAnsi"/>
                        </w:rPr>
                      </w:pPr>
                    </w:p>
                    <w:p w14:paraId="4C41077E" w14:textId="77777777" w:rsidR="003B2965" w:rsidRDefault="003B2965" w:rsidP="00E23C23">
                      <w:pPr>
                        <w:rPr>
                          <w:rFonts w:asciiTheme="majorHAnsi" w:hAnsiTheme="majorHAnsi" w:cstheme="majorHAnsi"/>
                          <w:b/>
                          <w:bCs/>
                          <w:noProof/>
                          <w:color w:val="212529"/>
                          <w:sz w:val="28"/>
                          <w:szCs w:val="28"/>
                          <w:u w:val="single"/>
                          <w:shd w:val="clear" w:color="auto" w:fill="FFFFFF"/>
                        </w:rPr>
                      </w:pPr>
                    </w:p>
                    <w:p w14:paraId="2EF7C9FE" w14:textId="4A30226F" w:rsidR="00E23C23" w:rsidRPr="006C0356" w:rsidRDefault="00E23C23" w:rsidP="00E23C23">
                      <w:pPr>
                        <w:rPr>
                          <w:rFonts w:cstheme="minorHAnsi"/>
                        </w:rPr>
                      </w:pPr>
                    </w:p>
                  </w:txbxContent>
                </v:textbox>
                <w10:wrap type="square" anchorx="page"/>
              </v:shape>
            </w:pict>
          </mc:Fallback>
        </mc:AlternateContent>
      </w:r>
      <w:r w:rsidR="00C23FE9" w:rsidRPr="00836235">
        <w:rPr>
          <w:rFonts w:ascii="Arial" w:hAnsi="Arial" w:cs="Arial"/>
          <w:b/>
          <w:bCs/>
          <w:color w:val="243F58"/>
          <w:sz w:val="36"/>
          <w:szCs w:val="36"/>
        </w:rPr>
        <w:t>Middleton by Wirksworth &amp; Bonsall</w:t>
      </w:r>
      <w:r w:rsidR="00C23FE9">
        <w:t xml:space="preserve">                                                       </w:t>
      </w:r>
      <w:r w:rsidR="00A277BD">
        <w:t>October</w:t>
      </w:r>
      <w:r w:rsidR="00C23FE9">
        <w:t xml:space="preserve"> 26</w:t>
      </w:r>
      <w:r w:rsidR="003F2EF2">
        <w:br w:type="page"/>
      </w:r>
    </w:p>
    <w:p w14:paraId="27E28721" w14:textId="79CDB642" w:rsidR="00210445" w:rsidRPr="006F2D4D" w:rsidRDefault="00210445" w:rsidP="00210445">
      <w:r w:rsidRPr="006F2D4D">
        <w:rPr>
          <w:rFonts w:ascii="Arial" w:hAnsi="Arial" w:cs="Arial"/>
          <w:b/>
          <w:bCs/>
          <w:color w:val="243E58"/>
          <w:sz w:val="56"/>
          <w:szCs w:val="56"/>
        </w:rPr>
        <w:lastRenderedPageBreak/>
        <w:t>Safer</w:t>
      </w:r>
      <w:r w:rsidRPr="006F2D4D">
        <w:rPr>
          <w:rFonts w:ascii="Arial" w:hAnsi="Arial" w:cs="Arial"/>
          <w:b/>
          <w:bCs/>
          <w:color w:val="EAED80"/>
          <w:sz w:val="56"/>
          <w:szCs w:val="56"/>
        </w:rPr>
        <w:t xml:space="preserve"> Neighbourhoods</w:t>
      </w:r>
    </w:p>
    <w:p w14:paraId="3866CA9D" w14:textId="174D9832" w:rsidR="00210445" w:rsidRDefault="00210445" w:rsidP="00210445">
      <w:pPr>
        <w:spacing w:line="640" w:lineRule="exact"/>
        <w:rPr>
          <w:rFonts w:ascii="Arial" w:hAnsi="Arial" w:cs="Arial"/>
          <w:b/>
          <w:bCs/>
          <w:color w:val="243F58"/>
          <w:sz w:val="160"/>
          <w:szCs w:val="160"/>
        </w:rPr>
      </w:pPr>
      <w:r w:rsidRPr="0045312C">
        <w:rPr>
          <w:rFonts w:ascii="Arial" w:hAnsi="Arial" w:cs="Arial"/>
          <w:b/>
          <w:bCs/>
          <w:color w:val="243F58"/>
          <w:sz w:val="48"/>
          <w:szCs w:val="48"/>
        </w:rPr>
        <w:t>Matlock Bath, Cromford, Wirksworth,</w:t>
      </w:r>
    </w:p>
    <w:p w14:paraId="38C47E8A" w14:textId="7E8ED84E" w:rsidR="00930A51" w:rsidRDefault="00FF14D0" w:rsidP="00B377DA">
      <w:r w:rsidRPr="00814990">
        <w:rPr>
          <w:rFonts w:ascii="Arial" w:hAnsi="Arial" w:cs="Arial"/>
          <w:b/>
          <w:bCs/>
          <w:noProof/>
          <w:color w:val="243F58"/>
          <w:sz w:val="36"/>
          <w:szCs w:val="36"/>
        </w:rPr>
        <mc:AlternateContent>
          <mc:Choice Requires="wps">
            <w:drawing>
              <wp:anchor distT="45720" distB="45720" distL="114300" distR="114300" simplePos="0" relativeHeight="251741184" behindDoc="0" locked="0" layoutInCell="1" allowOverlap="1" wp14:anchorId="0D707ADE" wp14:editId="29ACE806">
                <wp:simplePos x="0" y="0"/>
                <wp:positionH relativeFrom="column">
                  <wp:posOffset>-355600</wp:posOffset>
                </wp:positionH>
                <wp:positionV relativeFrom="paragraph">
                  <wp:posOffset>400050</wp:posOffset>
                </wp:positionV>
                <wp:extent cx="7400925" cy="6486525"/>
                <wp:effectExtent l="0" t="0" r="28575" b="28575"/>
                <wp:wrapSquare wrapText="bothSides"/>
                <wp:docPr id="7839105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00925" cy="6486525"/>
                        </a:xfrm>
                        <a:prstGeom prst="rect">
                          <a:avLst/>
                        </a:prstGeom>
                        <a:solidFill>
                          <a:srgbClr val="FFFFFF"/>
                        </a:solidFill>
                        <a:ln w="9525">
                          <a:solidFill>
                            <a:srgbClr val="000000"/>
                          </a:solidFill>
                          <a:miter lim="800000"/>
                          <a:headEnd/>
                          <a:tailEnd/>
                        </a:ln>
                      </wps:spPr>
                      <wps:txbx>
                        <w:txbxContent>
                          <w:p w14:paraId="40B593CB" w14:textId="77777777" w:rsidR="004244A8" w:rsidRDefault="004244A8" w:rsidP="004244A8">
                            <w:r>
                              <w:t>As the officer in charge of policing for Derbyshire Dales, I want to provide you with some brief updates on just a few of the things that officers from your Safer Neighbourhoods Teams have been doing over the summer months.</w:t>
                            </w:r>
                          </w:p>
                          <w:p w14:paraId="10F3B308" w14:textId="77777777" w:rsidR="004244A8" w:rsidRDefault="004244A8" w:rsidP="004244A8">
                            <w:pPr>
                              <w:rPr>
                                <w14:ligatures w14:val="standardContextual"/>
                              </w:rPr>
                            </w:pPr>
                            <w:r>
                              <w:t xml:space="preserve">Muti agency meetings have been held with parters to discuss how we can work together to manage and reduce the impact on residents and businesses caused by an increase in visitors to Stanton Moor which is a scheduled ancient monument. Leading up to and throughout the Autmn Equinox Police Officers and PCSOs patrolled these areas to remind people that fires are prohibited under a Public Spaces Protection order and that Camping is not allowed under The Countrysides and Rights of Way Act 2000. They were supported by colleagues from Derbyshire Dales District Council, Fire Service, Peak District National Park, and the Landowner. Whilst one small fire was dealt with by fire service, the occasion passed without significant disruption. You can find out about PSPO’s here </w:t>
                            </w:r>
                            <w:hyperlink r:id="rId19" w:history="1">
                              <w:r>
                                <w:rPr>
                                  <w:rStyle w:val="Hyperlink"/>
                                  <w:color w:val="0000FF"/>
                                </w:rPr>
                                <w:t>Public Space Protection Orders - Derbyshire Dales District Council</w:t>
                              </w:r>
                            </w:hyperlink>
                          </w:p>
                          <w:p w14:paraId="7027FD0A" w14:textId="77777777" w:rsidR="004244A8" w:rsidRDefault="004244A8" w:rsidP="004244A8"/>
                          <w:p w14:paraId="49235F3E" w14:textId="77777777" w:rsidR="004244A8" w:rsidRDefault="004244A8" w:rsidP="004244A8">
                            <w:r>
                              <w:t xml:space="preserve">Matlock SNT attended a meeting regarding the problems caused by high visitor numbers and the increased reporting of anti-social driving and parking at Matlock Bath. Suggestions for traffic calming measures and protecting pedestrian areas were discussed and have been sent to the relevant agencies for their consideration. We have continued to work with Civil Parking Enforcement to support their work and our colleagues from the Road Policing Unit (RPU), Casualty Reduction and Enforcement Team (Crest) have been out across Derbyshire Dales to help tackle the ‘Fatal Five’, which are Speeding, Drink/Drug driving, mobile phones, seatbelts and careless driving. You can see Sgt Scott Riley discussing these in the constabulary’s podcast  </w:t>
                            </w:r>
                            <w:hyperlink r:id="rId20" w:history="1">
                              <w:r>
                                <w:rPr>
                                  <w:rStyle w:val="Hyperlink"/>
                                </w:rPr>
                                <w:t>Off Duty: The Fatal Five - Roads Policing Unit | Derbyshire Constabulary</w:t>
                              </w:r>
                            </w:hyperlink>
                            <w:r>
                              <w:t xml:space="preserve"> </w:t>
                            </w:r>
                          </w:p>
                          <w:p w14:paraId="6D09BC0A" w14:textId="77777777" w:rsidR="004244A8" w:rsidRDefault="004244A8" w:rsidP="004244A8"/>
                          <w:p w14:paraId="297FC8C4" w14:textId="77777777" w:rsidR="004244A8" w:rsidRDefault="004244A8" w:rsidP="004244A8">
                            <w:r>
                              <w:t xml:space="preserve">SNT officers worked alongside officers from our Criminal exploitation team to successfully execute several warrants across Matlock resulting in four men and 2 women being arrested. You can read more about this here </w:t>
                            </w:r>
                            <w:hyperlink r:id="rId21" w:history="1">
                              <w:r>
                                <w:rPr>
                                  <w:rStyle w:val="Hyperlink"/>
                                </w:rPr>
                                <w:t>Four charged with drug offences following series of warrants in Matlock | Derbyshire Constabulary</w:t>
                              </w:r>
                            </w:hyperlink>
                            <w:r>
                              <w:t xml:space="preserve">. The work done to disrupt crime and drugs in our communities continues, if you have any information regarding drugs or other criminality then you can report this through the Derbyshire Constabulary website, by calling 101 or anonymously via Crimestoppers on 0800555111. </w:t>
                            </w:r>
                          </w:p>
                          <w:p w14:paraId="2645C7DE" w14:textId="77777777" w:rsidR="004244A8" w:rsidRDefault="004244A8" w:rsidP="004244A8"/>
                          <w:p w14:paraId="5E11601F" w14:textId="77777777" w:rsidR="004244A8" w:rsidRDefault="004244A8" w:rsidP="004244A8">
                            <w:r>
                              <w:t xml:space="preserve">Over the Autumn months officers will be concentrating on the priorities that have been set by you for your areas, you can contribute to these by contacting your local officers </w:t>
                            </w:r>
                            <w:hyperlink r:id="rId22" w:history="1">
                              <w:r>
                                <w:rPr>
                                  <w:rStyle w:val="Hyperlink"/>
                                </w:rPr>
                                <w:t>Your area | Derbyshire Constabulary</w:t>
                              </w:r>
                            </w:hyperlink>
                            <w:r>
                              <w:t xml:space="preserve">, through social media or by signing up to Derbyshire Alert. </w:t>
                            </w:r>
                          </w:p>
                          <w:p w14:paraId="5BA1623F" w14:textId="77777777" w:rsidR="004244A8" w:rsidRDefault="004244A8" w:rsidP="004244A8"/>
                          <w:p w14:paraId="5942F4AF" w14:textId="77777777" w:rsidR="004244A8" w:rsidRDefault="004244A8" w:rsidP="004244A8">
                            <w:r>
                              <w:t>The SNT officers will be patrolling in your area and publish their engagements on the meetings and events page of our website. As the nights now begin to draw in then we would encourage residents across the Derbyshire Dales to think about securing their properties and outbuildings and making sure valuable items are safe. Lawnmowers and bikes put in sheds can be a target for thieves so consider locking things together to make them difficult to move and try not to leave things on show. If you are out of the house when it is becoming dark, then consider putting a light or television on or setting a timer switch so that potential thieves cannot see that there is nobody at home.  Please come along to one of our engagement events if you would like to ask about the security of your home or discuss anything else with us.  To see more about what is happening in your local area then please visit our website or follow us on social media.</w:t>
                            </w:r>
                          </w:p>
                          <w:p w14:paraId="78B1C9B1" w14:textId="77777777" w:rsidR="004244A8" w:rsidRDefault="004244A8" w:rsidP="004244A8">
                            <w:pPr>
                              <w:rPr>
                                <w:rFonts w:ascii="Calibri" w:hAnsi="Calibri" w:cs="Calibri"/>
                              </w:rPr>
                            </w:pPr>
                          </w:p>
                          <w:p w14:paraId="506D6143" w14:textId="1C7B6B10" w:rsidR="001B0944" w:rsidRPr="008023DC" w:rsidRDefault="001B0944" w:rsidP="006A23BC">
                            <w:pPr>
                              <w:pStyle w:val="NormalWeb"/>
                              <w:rPr>
                                <w:rFonts w:ascii="Lato" w:eastAsiaTheme="minorHAnsi" w:hAnsi="Lato" w:cstheme="minorBidi"/>
                                <w:b/>
                                <w:bCs/>
                                <w:color w:val="101525"/>
                                <w:sz w:val="20"/>
                                <w:szCs w:val="20"/>
                                <w:shd w:val="clear" w:color="auto" w:fill="FFFFFF"/>
                                <w:lang w:eastAsia="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707ADE" id="_x0000_s1032" type="#_x0000_t202" style="position:absolute;margin-left:-28pt;margin-top:31.5pt;width:582.75pt;height:510.75pt;z-index:2517411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">
                <v:textbox>
                  <w:txbxContent>
                    <w:p w14:paraId="40B593CB" w14:textId="77777777" w:rsidR="004244A8" w:rsidRDefault="004244A8" w:rsidP="004244A8">
                      <w:r>
                        <w:t>As the officer in charge of policing for Derbyshire Dales, I want to provide you with some brief updates on just a few of the things that officers from your Safer Neighbourhoods Teams have been doing over the summer months.</w:t>
                      </w:r>
                    </w:p>
                    <w:p w14:paraId="10F3B308" w14:textId="77777777" w:rsidR="004244A8" w:rsidRDefault="004244A8" w:rsidP="004244A8">
                      <w:pPr>
                        <w:rPr>
                          <w14:ligatures w14:val="standardContextual"/>
                        </w:rPr>
                      </w:pPr>
                      <w:r>
                        <w:t xml:space="preserve">Muti agency meetings have been held with parters to discuss how we can work together to manage and reduce the impact on residents and businesses caused by an increase in visitors to Stanton Moor which is a scheduled ancient monument. Leading up to and throughout the Autmn Equinox Police Officers and PCSOs patrolled these areas to remind people that fires are prohibited under a Public Spaces Protection order and that Camping is not allowed under The Countrysides and Rights of Way Act 2000. They were supported by colleagues from Derbyshire Dales District Council, Fire Service, Peak District National Park, and the Landowner. Whilst one small fire was dealt with by fire service, the occasion passed without significant disruption. You can find out about PSPO’s here </w:t>
                      </w:r>
                      <w:hyperlink r:id="rId23" w:history="1">
                        <w:r>
                          <w:rPr>
                            <w:rStyle w:val="Hyperlink"/>
                            <w:color w:val="0000FF"/>
                          </w:rPr>
                          <w:t>Public Space Protection Orders - Derbyshire Dales District Council</w:t>
                        </w:r>
                      </w:hyperlink>
                    </w:p>
                    <w:p w14:paraId="7027FD0A" w14:textId="77777777" w:rsidR="004244A8" w:rsidRDefault="004244A8" w:rsidP="004244A8"/>
                    <w:p w14:paraId="49235F3E" w14:textId="77777777" w:rsidR="004244A8" w:rsidRDefault="004244A8" w:rsidP="004244A8">
                      <w:r>
                        <w:t xml:space="preserve">Matlock SNT attended a meeting regarding the problems caused by high visitor numbers and the increased reporting of anti-social driving and parking at Matlock Bath. Suggestions for traffic calming measures and protecting pedestrian areas were discussed and have been sent to the relevant agencies for their consideration. We have continued to work with Civil Parking Enforcement to support their work and our colleagues from the Road Policing Unit (RPU), Casualty Reduction and Enforcement Team (Crest) have been out across Derbyshire Dales to help tackle the ‘Fatal Five’, which are Speeding, Drink/Drug driving, mobile phones, seatbelts and careless driving. You can see Sgt Scott Riley discussing these in the constabulary’s podcast  </w:t>
                      </w:r>
                      <w:hyperlink r:id="rId24" w:history="1">
                        <w:r>
                          <w:rPr>
                            <w:rStyle w:val="Hyperlink"/>
                          </w:rPr>
                          <w:t>Off Duty: The Fatal Five - Roads Policing Unit | Derbyshire Constabulary</w:t>
                        </w:r>
                      </w:hyperlink>
                      <w:r>
                        <w:t xml:space="preserve"> </w:t>
                      </w:r>
                    </w:p>
                    <w:p w14:paraId="6D09BC0A" w14:textId="77777777" w:rsidR="004244A8" w:rsidRDefault="004244A8" w:rsidP="004244A8"/>
                    <w:p w14:paraId="297FC8C4" w14:textId="77777777" w:rsidR="004244A8" w:rsidRDefault="004244A8" w:rsidP="004244A8">
                      <w:r>
                        <w:t xml:space="preserve">SNT officers worked alongside officers from our Criminal exploitation team to successfully execute several warrants across Matlock resulting in four men and 2 women being arrested. You can read more about this here </w:t>
                      </w:r>
                      <w:hyperlink r:id="rId25" w:history="1">
                        <w:r>
                          <w:rPr>
                            <w:rStyle w:val="Hyperlink"/>
                          </w:rPr>
                          <w:t>Four charged with drug offences following series of warrants in Matlock | Derbyshire Constabulary</w:t>
                        </w:r>
                      </w:hyperlink>
                      <w:r>
                        <w:t xml:space="preserve">. The work done to disrupt crime and drugs in our communities continues, if you have any information regarding drugs or other criminality then you can report this through the Derbyshire Constabulary website, by calling 101 or anonymously via Crimestoppers on 0800555111. </w:t>
                      </w:r>
                    </w:p>
                    <w:p w14:paraId="2645C7DE" w14:textId="77777777" w:rsidR="004244A8" w:rsidRDefault="004244A8" w:rsidP="004244A8"/>
                    <w:p w14:paraId="5E11601F" w14:textId="77777777" w:rsidR="004244A8" w:rsidRDefault="004244A8" w:rsidP="004244A8">
                      <w:r>
                        <w:t xml:space="preserve">Over the Autumn months officers will be concentrating on the priorities that have been set by you for your areas, you can contribute to these by contacting your local officers </w:t>
                      </w:r>
                      <w:hyperlink r:id="rId26" w:history="1">
                        <w:r>
                          <w:rPr>
                            <w:rStyle w:val="Hyperlink"/>
                          </w:rPr>
                          <w:t>Your area | Derbyshire Constabulary</w:t>
                        </w:r>
                      </w:hyperlink>
                      <w:r>
                        <w:t xml:space="preserve">, through social media or by signing up to Derbyshire Alert. </w:t>
                      </w:r>
                    </w:p>
                    <w:p w14:paraId="5BA1623F" w14:textId="77777777" w:rsidR="004244A8" w:rsidRDefault="004244A8" w:rsidP="004244A8"/>
                    <w:p w14:paraId="5942F4AF" w14:textId="77777777" w:rsidR="004244A8" w:rsidRDefault="004244A8" w:rsidP="004244A8">
                      <w:r>
                        <w:t>The SNT officers will be patrolling in your area and publish their engagements on the meetings and events page of our website. As the nights now begin to draw in then we would encourage residents across the Derbyshire Dales to think about securing their properties and outbuildings and making sure valuable items are safe. Lawnmowers and bikes put in sheds can be a target for thieves so consider locking things together to make them difficult to move and try not to leave things on show. If you are out of the house when it is becoming dark, then consider putting a light or television on or setting a timer switch so that potential thieves cannot see that there is nobody at home.  Please come along to one of our engagement events if you would like to ask about the security of your home or discuss anything else with us.  To see more about what is happening in your local area then please visit our website or follow us on social media.</w:t>
                      </w:r>
                    </w:p>
                    <w:p w14:paraId="78B1C9B1" w14:textId="77777777" w:rsidR="004244A8" w:rsidRDefault="004244A8" w:rsidP="004244A8">
                      <w:pPr>
                        <w:rPr>
                          <w:rFonts w:ascii="Calibri" w:hAnsi="Calibri" w:cs="Calibri"/>
                        </w:rPr>
                      </w:pPr>
                    </w:p>
                    <w:p w14:paraId="506D6143" w14:textId="1C7B6B10" w:rsidR="001B0944" w:rsidRPr="008023DC" w:rsidRDefault="001B0944" w:rsidP="006A23BC">
                      <w:pPr>
                        <w:pStyle w:val="NormalWeb"/>
                        <w:rPr>
                          <w:rFonts w:ascii="Lato" w:eastAsiaTheme="minorHAnsi" w:hAnsi="Lato" w:cstheme="minorBidi"/>
                          <w:b/>
                          <w:bCs/>
                          <w:color w:val="101525"/>
                          <w:sz w:val="20"/>
                          <w:szCs w:val="20"/>
                          <w:shd w:val="clear" w:color="auto" w:fill="FFFFFF"/>
                          <w:lang w:eastAsia="en-US"/>
                        </w:rPr>
                      </w:pPr>
                    </w:p>
                  </w:txbxContent>
                </v:textbox>
                <w10:wrap type="square"/>
              </v:shape>
            </w:pict>
          </mc:Fallback>
        </mc:AlternateContent>
      </w:r>
      <w:r w:rsidR="00210445" w:rsidRPr="006F2D4D">
        <w:rPr>
          <w:rFonts w:ascii="Arial" w:hAnsi="Arial" w:cs="Arial"/>
          <w:b/>
          <w:bCs/>
          <w:color w:val="243F58"/>
          <w:sz w:val="36"/>
          <w:szCs w:val="36"/>
        </w:rPr>
        <w:t>Middleton by Wirksworth &amp; Bonsall</w:t>
      </w:r>
      <w:r w:rsidR="00210445">
        <w:rPr>
          <w:rFonts w:ascii="Arial" w:hAnsi="Arial" w:cs="Arial"/>
          <w:b/>
          <w:bCs/>
          <w:color w:val="243F58"/>
          <w:sz w:val="36"/>
          <w:szCs w:val="36"/>
        </w:rPr>
        <w:t xml:space="preserve">                 </w:t>
      </w:r>
      <w:r w:rsidR="00B377DA">
        <w:rPr>
          <w:rFonts w:ascii="Arial" w:hAnsi="Arial" w:cs="Arial"/>
          <w:b/>
          <w:bCs/>
          <w:color w:val="243F58"/>
          <w:sz w:val="36"/>
          <w:szCs w:val="36"/>
        </w:rPr>
        <w:t xml:space="preserve">             </w:t>
      </w:r>
      <w:r w:rsidR="00182B25">
        <w:rPr>
          <w:rFonts w:ascii="Arial" w:hAnsi="Arial" w:cs="Arial"/>
          <w:b/>
          <w:bCs/>
          <w:color w:val="243F58"/>
          <w:sz w:val="36"/>
          <w:szCs w:val="36"/>
        </w:rPr>
        <w:t xml:space="preserve">   </w:t>
      </w:r>
      <w:r w:rsidR="009B5446">
        <w:t>August 26</w:t>
      </w:r>
      <w:r w:rsidR="00930A51">
        <w:br w:type="page"/>
      </w:r>
    </w:p>
    <w:p w14:paraId="65C0498A" w14:textId="66706438" w:rsidR="00962363" w:rsidRPr="006F2D4D" w:rsidRDefault="00962363" w:rsidP="00962363">
      <w:r w:rsidRPr="006F2D4D">
        <w:rPr>
          <w:rFonts w:ascii="Arial" w:hAnsi="Arial" w:cs="Arial"/>
          <w:b/>
          <w:bCs/>
          <w:color w:val="243E58"/>
          <w:sz w:val="56"/>
          <w:szCs w:val="56"/>
        </w:rPr>
        <w:lastRenderedPageBreak/>
        <w:t>Safer</w:t>
      </w:r>
      <w:r w:rsidRPr="006F2D4D">
        <w:rPr>
          <w:rFonts w:ascii="Arial" w:hAnsi="Arial" w:cs="Arial"/>
          <w:b/>
          <w:bCs/>
          <w:color w:val="EAED80"/>
          <w:sz w:val="56"/>
          <w:szCs w:val="56"/>
        </w:rPr>
        <w:t xml:space="preserve"> Neighbourhoods</w:t>
      </w:r>
    </w:p>
    <w:p w14:paraId="48DCED40" w14:textId="2F0B29BD" w:rsidR="006F2D4D" w:rsidRDefault="00962363" w:rsidP="00962363">
      <w:pPr>
        <w:spacing w:line="640" w:lineRule="exact"/>
        <w:rPr>
          <w:rFonts w:ascii="Arial" w:hAnsi="Arial" w:cs="Arial"/>
          <w:b/>
          <w:bCs/>
          <w:color w:val="243F58"/>
          <w:sz w:val="160"/>
          <w:szCs w:val="160"/>
        </w:rPr>
      </w:pPr>
      <w:r w:rsidRPr="0045312C">
        <w:rPr>
          <w:rFonts w:ascii="Arial" w:hAnsi="Arial" w:cs="Arial"/>
          <w:b/>
          <w:bCs/>
          <w:color w:val="243F58"/>
          <w:sz w:val="48"/>
          <w:szCs w:val="48"/>
        </w:rPr>
        <w:t>Matlock Bath, Cromford, Wirksworth,</w:t>
      </w:r>
    </w:p>
    <w:p w14:paraId="79631285" w14:textId="02977B1B" w:rsidR="00962363" w:rsidRPr="008745BE" w:rsidRDefault="00C06D35" w:rsidP="00962363">
      <w:pPr>
        <w:spacing w:line="640" w:lineRule="exact"/>
        <w:rPr>
          <w:rFonts w:ascii="Arial" w:hAnsi="Arial" w:cs="Arial"/>
          <w:b/>
          <w:bCs/>
          <w:color w:val="243F58"/>
          <w:sz w:val="22"/>
          <w:szCs w:val="22"/>
        </w:rPr>
      </w:pPr>
      <w:r w:rsidRPr="00222269">
        <w:rPr>
          <w:rFonts w:ascii="Arial" w:hAnsi="Arial" w:cs="Arial"/>
          <w:b/>
          <w:bCs/>
          <w:noProof/>
          <w:color w:val="243F58"/>
          <w:sz w:val="36"/>
          <w:szCs w:val="36"/>
        </w:rPr>
        <mc:AlternateContent>
          <mc:Choice Requires="wps">
            <w:drawing>
              <wp:anchor distT="45720" distB="45720" distL="114300" distR="114300" simplePos="0" relativeHeight="251738112" behindDoc="0" locked="0" layoutInCell="1" allowOverlap="1" wp14:anchorId="12DF43CD" wp14:editId="174B16D1">
                <wp:simplePos x="0" y="0"/>
                <wp:positionH relativeFrom="margin">
                  <wp:align>center</wp:align>
                </wp:positionH>
                <wp:positionV relativeFrom="paragraph">
                  <wp:posOffset>480695</wp:posOffset>
                </wp:positionV>
                <wp:extent cx="7343775" cy="6391275"/>
                <wp:effectExtent l="0" t="0" r="28575" b="28575"/>
                <wp:wrapSquare wrapText="bothSides"/>
                <wp:docPr id="10426162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3775" cy="6391275"/>
                        </a:xfrm>
                        <a:prstGeom prst="rect">
                          <a:avLst/>
                        </a:prstGeom>
                        <a:solidFill>
                          <a:srgbClr val="FFFFFF"/>
                        </a:solidFill>
                        <a:ln w="9525">
                          <a:solidFill>
                            <a:srgbClr val="000000"/>
                          </a:solidFill>
                          <a:miter lim="800000"/>
                          <a:headEnd/>
                          <a:tailEnd/>
                        </a:ln>
                      </wps:spPr>
                      <wps:txbx>
                        <w:txbxContent>
                          <w:p w14:paraId="16D1A2B6" w14:textId="0273E69A" w:rsidR="008247BC" w:rsidRPr="00830D30" w:rsidRDefault="002334E4" w:rsidP="00830D30">
                            <w:pPr>
                              <w:pStyle w:val="NormalWeb"/>
                              <w:rPr>
                                <w:rFonts w:ascii="Lato" w:eastAsiaTheme="minorHAnsi" w:hAnsi="Lato" w:cstheme="minorBidi"/>
                                <w:b/>
                                <w:bCs/>
                                <w:color w:val="101525"/>
                                <w:u w:val="single"/>
                                <w:shd w:val="clear" w:color="auto" w:fill="FFFFFF"/>
                                <w:lang w:eastAsia="en-US"/>
                              </w:rPr>
                            </w:pPr>
                            <w:r w:rsidRPr="00CB6B7A">
                              <w:rPr>
                                <w:rFonts w:ascii="Lato" w:eastAsiaTheme="minorHAnsi" w:hAnsi="Lato" w:cstheme="minorBidi"/>
                                <w:b/>
                                <w:bCs/>
                                <w:color w:val="101525"/>
                                <w:u w:val="single"/>
                                <w:shd w:val="clear" w:color="auto" w:fill="FFFFFF"/>
                                <w:lang w:eastAsia="en-US"/>
                              </w:rPr>
                              <w:t xml:space="preserve">Community Catch Ups – </w:t>
                            </w:r>
                            <w:r w:rsidR="00261B49">
                              <w:rPr>
                                <w:rFonts w:ascii="Lato" w:eastAsiaTheme="minorHAnsi" w:hAnsi="Lato" w:cstheme="minorBidi"/>
                                <w:b/>
                                <w:bCs/>
                                <w:color w:val="101525"/>
                                <w:u w:val="single"/>
                                <w:shd w:val="clear" w:color="auto" w:fill="FFFFFF"/>
                                <w:lang w:eastAsia="en-US"/>
                              </w:rPr>
                              <w:t xml:space="preserve">October </w:t>
                            </w:r>
                            <w:r w:rsidRPr="00CB6B7A">
                              <w:rPr>
                                <w:rFonts w:ascii="Lato" w:eastAsiaTheme="minorHAnsi" w:hAnsi="Lato" w:cstheme="minorBidi"/>
                                <w:b/>
                                <w:bCs/>
                                <w:color w:val="101525"/>
                                <w:u w:val="single"/>
                                <w:shd w:val="clear" w:color="auto" w:fill="FFFFFF"/>
                                <w:lang w:eastAsia="en-US"/>
                              </w:rPr>
                              <w:t>-</w:t>
                            </w:r>
                            <w:r w:rsidR="00261B49">
                              <w:rPr>
                                <w:rFonts w:ascii="Lato" w:eastAsiaTheme="minorHAnsi" w:hAnsi="Lato" w:cstheme="minorBidi"/>
                                <w:b/>
                                <w:bCs/>
                                <w:color w:val="101525"/>
                                <w:u w:val="single"/>
                                <w:shd w:val="clear" w:color="auto" w:fill="FFFFFF"/>
                                <w:lang w:eastAsia="en-US"/>
                              </w:rPr>
                              <w:t xml:space="preserve"> </w:t>
                            </w:r>
                            <w:r w:rsidRPr="00CB6B7A">
                              <w:rPr>
                                <w:rFonts w:ascii="Lato" w:eastAsiaTheme="minorHAnsi" w:hAnsi="Lato" w:cstheme="minorBidi"/>
                                <w:b/>
                                <w:bCs/>
                                <w:color w:val="101525"/>
                                <w:u w:val="single"/>
                                <w:shd w:val="clear" w:color="auto" w:fill="FFFFFF"/>
                                <w:lang w:eastAsia="en-US"/>
                              </w:rPr>
                              <w:t>December 2026</w:t>
                            </w:r>
                            <w:r w:rsidR="008247BC" w:rsidRPr="00CB6B7A">
                              <w:rPr>
                                <w:b/>
                                <w:bCs/>
                                <w:u w:val="single"/>
                              </w:rPr>
                              <w:t xml:space="preserve">October – </w:t>
                            </w:r>
                          </w:p>
                          <w:p w14:paraId="035BE847" w14:textId="7D452187" w:rsidR="008247BC" w:rsidRDefault="008247BC" w:rsidP="008247BC">
                            <w:r>
                              <w:t>02/10/26 – United Reform Church, Wirksworth, Tea &amp; Toast – 9:30-11AM</w:t>
                            </w:r>
                          </w:p>
                          <w:p w14:paraId="77EA9C32" w14:textId="60243758" w:rsidR="008247BC" w:rsidRDefault="008247BC" w:rsidP="008247BC">
                            <w:r>
                              <w:t>03/10/26 – Wirksworth Famers Market, The Memorial Hall, Wirksworth – 9AM-12PM</w:t>
                            </w:r>
                          </w:p>
                          <w:p w14:paraId="7E77110A" w14:textId="686C1C2F" w:rsidR="008247BC" w:rsidRDefault="008247BC" w:rsidP="008247BC">
                            <w:r>
                              <w:t>03/10/26 – St James Church, Bonsall – 1PM-2PM</w:t>
                            </w:r>
                          </w:p>
                          <w:p w14:paraId="74D94794" w14:textId="16822286" w:rsidR="008247BC" w:rsidRDefault="008247BC" w:rsidP="008247BC">
                            <w:r>
                              <w:t>04/10/26 – Wizarding Day, Wirksworth Fire Station, 11AM-3PM</w:t>
                            </w:r>
                          </w:p>
                          <w:p w14:paraId="4E9BE4A9" w14:textId="1973344A" w:rsidR="008247BC" w:rsidRDefault="008247BC" w:rsidP="008247BC">
                            <w:r>
                              <w:t>12/10/26 - Knit &amp; Natter, The Nelson Pub, Middleton by Wirksworth – 1-3PM</w:t>
                            </w:r>
                          </w:p>
                          <w:p w14:paraId="4DA016D0" w14:textId="73A9CAE7" w:rsidR="008247BC" w:rsidRDefault="008247BC" w:rsidP="008247BC">
                            <w:r>
                              <w:t>20/10/26 – Wirksworth Market, The Memorial Hall, Wirksworth – 8:30AM-12PM</w:t>
                            </w:r>
                          </w:p>
                          <w:p w14:paraId="1198073A" w14:textId="53D9FFD2" w:rsidR="008247BC" w:rsidRDefault="008247BC" w:rsidP="008247BC">
                            <w:r>
                              <w:t>31/10/26 – St James Church, Bonsall – 12PM-1PM</w:t>
                            </w:r>
                          </w:p>
                          <w:p w14:paraId="4E35B3F2" w14:textId="77777777" w:rsidR="00C07427" w:rsidRDefault="00C07427" w:rsidP="00830D30">
                            <w:pPr>
                              <w:rPr>
                                <w:b/>
                                <w:bCs/>
                                <w:u w:val="single"/>
                              </w:rPr>
                            </w:pPr>
                          </w:p>
                          <w:p w14:paraId="011A34AD" w14:textId="3DED2874" w:rsidR="00830D30" w:rsidRDefault="00830D30" w:rsidP="00830D30">
                            <w:pPr>
                              <w:rPr>
                                <w:b/>
                                <w:bCs/>
                                <w:noProof/>
                                <w:sz w:val="28"/>
                                <w:szCs w:val="28"/>
                                <w:u w:val="single"/>
                              </w:rPr>
                            </w:pPr>
                            <w:r w:rsidRPr="00D90F57">
                              <w:rPr>
                                <w:b/>
                                <w:bCs/>
                                <w:noProof/>
                                <w:sz w:val="28"/>
                                <w:szCs w:val="28"/>
                                <w:u w:val="single"/>
                              </w:rPr>
                              <w:t xml:space="preserve">School </w:t>
                            </w:r>
                            <w:r>
                              <w:rPr>
                                <w:b/>
                                <w:bCs/>
                                <w:noProof/>
                                <w:sz w:val="28"/>
                                <w:szCs w:val="28"/>
                                <w:u w:val="single"/>
                              </w:rPr>
                              <w:t>T</w:t>
                            </w:r>
                            <w:r w:rsidRPr="00D90F57">
                              <w:rPr>
                                <w:b/>
                                <w:bCs/>
                                <w:noProof/>
                                <w:sz w:val="28"/>
                                <w:szCs w:val="28"/>
                                <w:u w:val="single"/>
                              </w:rPr>
                              <w:t>alks</w:t>
                            </w:r>
                            <w:r>
                              <w:rPr>
                                <w:b/>
                                <w:bCs/>
                                <w:noProof/>
                                <w:sz w:val="28"/>
                                <w:szCs w:val="28"/>
                                <w:u w:val="single"/>
                              </w:rPr>
                              <w:t xml:space="preserve"> &amp;</w:t>
                            </w:r>
                            <w:r w:rsidRPr="00D90F57">
                              <w:rPr>
                                <w:b/>
                                <w:bCs/>
                                <w:noProof/>
                                <w:sz w:val="28"/>
                                <w:szCs w:val="28"/>
                                <w:u w:val="single"/>
                              </w:rPr>
                              <w:t xml:space="preserve"> </w:t>
                            </w:r>
                            <w:r>
                              <w:rPr>
                                <w:b/>
                                <w:bCs/>
                                <w:noProof/>
                                <w:sz w:val="28"/>
                                <w:szCs w:val="28"/>
                                <w:u w:val="single"/>
                              </w:rPr>
                              <w:t>C</w:t>
                            </w:r>
                            <w:r w:rsidRPr="00D90F57">
                              <w:rPr>
                                <w:b/>
                                <w:bCs/>
                                <w:noProof/>
                                <w:sz w:val="28"/>
                                <w:szCs w:val="28"/>
                                <w:u w:val="single"/>
                              </w:rPr>
                              <w:t xml:space="preserve">ommunity </w:t>
                            </w:r>
                            <w:r>
                              <w:rPr>
                                <w:b/>
                                <w:bCs/>
                                <w:noProof/>
                                <w:sz w:val="28"/>
                                <w:szCs w:val="28"/>
                                <w:u w:val="single"/>
                              </w:rPr>
                              <w:t>G</w:t>
                            </w:r>
                            <w:r w:rsidRPr="00D90F57">
                              <w:rPr>
                                <w:b/>
                                <w:bCs/>
                                <w:noProof/>
                                <w:sz w:val="28"/>
                                <w:szCs w:val="28"/>
                                <w:u w:val="single"/>
                              </w:rPr>
                              <w:t>roups</w:t>
                            </w:r>
                          </w:p>
                          <w:p w14:paraId="171FC086" w14:textId="77777777" w:rsidR="00C07427" w:rsidRPr="00D90F57" w:rsidRDefault="00C07427" w:rsidP="00830D30">
                            <w:pPr>
                              <w:rPr>
                                <w:b/>
                                <w:bCs/>
                                <w:noProof/>
                                <w:sz w:val="28"/>
                                <w:szCs w:val="28"/>
                                <w:u w:val="single"/>
                              </w:rPr>
                            </w:pPr>
                          </w:p>
                          <w:p w14:paraId="2F89937A" w14:textId="1CA4BB09" w:rsidR="00C07427" w:rsidRDefault="00341408" w:rsidP="00830D30">
                            <w:pPr>
                              <w:rPr>
                                <w:noProof/>
                              </w:rPr>
                            </w:pPr>
                            <w:r>
                              <w:rPr>
                                <w:noProof/>
                              </w:rPr>
                              <w:t>The new school year started a</w:t>
                            </w:r>
                            <w:r w:rsidR="00CE043C">
                              <w:rPr>
                                <w:noProof/>
                              </w:rPr>
                              <w:t>t the beginning of September, means a visits at the beginning and end of the school day</w:t>
                            </w:r>
                            <w:r w:rsidR="006C6D3D">
                              <w:rPr>
                                <w:noProof/>
                              </w:rPr>
                              <w:t xml:space="preserve"> across the areas – it was great to see so many new faces at all the schools and there excitement and nerves</w:t>
                            </w:r>
                            <w:r w:rsidR="00A75A7B">
                              <w:rPr>
                                <w:noProof/>
                              </w:rPr>
                              <w:t xml:space="preserve"> when starting their new adventures!</w:t>
                            </w:r>
                          </w:p>
                          <w:p w14:paraId="22FD1DF8" w14:textId="77777777" w:rsidR="00C07427" w:rsidRDefault="00C07427" w:rsidP="00830D30">
                            <w:pPr>
                              <w:rPr>
                                <w:noProof/>
                              </w:rPr>
                            </w:pPr>
                          </w:p>
                          <w:p w14:paraId="18D6A72B" w14:textId="77777777" w:rsidR="00830D30" w:rsidRDefault="00830D30" w:rsidP="00830D30">
                            <w:pPr>
                              <w:rPr>
                                <w:noProof/>
                              </w:rPr>
                            </w:pPr>
                            <w:r>
                              <w:rPr>
                                <w:noProof/>
                              </w:rPr>
                              <w:t>PCSO Hunt has also visited vairous community groups, such as knit &amp; natter, tea &amp; toast, easy meals and catching up with residents at Waltham House. These groups give us the opportunity to discuss issues, concerns and crime prevention. As sometimes residents are hard to reach, or sometimes unsure who to speak too. It is always a great pleasure to help people with such issues etc…</w:t>
                            </w:r>
                          </w:p>
                          <w:p w14:paraId="7DD7EA2B" w14:textId="77777777" w:rsidR="00830D30" w:rsidRDefault="00830D30" w:rsidP="00830D30">
                            <w:pPr>
                              <w:rPr>
                                <w:noProof/>
                              </w:rPr>
                            </w:pPr>
                          </w:p>
                          <w:p w14:paraId="5F3F73BF" w14:textId="77777777" w:rsidR="00830D30" w:rsidRDefault="00830D30" w:rsidP="00830D30">
                            <w:pPr>
                              <w:rPr>
                                <w:noProof/>
                              </w:rPr>
                            </w:pPr>
                            <w:r>
                              <w:rPr>
                                <w:noProof/>
                              </w:rPr>
                              <w:t xml:space="preserve">Would you like PCSO Hunt to visit your group? Drop us an email – </w:t>
                            </w:r>
                            <w:hyperlink r:id="rId27" w:history="1">
                              <w:r w:rsidRPr="00F15CFB">
                                <w:rPr>
                                  <w:rStyle w:val="Hyperlink"/>
                                  <w:noProof/>
                                </w:rPr>
                                <w:t>MNT@derbyshire.police.uk</w:t>
                              </w:r>
                            </w:hyperlink>
                            <w:r>
                              <w:rPr>
                                <w:noProof/>
                              </w:rPr>
                              <w:t xml:space="preserve"> or call 101 and ask to speak to PCSO Hunt, 12900.</w:t>
                            </w:r>
                          </w:p>
                          <w:p w14:paraId="4B1CCAAF" w14:textId="77777777" w:rsidR="00A929DB" w:rsidRPr="008023DC" w:rsidRDefault="00A929DB" w:rsidP="00572445">
                            <w:pPr>
                              <w:pStyle w:val="NormalWeb"/>
                              <w:rPr>
                                <w:rFonts w:ascii="Lato" w:eastAsiaTheme="minorHAnsi" w:hAnsi="Lato" w:cstheme="minorBidi"/>
                                <w:color w:val="101525"/>
                                <w:sz w:val="22"/>
                                <w:szCs w:val="22"/>
                                <w:shd w:val="clear" w:color="auto" w:fill="FFFFFF"/>
                                <w:lang w:eastAsia="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DF43CD" id="_x0000_s1033" type="#_x0000_t202" style="position:absolute;margin-left:0;margin-top:37.85pt;width:578.25pt;height:503.25pt;z-index:2517381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">
                <v:textbox>
                  <w:txbxContent>
                    <w:p w14:paraId="16D1A2B6" w14:textId="0273E69A" w:rsidR="008247BC" w:rsidRPr="00830D30" w:rsidRDefault="002334E4" w:rsidP="00830D30">
                      <w:pPr>
                        <w:pStyle w:val="NormalWeb"/>
                        <w:rPr>
                          <w:rFonts w:ascii="Lato" w:eastAsiaTheme="minorHAnsi" w:hAnsi="Lato" w:cstheme="minorBidi"/>
                          <w:b/>
                          <w:bCs/>
                          <w:color w:val="101525"/>
                          <w:u w:val="single"/>
                          <w:shd w:val="clear" w:color="auto" w:fill="FFFFFF"/>
                          <w:lang w:eastAsia="en-US"/>
                        </w:rPr>
                      </w:pPr>
                      <w:r w:rsidRPr="00CB6B7A">
                        <w:rPr>
                          <w:rFonts w:ascii="Lato" w:eastAsiaTheme="minorHAnsi" w:hAnsi="Lato" w:cstheme="minorBidi"/>
                          <w:b/>
                          <w:bCs/>
                          <w:color w:val="101525"/>
                          <w:u w:val="single"/>
                          <w:shd w:val="clear" w:color="auto" w:fill="FFFFFF"/>
                          <w:lang w:eastAsia="en-US"/>
                        </w:rPr>
                        <w:t xml:space="preserve">Community Catch Ups – </w:t>
                      </w:r>
                      <w:r w:rsidR="00261B49">
                        <w:rPr>
                          <w:rFonts w:ascii="Lato" w:eastAsiaTheme="minorHAnsi" w:hAnsi="Lato" w:cstheme="minorBidi"/>
                          <w:b/>
                          <w:bCs/>
                          <w:color w:val="101525"/>
                          <w:u w:val="single"/>
                          <w:shd w:val="clear" w:color="auto" w:fill="FFFFFF"/>
                          <w:lang w:eastAsia="en-US"/>
                        </w:rPr>
                        <w:t xml:space="preserve">October </w:t>
                      </w:r>
                      <w:r w:rsidRPr="00CB6B7A">
                        <w:rPr>
                          <w:rFonts w:ascii="Lato" w:eastAsiaTheme="minorHAnsi" w:hAnsi="Lato" w:cstheme="minorBidi"/>
                          <w:b/>
                          <w:bCs/>
                          <w:color w:val="101525"/>
                          <w:u w:val="single"/>
                          <w:shd w:val="clear" w:color="auto" w:fill="FFFFFF"/>
                          <w:lang w:eastAsia="en-US"/>
                        </w:rPr>
                        <w:t>-</w:t>
                      </w:r>
                      <w:r w:rsidR="00261B49">
                        <w:rPr>
                          <w:rFonts w:ascii="Lato" w:eastAsiaTheme="minorHAnsi" w:hAnsi="Lato" w:cstheme="minorBidi"/>
                          <w:b/>
                          <w:bCs/>
                          <w:color w:val="101525"/>
                          <w:u w:val="single"/>
                          <w:shd w:val="clear" w:color="auto" w:fill="FFFFFF"/>
                          <w:lang w:eastAsia="en-US"/>
                        </w:rPr>
                        <w:t xml:space="preserve"> </w:t>
                      </w:r>
                      <w:r w:rsidRPr="00CB6B7A">
                        <w:rPr>
                          <w:rFonts w:ascii="Lato" w:eastAsiaTheme="minorHAnsi" w:hAnsi="Lato" w:cstheme="minorBidi"/>
                          <w:b/>
                          <w:bCs/>
                          <w:color w:val="101525"/>
                          <w:u w:val="single"/>
                          <w:shd w:val="clear" w:color="auto" w:fill="FFFFFF"/>
                          <w:lang w:eastAsia="en-US"/>
                        </w:rPr>
                        <w:t>December 2026</w:t>
                      </w:r>
                      <w:r w:rsidR="008247BC" w:rsidRPr="00CB6B7A">
                        <w:rPr>
                          <w:b/>
                          <w:bCs/>
                          <w:u w:val="single"/>
                        </w:rPr>
                        <w:t xml:space="preserve">October – </w:t>
                      </w:r>
                    </w:p>
                    <w:p w14:paraId="035BE847" w14:textId="7D452187" w:rsidR="008247BC" w:rsidRDefault="008247BC" w:rsidP="008247BC">
                      <w:r>
                        <w:t>02/10/26 – United Reform Church, Wirksworth, Tea &amp; Toast – 9:30-11AM</w:t>
                      </w:r>
                    </w:p>
                    <w:p w14:paraId="77EA9C32" w14:textId="60243758" w:rsidR="008247BC" w:rsidRDefault="008247BC" w:rsidP="008247BC">
                      <w:r>
                        <w:t>03/10/26 – Wirksworth Famers Market, The Memorial Hall, Wirksworth – 9AM-12PM</w:t>
                      </w:r>
                    </w:p>
                    <w:p w14:paraId="7E77110A" w14:textId="686C1C2F" w:rsidR="008247BC" w:rsidRDefault="008247BC" w:rsidP="008247BC">
                      <w:r>
                        <w:t>03/10/26 – St James Church, Bonsall – 1PM-2PM</w:t>
                      </w:r>
                    </w:p>
                    <w:p w14:paraId="74D94794" w14:textId="16822286" w:rsidR="008247BC" w:rsidRDefault="008247BC" w:rsidP="008247BC">
                      <w:r>
                        <w:t>04/10/26 – Wizarding Day, Wirksworth Fire Station, 11AM-3PM</w:t>
                      </w:r>
                    </w:p>
                    <w:p w14:paraId="4E9BE4A9" w14:textId="1973344A" w:rsidR="008247BC" w:rsidRDefault="008247BC" w:rsidP="008247BC">
                      <w:r>
                        <w:t>12/10/26 - Knit &amp; Natter, The Nelson Pub, Middleton by Wirksworth – 1-3PM</w:t>
                      </w:r>
                    </w:p>
                    <w:p w14:paraId="4DA016D0" w14:textId="73A9CAE7" w:rsidR="008247BC" w:rsidRDefault="008247BC" w:rsidP="008247BC">
                      <w:r>
                        <w:t>20/10/26 – Wirksworth Market, The Memorial Hall, Wirksworth – 8:30AM-12PM</w:t>
                      </w:r>
                    </w:p>
                    <w:p w14:paraId="1198073A" w14:textId="53D9FFD2" w:rsidR="008247BC" w:rsidRDefault="008247BC" w:rsidP="008247BC">
                      <w:r>
                        <w:t>31/10/26 – St James Church, Bonsall – 12PM-1PM</w:t>
                      </w:r>
                    </w:p>
                    <w:p w14:paraId="4E35B3F2" w14:textId="77777777" w:rsidR="00C07427" w:rsidRDefault="00C07427" w:rsidP="00830D30">
                      <w:pPr>
                        <w:rPr>
                          <w:b/>
                          <w:bCs/>
                          <w:u w:val="single"/>
                        </w:rPr>
                      </w:pPr>
                    </w:p>
                    <w:p w14:paraId="011A34AD" w14:textId="3DED2874" w:rsidR="00830D30" w:rsidRDefault="00830D30" w:rsidP="00830D30">
                      <w:pPr>
                        <w:rPr>
                          <w:b/>
                          <w:bCs/>
                          <w:noProof/>
                          <w:sz w:val="28"/>
                          <w:szCs w:val="28"/>
                          <w:u w:val="single"/>
                        </w:rPr>
                      </w:pPr>
                      <w:r w:rsidRPr="00D90F57">
                        <w:rPr>
                          <w:b/>
                          <w:bCs/>
                          <w:noProof/>
                          <w:sz w:val="28"/>
                          <w:szCs w:val="28"/>
                          <w:u w:val="single"/>
                        </w:rPr>
                        <w:t xml:space="preserve">School </w:t>
                      </w:r>
                      <w:r>
                        <w:rPr>
                          <w:b/>
                          <w:bCs/>
                          <w:noProof/>
                          <w:sz w:val="28"/>
                          <w:szCs w:val="28"/>
                          <w:u w:val="single"/>
                        </w:rPr>
                        <w:t>T</w:t>
                      </w:r>
                      <w:r w:rsidRPr="00D90F57">
                        <w:rPr>
                          <w:b/>
                          <w:bCs/>
                          <w:noProof/>
                          <w:sz w:val="28"/>
                          <w:szCs w:val="28"/>
                          <w:u w:val="single"/>
                        </w:rPr>
                        <w:t>alks</w:t>
                      </w:r>
                      <w:r>
                        <w:rPr>
                          <w:b/>
                          <w:bCs/>
                          <w:noProof/>
                          <w:sz w:val="28"/>
                          <w:szCs w:val="28"/>
                          <w:u w:val="single"/>
                        </w:rPr>
                        <w:t xml:space="preserve"> &amp;</w:t>
                      </w:r>
                      <w:r w:rsidRPr="00D90F57">
                        <w:rPr>
                          <w:b/>
                          <w:bCs/>
                          <w:noProof/>
                          <w:sz w:val="28"/>
                          <w:szCs w:val="28"/>
                          <w:u w:val="single"/>
                        </w:rPr>
                        <w:t xml:space="preserve"> </w:t>
                      </w:r>
                      <w:r>
                        <w:rPr>
                          <w:b/>
                          <w:bCs/>
                          <w:noProof/>
                          <w:sz w:val="28"/>
                          <w:szCs w:val="28"/>
                          <w:u w:val="single"/>
                        </w:rPr>
                        <w:t>C</w:t>
                      </w:r>
                      <w:r w:rsidRPr="00D90F57">
                        <w:rPr>
                          <w:b/>
                          <w:bCs/>
                          <w:noProof/>
                          <w:sz w:val="28"/>
                          <w:szCs w:val="28"/>
                          <w:u w:val="single"/>
                        </w:rPr>
                        <w:t xml:space="preserve">ommunity </w:t>
                      </w:r>
                      <w:r>
                        <w:rPr>
                          <w:b/>
                          <w:bCs/>
                          <w:noProof/>
                          <w:sz w:val="28"/>
                          <w:szCs w:val="28"/>
                          <w:u w:val="single"/>
                        </w:rPr>
                        <w:t>G</w:t>
                      </w:r>
                      <w:r w:rsidRPr="00D90F57">
                        <w:rPr>
                          <w:b/>
                          <w:bCs/>
                          <w:noProof/>
                          <w:sz w:val="28"/>
                          <w:szCs w:val="28"/>
                          <w:u w:val="single"/>
                        </w:rPr>
                        <w:t>roups</w:t>
                      </w:r>
                    </w:p>
                    <w:p w14:paraId="171FC086" w14:textId="77777777" w:rsidR="00C07427" w:rsidRPr="00D90F57" w:rsidRDefault="00C07427" w:rsidP="00830D30">
                      <w:pPr>
                        <w:rPr>
                          <w:b/>
                          <w:bCs/>
                          <w:noProof/>
                          <w:sz w:val="28"/>
                          <w:szCs w:val="28"/>
                          <w:u w:val="single"/>
                        </w:rPr>
                      </w:pPr>
                    </w:p>
                    <w:p w14:paraId="2F89937A" w14:textId="1CA4BB09" w:rsidR="00C07427" w:rsidRDefault="00341408" w:rsidP="00830D30">
                      <w:pPr>
                        <w:rPr>
                          <w:noProof/>
                        </w:rPr>
                      </w:pPr>
                      <w:r>
                        <w:rPr>
                          <w:noProof/>
                        </w:rPr>
                        <w:t>The new school year started a</w:t>
                      </w:r>
                      <w:r w:rsidR="00CE043C">
                        <w:rPr>
                          <w:noProof/>
                        </w:rPr>
                        <w:t>t the beginning of September, means a visits at the beginning and end of the school day</w:t>
                      </w:r>
                      <w:r w:rsidR="006C6D3D">
                        <w:rPr>
                          <w:noProof/>
                        </w:rPr>
                        <w:t xml:space="preserve"> across the areas – it was great to see so many new faces at all the schools and there excitement and nerves</w:t>
                      </w:r>
                      <w:r w:rsidR="00A75A7B">
                        <w:rPr>
                          <w:noProof/>
                        </w:rPr>
                        <w:t xml:space="preserve"> when starting their new adventures!</w:t>
                      </w:r>
                    </w:p>
                    <w:p w14:paraId="22FD1DF8" w14:textId="77777777" w:rsidR="00C07427" w:rsidRDefault="00C07427" w:rsidP="00830D30">
                      <w:pPr>
                        <w:rPr>
                          <w:noProof/>
                        </w:rPr>
                      </w:pPr>
                    </w:p>
                    <w:p w14:paraId="18D6A72B" w14:textId="77777777" w:rsidR="00830D30" w:rsidRDefault="00830D30" w:rsidP="00830D30">
                      <w:pPr>
                        <w:rPr>
                          <w:noProof/>
                        </w:rPr>
                      </w:pPr>
                      <w:r>
                        <w:rPr>
                          <w:noProof/>
                        </w:rPr>
                        <w:t>PCSO Hunt has also visited vairous community groups, such as knit &amp; natter, tea &amp; toast, easy meals and catching up with residents at Waltham House. These groups give us the opportunity to discuss issues, concerns and crime prevention. As sometimes residents are hard to reach, or sometimes unsure who to speak too. It is always a great pleasure to help people with such issues etc…</w:t>
                      </w:r>
                    </w:p>
                    <w:p w14:paraId="7DD7EA2B" w14:textId="77777777" w:rsidR="00830D30" w:rsidRDefault="00830D30" w:rsidP="00830D30">
                      <w:pPr>
                        <w:rPr>
                          <w:noProof/>
                        </w:rPr>
                      </w:pPr>
                    </w:p>
                    <w:p w14:paraId="5F3F73BF" w14:textId="77777777" w:rsidR="00830D30" w:rsidRDefault="00830D30" w:rsidP="00830D30">
                      <w:pPr>
                        <w:rPr>
                          <w:noProof/>
                        </w:rPr>
                      </w:pPr>
                      <w:r>
                        <w:rPr>
                          <w:noProof/>
                        </w:rPr>
                        <w:t xml:space="preserve">Would you like PCSO Hunt to visit your group? Drop us an email – </w:t>
                      </w:r>
                      <w:hyperlink r:id="rId28" w:history="1">
                        <w:r w:rsidRPr="00F15CFB">
                          <w:rPr>
                            <w:rStyle w:val="Hyperlink"/>
                            <w:noProof/>
                          </w:rPr>
                          <w:t>MNT@derbyshire.police.uk</w:t>
                        </w:r>
                      </w:hyperlink>
                      <w:r>
                        <w:rPr>
                          <w:noProof/>
                        </w:rPr>
                        <w:t xml:space="preserve"> or call 101 and ask to speak to PCSO Hunt, 12900.</w:t>
                      </w:r>
                    </w:p>
                    <w:p w14:paraId="4B1CCAAF" w14:textId="77777777" w:rsidR="00A929DB" w:rsidRPr="008023DC" w:rsidRDefault="00A929DB" w:rsidP="00572445">
                      <w:pPr>
                        <w:pStyle w:val="NormalWeb"/>
                        <w:rPr>
                          <w:rFonts w:ascii="Lato" w:eastAsiaTheme="minorHAnsi" w:hAnsi="Lato" w:cstheme="minorBidi"/>
                          <w:color w:val="101525"/>
                          <w:sz w:val="22"/>
                          <w:szCs w:val="22"/>
                          <w:shd w:val="clear" w:color="auto" w:fill="FFFFFF"/>
                          <w:lang w:eastAsia="en-US"/>
                        </w:rPr>
                      </w:pPr>
                    </w:p>
                  </w:txbxContent>
                </v:textbox>
                <w10:wrap type="square" anchorx="margin"/>
              </v:shape>
            </w:pict>
          </mc:Fallback>
        </mc:AlternateContent>
      </w:r>
      <w:r w:rsidR="00962363" w:rsidRPr="006F2D4D">
        <w:rPr>
          <w:rFonts w:ascii="Arial" w:hAnsi="Arial" w:cs="Arial"/>
          <w:b/>
          <w:bCs/>
          <w:color w:val="243F58"/>
          <w:sz w:val="36"/>
          <w:szCs w:val="36"/>
        </w:rPr>
        <w:t>Middleton by Wirksworth &amp; Bonsall</w:t>
      </w:r>
      <w:r w:rsidR="00962363">
        <w:rPr>
          <w:rFonts w:ascii="Arial" w:hAnsi="Arial" w:cs="Arial"/>
          <w:b/>
          <w:bCs/>
          <w:color w:val="243F58"/>
          <w:sz w:val="36"/>
          <w:szCs w:val="36"/>
        </w:rPr>
        <w:t xml:space="preserve">                                 </w:t>
      </w:r>
      <w:r w:rsidR="009B5446">
        <w:rPr>
          <w:rFonts w:ascii="Arial" w:hAnsi="Arial" w:cs="Arial"/>
          <w:sz w:val="20"/>
          <w:szCs w:val="20"/>
        </w:rPr>
        <w:t xml:space="preserve">August </w:t>
      </w:r>
      <w:r w:rsidR="00780D46">
        <w:rPr>
          <w:rFonts w:ascii="Arial" w:hAnsi="Arial" w:cs="Arial"/>
          <w:sz w:val="20"/>
          <w:szCs w:val="20"/>
        </w:rPr>
        <w:t>26</w:t>
      </w:r>
    </w:p>
    <w:p w14:paraId="54823EB8" w14:textId="0EB8F7EC" w:rsidR="00384689" w:rsidRPr="008745BE" w:rsidRDefault="00384689" w:rsidP="00E60C61">
      <w:pPr>
        <w:rPr>
          <w:sz w:val="22"/>
          <w:szCs w:val="22"/>
        </w:rPr>
      </w:pPr>
    </w:p>
    <w:sectPr w:rsidR="00384689" w:rsidRPr="008745BE" w:rsidSect="00CD4076">
      <w:headerReference w:type="default" r:id="rId29"/>
      <w:footerReference w:type="default" r:id="rId30"/>
      <w:pgSz w:w="11906" w:h="16838"/>
      <w:pgMar w:top="680" w:right="680" w:bottom="680" w:left="6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44141E" w14:textId="77777777" w:rsidR="00EF6D1B" w:rsidRDefault="00EF6D1B" w:rsidP="005F6B6C">
      <w:r>
        <w:separator/>
      </w:r>
    </w:p>
  </w:endnote>
  <w:endnote w:type="continuationSeparator" w:id="0">
    <w:p w14:paraId="247EEA33" w14:textId="77777777" w:rsidR="00EF6D1B" w:rsidRDefault="00EF6D1B" w:rsidP="005F6B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515"/>
      <w:gridCol w:w="3515"/>
      <w:gridCol w:w="3515"/>
    </w:tblGrid>
    <w:tr w:rsidR="190AA9FF" w14:paraId="00007319" w14:textId="77777777" w:rsidTr="190AA9FF">
      <w:trPr>
        <w:trHeight w:val="300"/>
      </w:trPr>
      <w:tc>
        <w:tcPr>
          <w:tcW w:w="3515" w:type="dxa"/>
        </w:tcPr>
        <w:p w14:paraId="78CF535F" w14:textId="7C50B075" w:rsidR="190AA9FF" w:rsidRDefault="190AA9FF" w:rsidP="190AA9FF">
          <w:pPr>
            <w:pStyle w:val="Header"/>
            <w:ind w:left="-115"/>
          </w:pPr>
        </w:p>
      </w:tc>
      <w:tc>
        <w:tcPr>
          <w:tcW w:w="3515" w:type="dxa"/>
        </w:tcPr>
        <w:p w14:paraId="03B519A7" w14:textId="3412E537" w:rsidR="190AA9FF" w:rsidRDefault="190AA9FF" w:rsidP="190AA9FF">
          <w:pPr>
            <w:pStyle w:val="Header"/>
            <w:jc w:val="center"/>
          </w:pPr>
        </w:p>
      </w:tc>
      <w:tc>
        <w:tcPr>
          <w:tcW w:w="3515" w:type="dxa"/>
        </w:tcPr>
        <w:p w14:paraId="7916C53B" w14:textId="341E363B" w:rsidR="190AA9FF" w:rsidRDefault="190AA9FF" w:rsidP="190AA9FF">
          <w:pPr>
            <w:pStyle w:val="Header"/>
            <w:ind w:right="-115"/>
            <w:jc w:val="right"/>
          </w:pPr>
        </w:p>
      </w:tc>
    </w:tr>
  </w:tbl>
  <w:p w14:paraId="0464876D" w14:textId="13E75524" w:rsidR="190AA9FF" w:rsidRDefault="190AA9FF" w:rsidP="190AA9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878D34" w14:textId="77777777" w:rsidR="00EF6D1B" w:rsidRDefault="00EF6D1B" w:rsidP="005F6B6C">
      <w:r>
        <w:separator/>
      </w:r>
    </w:p>
  </w:footnote>
  <w:footnote w:type="continuationSeparator" w:id="0">
    <w:p w14:paraId="13303686" w14:textId="77777777" w:rsidR="00EF6D1B" w:rsidRDefault="00EF6D1B" w:rsidP="005F6B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12CD1" w14:textId="097E8A85" w:rsidR="005F6B6C" w:rsidRDefault="003B09A2" w:rsidP="00A955A0">
    <w:pPr>
      <w:pStyle w:val="Header"/>
      <w:tabs>
        <w:tab w:val="clear" w:pos="4513"/>
        <w:tab w:val="clear" w:pos="9026"/>
        <w:tab w:val="right" w:pos="10546"/>
      </w:tabs>
    </w:pPr>
    <w:r>
      <w:rPr>
        <w:noProof/>
      </w:rPr>
      <w:drawing>
        <wp:anchor distT="0" distB="0" distL="114300" distR="114300" simplePos="0" relativeHeight="251658240" behindDoc="1" locked="0" layoutInCell="1" allowOverlap="1" wp14:anchorId="2AAA4BD4" wp14:editId="2BC0B78B">
          <wp:simplePos x="0" y="0"/>
          <wp:positionH relativeFrom="column">
            <wp:posOffset>-469900</wp:posOffset>
          </wp:positionH>
          <wp:positionV relativeFrom="paragraph">
            <wp:posOffset>-487680</wp:posOffset>
          </wp:positionV>
          <wp:extent cx="7605895" cy="10751820"/>
          <wp:effectExtent l="0" t="0" r="0" b="0"/>
          <wp:wrapNone/>
          <wp:docPr id="1216600119" name="Picture 121660011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computer&#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605895" cy="10751820"/>
                  </a:xfrm>
                  <a:prstGeom prst="rect">
                    <a:avLst/>
                  </a:prstGeom>
                </pic:spPr>
              </pic:pic>
            </a:graphicData>
          </a:graphic>
          <wp14:sizeRelH relativeFrom="margin">
            <wp14:pctWidth>0</wp14:pctWidth>
          </wp14:sizeRelH>
          <wp14:sizeRelV relativeFrom="margin">
            <wp14:pctHeight>0</wp14:pctHeight>
          </wp14:sizeRelV>
        </wp:anchor>
      </w:drawing>
    </w:r>
    <w:r w:rsidR="00A955A0">
      <w:tab/>
    </w:r>
  </w:p>
  <w:p w14:paraId="4BB12059" w14:textId="2C2B057E" w:rsidR="005F6B6C" w:rsidRDefault="005F6B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i1025" type="#_x0000_t75" alt="🏫" style="width:48pt;height:48pt;visibility:visible;mso-wrap-style:square" o:bullet="t">
        <v:imagedata r:id="rId1" o:title="🏫"/>
      </v:shape>
    </w:pict>
  </w:numPicBullet>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164474"/>
    <w:multiLevelType w:val="hybridMultilevel"/>
    <w:tmpl w:val="72EE82B4"/>
    <w:lvl w:ilvl="0" w:tplc="BDA4F24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996800"/>
    <w:multiLevelType w:val="hybridMultilevel"/>
    <w:tmpl w:val="7F5095C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5A12B4F"/>
    <w:multiLevelType w:val="hybridMultilevel"/>
    <w:tmpl w:val="ED00DBBE"/>
    <w:lvl w:ilvl="0" w:tplc="607C0E6E">
      <w:numFmt w:val="bullet"/>
      <w:lvlText w:val="-"/>
      <w:lvlJc w:val="left"/>
      <w:pPr>
        <w:ind w:left="720" w:hanging="360"/>
      </w:pPr>
      <w:rPr>
        <w:rFonts w:ascii="Calibri" w:eastAsiaTheme="minorHAnsi"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617818"/>
    <w:multiLevelType w:val="multilevel"/>
    <w:tmpl w:val="168417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16295C"/>
    <w:multiLevelType w:val="hybridMultilevel"/>
    <w:tmpl w:val="D772F18E"/>
    <w:lvl w:ilvl="0" w:tplc="8766F552">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6" w15:restartNumberingAfterBreak="0">
    <w:nsid w:val="11412F1D"/>
    <w:multiLevelType w:val="hybridMultilevel"/>
    <w:tmpl w:val="75AA8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BF5AD7"/>
    <w:multiLevelType w:val="hybridMultilevel"/>
    <w:tmpl w:val="82D833B4"/>
    <w:lvl w:ilvl="0" w:tplc="CE0C17A4">
      <w:start w:val="1"/>
      <w:numFmt w:val="bullet"/>
      <w:lvlText w:val=""/>
      <w:lvlPicBulletId w:val="0"/>
      <w:lvlJc w:val="left"/>
      <w:pPr>
        <w:tabs>
          <w:tab w:val="num" w:pos="720"/>
        </w:tabs>
        <w:ind w:left="720" w:hanging="360"/>
      </w:pPr>
      <w:rPr>
        <w:rFonts w:ascii="Symbol" w:hAnsi="Symbol" w:hint="default"/>
      </w:rPr>
    </w:lvl>
    <w:lvl w:ilvl="1" w:tplc="59AA41FC" w:tentative="1">
      <w:start w:val="1"/>
      <w:numFmt w:val="bullet"/>
      <w:lvlText w:val=""/>
      <w:lvlJc w:val="left"/>
      <w:pPr>
        <w:tabs>
          <w:tab w:val="num" w:pos="1440"/>
        </w:tabs>
        <w:ind w:left="1440" w:hanging="360"/>
      </w:pPr>
      <w:rPr>
        <w:rFonts w:ascii="Symbol" w:hAnsi="Symbol" w:hint="default"/>
      </w:rPr>
    </w:lvl>
    <w:lvl w:ilvl="2" w:tplc="C978AC3C" w:tentative="1">
      <w:start w:val="1"/>
      <w:numFmt w:val="bullet"/>
      <w:lvlText w:val=""/>
      <w:lvlJc w:val="left"/>
      <w:pPr>
        <w:tabs>
          <w:tab w:val="num" w:pos="2160"/>
        </w:tabs>
        <w:ind w:left="2160" w:hanging="360"/>
      </w:pPr>
      <w:rPr>
        <w:rFonts w:ascii="Symbol" w:hAnsi="Symbol" w:hint="default"/>
      </w:rPr>
    </w:lvl>
    <w:lvl w:ilvl="3" w:tplc="0F581B86" w:tentative="1">
      <w:start w:val="1"/>
      <w:numFmt w:val="bullet"/>
      <w:lvlText w:val=""/>
      <w:lvlJc w:val="left"/>
      <w:pPr>
        <w:tabs>
          <w:tab w:val="num" w:pos="2880"/>
        </w:tabs>
        <w:ind w:left="2880" w:hanging="360"/>
      </w:pPr>
      <w:rPr>
        <w:rFonts w:ascii="Symbol" w:hAnsi="Symbol" w:hint="default"/>
      </w:rPr>
    </w:lvl>
    <w:lvl w:ilvl="4" w:tplc="2D9637B6" w:tentative="1">
      <w:start w:val="1"/>
      <w:numFmt w:val="bullet"/>
      <w:lvlText w:val=""/>
      <w:lvlJc w:val="left"/>
      <w:pPr>
        <w:tabs>
          <w:tab w:val="num" w:pos="3600"/>
        </w:tabs>
        <w:ind w:left="3600" w:hanging="360"/>
      </w:pPr>
      <w:rPr>
        <w:rFonts w:ascii="Symbol" w:hAnsi="Symbol" w:hint="default"/>
      </w:rPr>
    </w:lvl>
    <w:lvl w:ilvl="5" w:tplc="A1945C58" w:tentative="1">
      <w:start w:val="1"/>
      <w:numFmt w:val="bullet"/>
      <w:lvlText w:val=""/>
      <w:lvlJc w:val="left"/>
      <w:pPr>
        <w:tabs>
          <w:tab w:val="num" w:pos="4320"/>
        </w:tabs>
        <w:ind w:left="4320" w:hanging="360"/>
      </w:pPr>
      <w:rPr>
        <w:rFonts w:ascii="Symbol" w:hAnsi="Symbol" w:hint="default"/>
      </w:rPr>
    </w:lvl>
    <w:lvl w:ilvl="6" w:tplc="01241A8C" w:tentative="1">
      <w:start w:val="1"/>
      <w:numFmt w:val="bullet"/>
      <w:lvlText w:val=""/>
      <w:lvlJc w:val="left"/>
      <w:pPr>
        <w:tabs>
          <w:tab w:val="num" w:pos="5040"/>
        </w:tabs>
        <w:ind w:left="5040" w:hanging="360"/>
      </w:pPr>
      <w:rPr>
        <w:rFonts w:ascii="Symbol" w:hAnsi="Symbol" w:hint="default"/>
      </w:rPr>
    </w:lvl>
    <w:lvl w:ilvl="7" w:tplc="D0722356" w:tentative="1">
      <w:start w:val="1"/>
      <w:numFmt w:val="bullet"/>
      <w:lvlText w:val=""/>
      <w:lvlJc w:val="left"/>
      <w:pPr>
        <w:tabs>
          <w:tab w:val="num" w:pos="5760"/>
        </w:tabs>
        <w:ind w:left="5760" w:hanging="360"/>
      </w:pPr>
      <w:rPr>
        <w:rFonts w:ascii="Symbol" w:hAnsi="Symbol" w:hint="default"/>
      </w:rPr>
    </w:lvl>
    <w:lvl w:ilvl="8" w:tplc="171AC3EE"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144E32B5"/>
    <w:multiLevelType w:val="multilevel"/>
    <w:tmpl w:val="F3EAF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C690DC5"/>
    <w:multiLevelType w:val="multilevel"/>
    <w:tmpl w:val="DA0485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37594E"/>
    <w:multiLevelType w:val="hybridMultilevel"/>
    <w:tmpl w:val="D50A7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5D7503"/>
    <w:multiLevelType w:val="hybridMultilevel"/>
    <w:tmpl w:val="AB60E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97126E"/>
    <w:multiLevelType w:val="hybridMultilevel"/>
    <w:tmpl w:val="6C94D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40464A"/>
    <w:multiLevelType w:val="hybridMultilevel"/>
    <w:tmpl w:val="7EAAC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7702E1"/>
    <w:multiLevelType w:val="hybridMultilevel"/>
    <w:tmpl w:val="5414D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5D2CD4"/>
    <w:multiLevelType w:val="hybridMultilevel"/>
    <w:tmpl w:val="DFC89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6E3838"/>
    <w:multiLevelType w:val="hybridMultilevel"/>
    <w:tmpl w:val="C0BED792"/>
    <w:lvl w:ilvl="0" w:tplc="0809000F">
      <w:start w:val="1"/>
      <w:numFmt w:val="decimal"/>
      <w:lvlText w:val="%1."/>
      <w:lvlJc w:val="left"/>
      <w:pPr>
        <w:ind w:left="1440" w:hanging="360"/>
      </w:pPr>
    </w:lvl>
    <w:lvl w:ilvl="1" w:tplc="FFFFFFFF">
      <w:start w:val="1"/>
      <w:numFmt w:val="bullet"/>
      <w:lvlText w:val="o"/>
      <w:lvlJc w:val="left"/>
      <w:pPr>
        <w:ind w:left="216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3600" w:hanging="360"/>
      </w:pPr>
      <w:rPr>
        <w:rFonts w:ascii="Symbol" w:hAnsi="Symbol" w:hint="default"/>
      </w:rPr>
    </w:lvl>
    <w:lvl w:ilvl="4" w:tplc="FFFFFFFF">
      <w:start w:val="1"/>
      <w:numFmt w:val="bullet"/>
      <w:lvlText w:val="o"/>
      <w:lvlJc w:val="left"/>
      <w:pPr>
        <w:ind w:left="4320" w:hanging="360"/>
      </w:pPr>
      <w:rPr>
        <w:rFonts w:ascii="Courier New" w:hAnsi="Courier New" w:cs="Courier New" w:hint="default"/>
      </w:rPr>
    </w:lvl>
    <w:lvl w:ilvl="5" w:tplc="FFFFFFFF">
      <w:start w:val="1"/>
      <w:numFmt w:val="bullet"/>
      <w:lvlText w:val=""/>
      <w:lvlJc w:val="left"/>
      <w:pPr>
        <w:ind w:left="5040" w:hanging="360"/>
      </w:pPr>
      <w:rPr>
        <w:rFonts w:ascii="Wingdings" w:hAnsi="Wingdings" w:hint="default"/>
      </w:rPr>
    </w:lvl>
    <w:lvl w:ilvl="6" w:tplc="FFFFFFFF">
      <w:start w:val="1"/>
      <w:numFmt w:val="bullet"/>
      <w:lvlText w:val=""/>
      <w:lvlJc w:val="left"/>
      <w:pPr>
        <w:ind w:left="5760" w:hanging="360"/>
      </w:pPr>
      <w:rPr>
        <w:rFonts w:ascii="Symbol" w:hAnsi="Symbol" w:hint="default"/>
      </w:rPr>
    </w:lvl>
    <w:lvl w:ilvl="7" w:tplc="FFFFFFFF">
      <w:start w:val="1"/>
      <w:numFmt w:val="bullet"/>
      <w:lvlText w:val="o"/>
      <w:lvlJc w:val="left"/>
      <w:pPr>
        <w:ind w:left="6480" w:hanging="360"/>
      </w:pPr>
      <w:rPr>
        <w:rFonts w:ascii="Courier New" w:hAnsi="Courier New" w:cs="Courier New" w:hint="default"/>
      </w:rPr>
    </w:lvl>
    <w:lvl w:ilvl="8" w:tplc="FFFFFFFF">
      <w:start w:val="1"/>
      <w:numFmt w:val="bullet"/>
      <w:lvlText w:val=""/>
      <w:lvlJc w:val="left"/>
      <w:pPr>
        <w:ind w:left="7200" w:hanging="360"/>
      </w:pPr>
      <w:rPr>
        <w:rFonts w:ascii="Wingdings" w:hAnsi="Wingdings" w:hint="default"/>
      </w:rPr>
    </w:lvl>
  </w:abstractNum>
  <w:abstractNum w:abstractNumId="17" w15:restartNumberingAfterBreak="0">
    <w:nsid w:val="388A4317"/>
    <w:multiLevelType w:val="hybridMultilevel"/>
    <w:tmpl w:val="1A18724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8" w15:restartNumberingAfterBreak="0">
    <w:nsid w:val="3F6F43D4"/>
    <w:multiLevelType w:val="hybridMultilevel"/>
    <w:tmpl w:val="C1764D2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45E3522D"/>
    <w:multiLevelType w:val="hybridMultilevel"/>
    <w:tmpl w:val="7DE2EE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49213A6B"/>
    <w:multiLevelType w:val="multilevel"/>
    <w:tmpl w:val="C5585F7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4E04E9D"/>
    <w:multiLevelType w:val="hybridMultilevel"/>
    <w:tmpl w:val="819CE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B817F5"/>
    <w:multiLevelType w:val="hybridMultilevel"/>
    <w:tmpl w:val="6FFC802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3" w15:restartNumberingAfterBreak="0">
    <w:nsid w:val="600F6182"/>
    <w:multiLevelType w:val="hybridMultilevel"/>
    <w:tmpl w:val="F4C60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0D10581"/>
    <w:multiLevelType w:val="hybridMultilevel"/>
    <w:tmpl w:val="B6CC3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79B6A86"/>
    <w:multiLevelType w:val="hybridMultilevel"/>
    <w:tmpl w:val="C9EA9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BE3E68"/>
    <w:multiLevelType w:val="multilevel"/>
    <w:tmpl w:val="C76022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FCC2F10"/>
    <w:multiLevelType w:val="hybridMultilevel"/>
    <w:tmpl w:val="77B84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FF13CB7"/>
    <w:multiLevelType w:val="hybridMultilevel"/>
    <w:tmpl w:val="134A6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6E0ECB"/>
    <w:multiLevelType w:val="hybridMultilevel"/>
    <w:tmpl w:val="81DE9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5E93008"/>
    <w:multiLevelType w:val="hybridMultilevel"/>
    <w:tmpl w:val="D29065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310592129">
    <w:abstractNumId w:val="0"/>
  </w:num>
  <w:num w:numId="2" w16cid:durableId="1608612244">
    <w:abstractNumId w:val="2"/>
  </w:num>
  <w:num w:numId="3" w16cid:durableId="1647584912">
    <w:abstractNumId w:val="11"/>
  </w:num>
  <w:num w:numId="4" w16cid:durableId="1016924835">
    <w:abstractNumId w:val="3"/>
  </w:num>
  <w:num w:numId="5" w16cid:durableId="1094014076">
    <w:abstractNumId w:val="1"/>
  </w:num>
  <w:num w:numId="6" w16cid:durableId="1310671635">
    <w:abstractNumId w:val="29"/>
  </w:num>
  <w:num w:numId="7" w16cid:durableId="484516326">
    <w:abstractNumId w:val="12"/>
  </w:num>
  <w:num w:numId="8" w16cid:durableId="461964736">
    <w:abstractNumId w:val="14"/>
  </w:num>
  <w:num w:numId="9" w16cid:durableId="1362511387">
    <w:abstractNumId w:val="15"/>
  </w:num>
  <w:num w:numId="10" w16cid:durableId="1756826740">
    <w:abstractNumId w:val="27"/>
  </w:num>
  <w:num w:numId="11" w16cid:durableId="142242879">
    <w:abstractNumId w:val="24"/>
  </w:num>
  <w:num w:numId="12" w16cid:durableId="353503394">
    <w:abstractNumId w:val="28"/>
  </w:num>
  <w:num w:numId="13" w16cid:durableId="1182427661">
    <w:abstractNumId w:val="13"/>
  </w:num>
  <w:num w:numId="14" w16cid:durableId="791940096">
    <w:abstractNumId w:val="26"/>
  </w:num>
  <w:num w:numId="15" w16cid:durableId="51739356">
    <w:abstractNumId w:val="4"/>
  </w:num>
  <w:num w:numId="16" w16cid:durableId="2008288072">
    <w:abstractNumId w:val="9"/>
  </w:num>
  <w:num w:numId="17" w16cid:durableId="649866693">
    <w:abstractNumId w:val="30"/>
  </w:num>
  <w:num w:numId="18" w16cid:durableId="1867865258">
    <w:abstractNumId w:val="19"/>
  </w:num>
  <w:num w:numId="19" w16cid:durableId="135214579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29440247">
    <w:abstractNumId w:val="16"/>
    <w:lvlOverride w:ilvl="0">
      <w:startOverride w:val="1"/>
    </w:lvlOverride>
    <w:lvlOverride w:ilvl="1"/>
    <w:lvlOverride w:ilvl="2"/>
    <w:lvlOverride w:ilvl="3"/>
    <w:lvlOverride w:ilvl="4"/>
    <w:lvlOverride w:ilvl="5"/>
    <w:lvlOverride w:ilvl="6"/>
    <w:lvlOverride w:ilvl="7"/>
    <w:lvlOverride w:ilvl="8"/>
  </w:num>
  <w:num w:numId="21" w16cid:durableId="141073129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53282306">
    <w:abstractNumId w:val="21"/>
  </w:num>
  <w:num w:numId="23" w16cid:durableId="830097687">
    <w:abstractNumId w:val="8"/>
  </w:num>
  <w:num w:numId="24" w16cid:durableId="298145100">
    <w:abstractNumId w:val="7"/>
  </w:num>
  <w:num w:numId="25" w16cid:durableId="2140685345">
    <w:abstractNumId w:val="16"/>
  </w:num>
  <w:num w:numId="26" w16cid:durableId="743183113">
    <w:abstractNumId w:val="25"/>
  </w:num>
  <w:num w:numId="27" w16cid:durableId="1296790443">
    <w:abstractNumId w:val="17"/>
  </w:num>
  <w:num w:numId="28" w16cid:durableId="773135115">
    <w:abstractNumId w:val="10"/>
  </w:num>
  <w:num w:numId="29" w16cid:durableId="1272086171">
    <w:abstractNumId w:val="30"/>
  </w:num>
  <w:num w:numId="30" w16cid:durableId="2133133751">
    <w:abstractNumId w:val="16"/>
    <w:lvlOverride w:ilvl="0">
      <w:startOverride w:val="1"/>
    </w:lvlOverride>
    <w:lvlOverride w:ilvl="1"/>
    <w:lvlOverride w:ilvl="2"/>
    <w:lvlOverride w:ilvl="3"/>
    <w:lvlOverride w:ilvl="4"/>
    <w:lvlOverride w:ilvl="5"/>
    <w:lvlOverride w:ilvl="6"/>
    <w:lvlOverride w:ilvl="7"/>
    <w:lvlOverride w:ilvl="8"/>
  </w:num>
  <w:num w:numId="31" w16cid:durableId="292953648">
    <w:abstractNumId w:val="22"/>
  </w:num>
  <w:num w:numId="32" w16cid:durableId="1138033372">
    <w:abstractNumId w:val="23"/>
  </w:num>
  <w:num w:numId="33" w16cid:durableId="977950832">
    <w:abstractNumId w:val="6"/>
  </w:num>
  <w:num w:numId="34" w16cid:durableId="128399433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A26"/>
    <w:rsid w:val="00001E0B"/>
    <w:rsid w:val="00002232"/>
    <w:rsid w:val="00003C27"/>
    <w:rsid w:val="000053D0"/>
    <w:rsid w:val="0000575D"/>
    <w:rsid w:val="000068F1"/>
    <w:rsid w:val="00007815"/>
    <w:rsid w:val="00007BD2"/>
    <w:rsid w:val="000111BB"/>
    <w:rsid w:val="00014E3B"/>
    <w:rsid w:val="0001570B"/>
    <w:rsid w:val="00017059"/>
    <w:rsid w:val="00017B49"/>
    <w:rsid w:val="000204C4"/>
    <w:rsid w:val="00020B11"/>
    <w:rsid w:val="00020D75"/>
    <w:rsid w:val="000230DF"/>
    <w:rsid w:val="00024B7A"/>
    <w:rsid w:val="00025A79"/>
    <w:rsid w:val="00026387"/>
    <w:rsid w:val="00026BE2"/>
    <w:rsid w:val="0002728C"/>
    <w:rsid w:val="00027B55"/>
    <w:rsid w:val="00031B00"/>
    <w:rsid w:val="00031C1D"/>
    <w:rsid w:val="000324AD"/>
    <w:rsid w:val="00033614"/>
    <w:rsid w:val="00033E80"/>
    <w:rsid w:val="00034E4B"/>
    <w:rsid w:val="00036379"/>
    <w:rsid w:val="00037282"/>
    <w:rsid w:val="00040449"/>
    <w:rsid w:val="000413A6"/>
    <w:rsid w:val="000418FB"/>
    <w:rsid w:val="00042ED8"/>
    <w:rsid w:val="00044C92"/>
    <w:rsid w:val="000460D7"/>
    <w:rsid w:val="00046E95"/>
    <w:rsid w:val="000473B5"/>
    <w:rsid w:val="00050111"/>
    <w:rsid w:val="00050CD7"/>
    <w:rsid w:val="00050FF5"/>
    <w:rsid w:val="00053399"/>
    <w:rsid w:val="00054771"/>
    <w:rsid w:val="00054F45"/>
    <w:rsid w:val="00056AB7"/>
    <w:rsid w:val="00057570"/>
    <w:rsid w:val="0006044B"/>
    <w:rsid w:val="000604AA"/>
    <w:rsid w:val="00063FF0"/>
    <w:rsid w:val="00064EEB"/>
    <w:rsid w:val="0006670F"/>
    <w:rsid w:val="00070DE2"/>
    <w:rsid w:val="00071AC6"/>
    <w:rsid w:val="000738BB"/>
    <w:rsid w:val="0007421C"/>
    <w:rsid w:val="000755C8"/>
    <w:rsid w:val="000760FA"/>
    <w:rsid w:val="00080CD0"/>
    <w:rsid w:val="000818B7"/>
    <w:rsid w:val="00084459"/>
    <w:rsid w:val="000868CC"/>
    <w:rsid w:val="00087C46"/>
    <w:rsid w:val="00090953"/>
    <w:rsid w:val="00090B6B"/>
    <w:rsid w:val="00091986"/>
    <w:rsid w:val="000932F2"/>
    <w:rsid w:val="00093FEF"/>
    <w:rsid w:val="00094EB7"/>
    <w:rsid w:val="00094EC7"/>
    <w:rsid w:val="00096F66"/>
    <w:rsid w:val="000A0C3B"/>
    <w:rsid w:val="000A1E81"/>
    <w:rsid w:val="000A37D5"/>
    <w:rsid w:val="000A5C60"/>
    <w:rsid w:val="000A75B9"/>
    <w:rsid w:val="000B01C4"/>
    <w:rsid w:val="000B039A"/>
    <w:rsid w:val="000B19C1"/>
    <w:rsid w:val="000B26AC"/>
    <w:rsid w:val="000B3A4A"/>
    <w:rsid w:val="000B4DF3"/>
    <w:rsid w:val="000C1020"/>
    <w:rsid w:val="000C18FA"/>
    <w:rsid w:val="000C2526"/>
    <w:rsid w:val="000D3671"/>
    <w:rsid w:val="000E18B4"/>
    <w:rsid w:val="000E2EFC"/>
    <w:rsid w:val="000E314B"/>
    <w:rsid w:val="000E3FC4"/>
    <w:rsid w:val="000E4602"/>
    <w:rsid w:val="000E6233"/>
    <w:rsid w:val="000F3E57"/>
    <w:rsid w:val="000F5439"/>
    <w:rsid w:val="000F6165"/>
    <w:rsid w:val="000F69E5"/>
    <w:rsid w:val="000F71B5"/>
    <w:rsid w:val="00101660"/>
    <w:rsid w:val="00103866"/>
    <w:rsid w:val="00106023"/>
    <w:rsid w:val="00106BF6"/>
    <w:rsid w:val="00106E09"/>
    <w:rsid w:val="00107A3B"/>
    <w:rsid w:val="00110A0F"/>
    <w:rsid w:val="0011129C"/>
    <w:rsid w:val="00111BEE"/>
    <w:rsid w:val="00111F2A"/>
    <w:rsid w:val="001120A8"/>
    <w:rsid w:val="001120FB"/>
    <w:rsid w:val="001131AF"/>
    <w:rsid w:val="00113E42"/>
    <w:rsid w:val="00115209"/>
    <w:rsid w:val="00117545"/>
    <w:rsid w:val="00120AF7"/>
    <w:rsid w:val="001220C4"/>
    <w:rsid w:val="001226AF"/>
    <w:rsid w:val="0012277E"/>
    <w:rsid w:val="00123439"/>
    <w:rsid w:val="00124958"/>
    <w:rsid w:val="00124AC1"/>
    <w:rsid w:val="00125E0C"/>
    <w:rsid w:val="00130206"/>
    <w:rsid w:val="001312DF"/>
    <w:rsid w:val="00131B55"/>
    <w:rsid w:val="00132F95"/>
    <w:rsid w:val="001344F6"/>
    <w:rsid w:val="00134EF7"/>
    <w:rsid w:val="0013669E"/>
    <w:rsid w:val="00137D17"/>
    <w:rsid w:val="0014058D"/>
    <w:rsid w:val="00141CD2"/>
    <w:rsid w:val="0014217C"/>
    <w:rsid w:val="00143E31"/>
    <w:rsid w:val="001443C4"/>
    <w:rsid w:val="00144C44"/>
    <w:rsid w:val="0014662B"/>
    <w:rsid w:val="00147193"/>
    <w:rsid w:val="00151F48"/>
    <w:rsid w:val="00155F05"/>
    <w:rsid w:val="00164D0F"/>
    <w:rsid w:val="00165904"/>
    <w:rsid w:val="001662C2"/>
    <w:rsid w:val="00167233"/>
    <w:rsid w:val="00172BC6"/>
    <w:rsid w:val="001746DA"/>
    <w:rsid w:val="001747B0"/>
    <w:rsid w:val="00174867"/>
    <w:rsid w:val="00174B42"/>
    <w:rsid w:val="00174D00"/>
    <w:rsid w:val="00175B08"/>
    <w:rsid w:val="00176157"/>
    <w:rsid w:val="00177D3C"/>
    <w:rsid w:val="0018084F"/>
    <w:rsid w:val="00180BBE"/>
    <w:rsid w:val="00182B25"/>
    <w:rsid w:val="00186743"/>
    <w:rsid w:val="00186FAE"/>
    <w:rsid w:val="0019394E"/>
    <w:rsid w:val="001965DE"/>
    <w:rsid w:val="00197405"/>
    <w:rsid w:val="0019749D"/>
    <w:rsid w:val="001A0422"/>
    <w:rsid w:val="001A1AF8"/>
    <w:rsid w:val="001A2308"/>
    <w:rsid w:val="001A2646"/>
    <w:rsid w:val="001A2E37"/>
    <w:rsid w:val="001A3A20"/>
    <w:rsid w:val="001A3B5B"/>
    <w:rsid w:val="001A53AE"/>
    <w:rsid w:val="001A5C45"/>
    <w:rsid w:val="001A6439"/>
    <w:rsid w:val="001A6560"/>
    <w:rsid w:val="001A7078"/>
    <w:rsid w:val="001B0944"/>
    <w:rsid w:val="001B1DB0"/>
    <w:rsid w:val="001B6E1F"/>
    <w:rsid w:val="001B6F76"/>
    <w:rsid w:val="001C055C"/>
    <w:rsid w:val="001C1182"/>
    <w:rsid w:val="001C25B5"/>
    <w:rsid w:val="001C356B"/>
    <w:rsid w:val="001C45CF"/>
    <w:rsid w:val="001C50FA"/>
    <w:rsid w:val="001C6E4C"/>
    <w:rsid w:val="001C7450"/>
    <w:rsid w:val="001D0C03"/>
    <w:rsid w:val="001D2D23"/>
    <w:rsid w:val="001D2FB3"/>
    <w:rsid w:val="001D325E"/>
    <w:rsid w:val="001D3483"/>
    <w:rsid w:val="001D3BCD"/>
    <w:rsid w:val="001D5B82"/>
    <w:rsid w:val="001E0A24"/>
    <w:rsid w:val="001E315D"/>
    <w:rsid w:val="001E32D4"/>
    <w:rsid w:val="001E4B7C"/>
    <w:rsid w:val="001E69FB"/>
    <w:rsid w:val="001E7E19"/>
    <w:rsid w:val="001E7F64"/>
    <w:rsid w:val="001F0048"/>
    <w:rsid w:val="001F1B89"/>
    <w:rsid w:val="001F3063"/>
    <w:rsid w:val="001F7829"/>
    <w:rsid w:val="00200674"/>
    <w:rsid w:val="002027B8"/>
    <w:rsid w:val="00202AED"/>
    <w:rsid w:val="002039F6"/>
    <w:rsid w:val="00207504"/>
    <w:rsid w:val="00210445"/>
    <w:rsid w:val="00211557"/>
    <w:rsid w:val="00211ECD"/>
    <w:rsid w:val="0021268B"/>
    <w:rsid w:val="0021307A"/>
    <w:rsid w:val="00213CE1"/>
    <w:rsid w:val="00216938"/>
    <w:rsid w:val="00217C61"/>
    <w:rsid w:val="00221497"/>
    <w:rsid w:val="00222269"/>
    <w:rsid w:val="002260B9"/>
    <w:rsid w:val="002275DB"/>
    <w:rsid w:val="00227C17"/>
    <w:rsid w:val="00230F8F"/>
    <w:rsid w:val="002334E4"/>
    <w:rsid w:val="00234FFF"/>
    <w:rsid w:val="002364F3"/>
    <w:rsid w:val="002428EC"/>
    <w:rsid w:val="002463FF"/>
    <w:rsid w:val="00252CAD"/>
    <w:rsid w:val="00253579"/>
    <w:rsid w:val="00254430"/>
    <w:rsid w:val="00256FD2"/>
    <w:rsid w:val="0025739F"/>
    <w:rsid w:val="002600EF"/>
    <w:rsid w:val="00260544"/>
    <w:rsid w:val="00261B49"/>
    <w:rsid w:val="00263D49"/>
    <w:rsid w:val="002652CA"/>
    <w:rsid w:val="002659F4"/>
    <w:rsid w:val="00265A27"/>
    <w:rsid w:val="00265D9B"/>
    <w:rsid w:val="0026688B"/>
    <w:rsid w:val="00266C90"/>
    <w:rsid w:val="002722B4"/>
    <w:rsid w:val="00272795"/>
    <w:rsid w:val="00272B1B"/>
    <w:rsid w:val="0027373F"/>
    <w:rsid w:val="002737E0"/>
    <w:rsid w:val="002746F9"/>
    <w:rsid w:val="00275C21"/>
    <w:rsid w:val="00281B58"/>
    <w:rsid w:val="00286615"/>
    <w:rsid w:val="00287A49"/>
    <w:rsid w:val="00287E0A"/>
    <w:rsid w:val="00292D4B"/>
    <w:rsid w:val="00294A13"/>
    <w:rsid w:val="00297B36"/>
    <w:rsid w:val="002A002E"/>
    <w:rsid w:val="002A059C"/>
    <w:rsid w:val="002A062E"/>
    <w:rsid w:val="002A2C33"/>
    <w:rsid w:val="002A49C1"/>
    <w:rsid w:val="002A7412"/>
    <w:rsid w:val="002A7979"/>
    <w:rsid w:val="002B0264"/>
    <w:rsid w:val="002B08B0"/>
    <w:rsid w:val="002B37A7"/>
    <w:rsid w:val="002B3D9E"/>
    <w:rsid w:val="002B5B8E"/>
    <w:rsid w:val="002B63F4"/>
    <w:rsid w:val="002C3173"/>
    <w:rsid w:val="002C395A"/>
    <w:rsid w:val="002C4168"/>
    <w:rsid w:val="002C5BB1"/>
    <w:rsid w:val="002D225F"/>
    <w:rsid w:val="002D316B"/>
    <w:rsid w:val="002D5778"/>
    <w:rsid w:val="002D6E53"/>
    <w:rsid w:val="002D7048"/>
    <w:rsid w:val="002E08DE"/>
    <w:rsid w:val="002E0F3E"/>
    <w:rsid w:val="002E1A43"/>
    <w:rsid w:val="002E3194"/>
    <w:rsid w:val="002E674D"/>
    <w:rsid w:val="002E6801"/>
    <w:rsid w:val="002E6CF0"/>
    <w:rsid w:val="002F0650"/>
    <w:rsid w:val="002F1BE7"/>
    <w:rsid w:val="002F2E8C"/>
    <w:rsid w:val="002F45DB"/>
    <w:rsid w:val="002F47BF"/>
    <w:rsid w:val="002F4B98"/>
    <w:rsid w:val="002F5620"/>
    <w:rsid w:val="002F5637"/>
    <w:rsid w:val="002F5B30"/>
    <w:rsid w:val="002F6894"/>
    <w:rsid w:val="002F7B71"/>
    <w:rsid w:val="002F7CDF"/>
    <w:rsid w:val="002F7EFF"/>
    <w:rsid w:val="00300EC0"/>
    <w:rsid w:val="003038A8"/>
    <w:rsid w:val="00303FEC"/>
    <w:rsid w:val="0030508D"/>
    <w:rsid w:val="00307551"/>
    <w:rsid w:val="00307B93"/>
    <w:rsid w:val="0031097A"/>
    <w:rsid w:val="00312241"/>
    <w:rsid w:val="00312A6D"/>
    <w:rsid w:val="00312BCC"/>
    <w:rsid w:val="0031428B"/>
    <w:rsid w:val="003154E6"/>
    <w:rsid w:val="003157F2"/>
    <w:rsid w:val="00316A20"/>
    <w:rsid w:val="00317917"/>
    <w:rsid w:val="00320E25"/>
    <w:rsid w:val="0032147D"/>
    <w:rsid w:val="00321B7C"/>
    <w:rsid w:val="00323A2D"/>
    <w:rsid w:val="0032538E"/>
    <w:rsid w:val="0032684A"/>
    <w:rsid w:val="0033055B"/>
    <w:rsid w:val="00330596"/>
    <w:rsid w:val="00331E2E"/>
    <w:rsid w:val="00332926"/>
    <w:rsid w:val="003354D6"/>
    <w:rsid w:val="003355CB"/>
    <w:rsid w:val="00335B53"/>
    <w:rsid w:val="00335B6B"/>
    <w:rsid w:val="0034002E"/>
    <w:rsid w:val="003404A7"/>
    <w:rsid w:val="00341408"/>
    <w:rsid w:val="00342365"/>
    <w:rsid w:val="00342529"/>
    <w:rsid w:val="003440E9"/>
    <w:rsid w:val="003441EB"/>
    <w:rsid w:val="003501A9"/>
    <w:rsid w:val="00351089"/>
    <w:rsid w:val="0035121A"/>
    <w:rsid w:val="00354459"/>
    <w:rsid w:val="00354BCE"/>
    <w:rsid w:val="00354E51"/>
    <w:rsid w:val="00355022"/>
    <w:rsid w:val="0035604B"/>
    <w:rsid w:val="0035633E"/>
    <w:rsid w:val="00356441"/>
    <w:rsid w:val="00356724"/>
    <w:rsid w:val="00360444"/>
    <w:rsid w:val="003610EF"/>
    <w:rsid w:val="0036189B"/>
    <w:rsid w:val="0036250F"/>
    <w:rsid w:val="003641C8"/>
    <w:rsid w:val="00364B72"/>
    <w:rsid w:val="00365482"/>
    <w:rsid w:val="00365F1E"/>
    <w:rsid w:val="00370451"/>
    <w:rsid w:val="00370AB5"/>
    <w:rsid w:val="00370B02"/>
    <w:rsid w:val="00371A11"/>
    <w:rsid w:val="0037768B"/>
    <w:rsid w:val="003776A9"/>
    <w:rsid w:val="00377705"/>
    <w:rsid w:val="003809D2"/>
    <w:rsid w:val="00380B5E"/>
    <w:rsid w:val="0038152E"/>
    <w:rsid w:val="003830E1"/>
    <w:rsid w:val="00384689"/>
    <w:rsid w:val="003878B5"/>
    <w:rsid w:val="00390273"/>
    <w:rsid w:val="0039147A"/>
    <w:rsid w:val="0039193D"/>
    <w:rsid w:val="00394BDD"/>
    <w:rsid w:val="00395297"/>
    <w:rsid w:val="003963A4"/>
    <w:rsid w:val="003A0A6D"/>
    <w:rsid w:val="003A15F5"/>
    <w:rsid w:val="003A38A9"/>
    <w:rsid w:val="003A4467"/>
    <w:rsid w:val="003A4DA4"/>
    <w:rsid w:val="003A5604"/>
    <w:rsid w:val="003A5982"/>
    <w:rsid w:val="003A7683"/>
    <w:rsid w:val="003B09A2"/>
    <w:rsid w:val="003B2965"/>
    <w:rsid w:val="003B618B"/>
    <w:rsid w:val="003C4C77"/>
    <w:rsid w:val="003C5409"/>
    <w:rsid w:val="003C6A81"/>
    <w:rsid w:val="003D12E1"/>
    <w:rsid w:val="003D19FF"/>
    <w:rsid w:val="003D2F7A"/>
    <w:rsid w:val="003D5026"/>
    <w:rsid w:val="003D522F"/>
    <w:rsid w:val="003D5FCC"/>
    <w:rsid w:val="003D67A0"/>
    <w:rsid w:val="003E0CBF"/>
    <w:rsid w:val="003E1B7A"/>
    <w:rsid w:val="003E2711"/>
    <w:rsid w:val="003E2A17"/>
    <w:rsid w:val="003E355D"/>
    <w:rsid w:val="003E3C06"/>
    <w:rsid w:val="003E557A"/>
    <w:rsid w:val="003E57A9"/>
    <w:rsid w:val="003E6098"/>
    <w:rsid w:val="003E646C"/>
    <w:rsid w:val="003F026B"/>
    <w:rsid w:val="003F1121"/>
    <w:rsid w:val="003F2EF2"/>
    <w:rsid w:val="003F5B1D"/>
    <w:rsid w:val="003F5FC8"/>
    <w:rsid w:val="003F6025"/>
    <w:rsid w:val="003F61B6"/>
    <w:rsid w:val="003F69EA"/>
    <w:rsid w:val="00400E64"/>
    <w:rsid w:val="00400FCD"/>
    <w:rsid w:val="00401D46"/>
    <w:rsid w:val="00402026"/>
    <w:rsid w:val="00402291"/>
    <w:rsid w:val="00403A1D"/>
    <w:rsid w:val="00404A1F"/>
    <w:rsid w:val="00406F8F"/>
    <w:rsid w:val="00407898"/>
    <w:rsid w:val="004102D6"/>
    <w:rsid w:val="0041265E"/>
    <w:rsid w:val="00412C96"/>
    <w:rsid w:val="004138FF"/>
    <w:rsid w:val="0041432B"/>
    <w:rsid w:val="00415F2E"/>
    <w:rsid w:val="004164BC"/>
    <w:rsid w:val="0042001D"/>
    <w:rsid w:val="00420D7A"/>
    <w:rsid w:val="00422F88"/>
    <w:rsid w:val="004244A8"/>
    <w:rsid w:val="004249A7"/>
    <w:rsid w:val="00425750"/>
    <w:rsid w:val="0042716B"/>
    <w:rsid w:val="00427284"/>
    <w:rsid w:val="004273E7"/>
    <w:rsid w:val="00430A5D"/>
    <w:rsid w:val="00432F59"/>
    <w:rsid w:val="00433762"/>
    <w:rsid w:val="004359FF"/>
    <w:rsid w:val="004365F0"/>
    <w:rsid w:val="00436DBC"/>
    <w:rsid w:val="004402DC"/>
    <w:rsid w:val="00441889"/>
    <w:rsid w:val="0044516D"/>
    <w:rsid w:val="004468D5"/>
    <w:rsid w:val="00447F40"/>
    <w:rsid w:val="004510B7"/>
    <w:rsid w:val="004520C1"/>
    <w:rsid w:val="004528DB"/>
    <w:rsid w:val="0045312C"/>
    <w:rsid w:val="00453DBA"/>
    <w:rsid w:val="004543D9"/>
    <w:rsid w:val="00455E57"/>
    <w:rsid w:val="00456E49"/>
    <w:rsid w:val="004604E7"/>
    <w:rsid w:val="00462BBE"/>
    <w:rsid w:val="00462D2C"/>
    <w:rsid w:val="00463CF3"/>
    <w:rsid w:val="0046454B"/>
    <w:rsid w:val="0046532D"/>
    <w:rsid w:val="004664D2"/>
    <w:rsid w:val="004669BB"/>
    <w:rsid w:val="00471531"/>
    <w:rsid w:val="00472604"/>
    <w:rsid w:val="0047499D"/>
    <w:rsid w:val="00474E5C"/>
    <w:rsid w:val="00476712"/>
    <w:rsid w:val="00477826"/>
    <w:rsid w:val="00480C16"/>
    <w:rsid w:val="00485C22"/>
    <w:rsid w:val="00486F71"/>
    <w:rsid w:val="004877F7"/>
    <w:rsid w:val="00487EF0"/>
    <w:rsid w:val="0049333B"/>
    <w:rsid w:val="0049544B"/>
    <w:rsid w:val="00496959"/>
    <w:rsid w:val="0049740E"/>
    <w:rsid w:val="00497CDC"/>
    <w:rsid w:val="004A1F8C"/>
    <w:rsid w:val="004A23FA"/>
    <w:rsid w:val="004A2AF0"/>
    <w:rsid w:val="004A3DE1"/>
    <w:rsid w:val="004A3EF7"/>
    <w:rsid w:val="004A448D"/>
    <w:rsid w:val="004A5FA9"/>
    <w:rsid w:val="004B3B1E"/>
    <w:rsid w:val="004B6910"/>
    <w:rsid w:val="004C068E"/>
    <w:rsid w:val="004C29E6"/>
    <w:rsid w:val="004C333D"/>
    <w:rsid w:val="004C4C3E"/>
    <w:rsid w:val="004C50FA"/>
    <w:rsid w:val="004C5AF8"/>
    <w:rsid w:val="004C5D59"/>
    <w:rsid w:val="004C6CE8"/>
    <w:rsid w:val="004D01A9"/>
    <w:rsid w:val="004D0E2E"/>
    <w:rsid w:val="004D173A"/>
    <w:rsid w:val="004D3013"/>
    <w:rsid w:val="004D40CF"/>
    <w:rsid w:val="004D41CA"/>
    <w:rsid w:val="004D6B87"/>
    <w:rsid w:val="004D7363"/>
    <w:rsid w:val="004E0D14"/>
    <w:rsid w:val="004E1C09"/>
    <w:rsid w:val="004E2CF2"/>
    <w:rsid w:val="004E47B0"/>
    <w:rsid w:val="004E5BCC"/>
    <w:rsid w:val="004E5E6F"/>
    <w:rsid w:val="004E709F"/>
    <w:rsid w:val="004E756F"/>
    <w:rsid w:val="004F0E00"/>
    <w:rsid w:val="004F46A9"/>
    <w:rsid w:val="004F4D6A"/>
    <w:rsid w:val="004F5298"/>
    <w:rsid w:val="004F5634"/>
    <w:rsid w:val="004F667F"/>
    <w:rsid w:val="004F68DC"/>
    <w:rsid w:val="004F7149"/>
    <w:rsid w:val="004F73B5"/>
    <w:rsid w:val="004F7537"/>
    <w:rsid w:val="005007DE"/>
    <w:rsid w:val="00500ABA"/>
    <w:rsid w:val="00501075"/>
    <w:rsid w:val="00501B33"/>
    <w:rsid w:val="00501CC9"/>
    <w:rsid w:val="005034A0"/>
    <w:rsid w:val="0050445B"/>
    <w:rsid w:val="00505C4D"/>
    <w:rsid w:val="00507558"/>
    <w:rsid w:val="00510416"/>
    <w:rsid w:val="0051131D"/>
    <w:rsid w:val="00511721"/>
    <w:rsid w:val="00512692"/>
    <w:rsid w:val="00515266"/>
    <w:rsid w:val="00522035"/>
    <w:rsid w:val="0052347E"/>
    <w:rsid w:val="00523E1E"/>
    <w:rsid w:val="0052403F"/>
    <w:rsid w:val="00524660"/>
    <w:rsid w:val="005248B3"/>
    <w:rsid w:val="005266DE"/>
    <w:rsid w:val="00527613"/>
    <w:rsid w:val="00532065"/>
    <w:rsid w:val="005339A8"/>
    <w:rsid w:val="00533C14"/>
    <w:rsid w:val="00535A22"/>
    <w:rsid w:val="00535EF8"/>
    <w:rsid w:val="00536345"/>
    <w:rsid w:val="00540363"/>
    <w:rsid w:val="0054070E"/>
    <w:rsid w:val="00540951"/>
    <w:rsid w:val="00541EB6"/>
    <w:rsid w:val="0054221A"/>
    <w:rsid w:val="00544C2D"/>
    <w:rsid w:val="005453B2"/>
    <w:rsid w:val="00546A73"/>
    <w:rsid w:val="00546AD8"/>
    <w:rsid w:val="005478CB"/>
    <w:rsid w:val="00547936"/>
    <w:rsid w:val="00552364"/>
    <w:rsid w:val="005524C4"/>
    <w:rsid w:val="0055301A"/>
    <w:rsid w:val="005540B9"/>
    <w:rsid w:val="0055659C"/>
    <w:rsid w:val="005573A1"/>
    <w:rsid w:val="00560725"/>
    <w:rsid w:val="00560A7A"/>
    <w:rsid w:val="00561C1B"/>
    <w:rsid w:val="00563F78"/>
    <w:rsid w:val="00564C3A"/>
    <w:rsid w:val="00570B0D"/>
    <w:rsid w:val="00572445"/>
    <w:rsid w:val="00573815"/>
    <w:rsid w:val="005759D1"/>
    <w:rsid w:val="005766EC"/>
    <w:rsid w:val="00576E0E"/>
    <w:rsid w:val="0058082F"/>
    <w:rsid w:val="00581F93"/>
    <w:rsid w:val="005825D2"/>
    <w:rsid w:val="005827CA"/>
    <w:rsid w:val="005832D0"/>
    <w:rsid w:val="00583FEB"/>
    <w:rsid w:val="00584B5D"/>
    <w:rsid w:val="00586107"/>
    <w:rsid w:val="00586FA2"/>
    <w:rsid w:val="005870D3"/>
    <w:rsid w:val="0059002F"/>
    <w:rsid w:val="0059034E"/>
    <w:rsid w:val="00590969"/>
    <w:rsid w:val="0059108C"/>
    <w:rsid w:val="00592B33"/>
    <w:rsid w:val="00593010"/>
    <w:rsid w:val="00593C62"/>
    <w:rsid w:val="00594194"/>
    <w:rsid w:val="005971F3"/>
    <w:rsid w:val="005A0F9F"/>
    <w:rsid w:val="005A1D96"/>
    <w:rsid w:val="005A40B4"/>
    <w:rsid w:val="005A47D9"/>
    <w:rsid w:val="005A53E6"/>
    <w:rsid w:val="005A5B38"/>
    <w:rsid w:val="005A65BE"/>
    <w:rsid w:val="005A6796"/>
    <w:rsid w:val="005B31E1"/>
    <w:rsid w:val="005B551C"/>
    <w:rsid w:val="005B5EDE"/>
    <w:rsid w:val="005B7337"/>
    <w:rsid w:val="005C71C2"/>
    <w:rsid w:val="005D06E2"/>
    <w:rsid w:val="005D1A12"/>
    <w:rsid w:val="005D2879"/>
    <w:rsid w:val="005D2A4A"/>
    <w:rsid w:val="005D3B6C"/>
    <w:rsid w:val="005D3F9B"/>
    <w:rsid w:val="005D4744"/>
    <w:rsid w:val="005D4FCA"/>
    <w:rsid w:val="005D504F"/>
    <w:rsid w:val="005D6B87"/>
    <w:rsid w:val="005D7629"/>
    <w:rsid w:val="005E0935"/>
    <w:rsid w:val="005E1E6D"/>
    <w:rsid w:val="005E1FD5"/>
    <w:rsid w:val="005E2627"/>
    <w:rsid w:val="005E281C"/>
    <w:rsid w:val="005E2F07"/>
    <w:rsid w:val="005E3EFD"/>
    <w:rsid w:val="005E4527"/>
    <w:rsid w:val="005E4670"/>
    <w:rsid w:val="005E544B"/>
    <w:rsid w:val="005F0317"/>
    <w:rsid w:val="005F0334"/>
    <w:rsid w:val="005F047B"/>
    <w:rsid w:val="005F0C0C"/>
    <w:rsid w:val="005F1BDF"/>
    <w:rsid w:val="005F31CC"/>
    <w:rsid w:val="005F6B6C"/>
    <w:rsid w:val="005F71FE"/>
    <w:rsid w:val="005F76D6"/>
    <w:rsid w:val="0060131A"/>
    <w:rsid w:val="00601C30"/>
    <w:rsid w:val="00604343"/>
    <w:rsid w:val="00604DEC"/>
    <w:rsid w:val="00606291"/>
    <w:rsid w:val="00610409"/>
    <w:rsid w:val="0061187E"/>
    <w:rsid w:val="006119A3"/>
    <w:rsid w:val="00612AEE"/>
    <w:rsid w:val="006170EE"/>
    <w:rsid w:val="00617C00"/>
    <w:rsid w:val="00617C13"/>
    <w:rsid w:val="00617C61"/>
    <w:rsid w:val="006201F9"/>
    <w:rsid w:val="00621895"/>
    <w:rsid w:val="00625D89"/>
    <w:rsid w:val="00627B43"/>
    <w:rsid w:val="0063281D"/>
    <w:rsid w:val="006328AB"/>
    <w:rsid w:val="00634ABD"/>
    <w:rsid w:val="0063540D"/>
    <w:rsid w:val="00636161"/>
    <w:rsid w:val="0063749C"/>
    <w:rsid w:val="00637CBB"/>
    <w:rsid w:val="00641AE7"/>
    <w:rsid w:val="00642499"/>
    <w:rsid w:val="00642EAD"/>
    <w:rsid w:val="006434FA"/>
    <w:rsid w:val="0064391F"/>
    <w:rsid w:val="00651C7A"/>
    <w:rsid w:val="00657D3D"/>
    <w:rsid w:val="00660B1E"/>
    <w:rsid w:val="00660C05"/>
    <w:rsid w:val="00661074"/>
    <w:rsid w:val="00661206"/>
    <w:rsid w:val="00662044"/>
    <w:rsid w:val="006639AC"/>
    <w:rsid w:val="00665565"/>
    <w:rsid w:val="00666BC9"/>
    <w:rsid w:val="006679B0"/>
    <w:rsid w:val="00667F23"/>
    <w:rsid w:val="00670574"/>
    <w:rsid w:val="0067204D"/>
    <w:rsid w:val="006724F8"/>
    <w:rsid w:val="00673245"/>
    <w:rsid w:val="00673D4D"/>
    <w:rsid w:val="006742ED"/>
    <w:rsid w:val="00676858"/>
    <w:rsid w:val="00676B39"/>
    <w:rsid w:val="00676B83"/>
    <w:rsid w:val="00681499"/>
    <w:rsid w:val="00681CD4"/>
    <w:rsid w:val="0068223A"/>
    <w:rsid w:val="00683CEA"/>
    <w:rsid w:val="006848AC"/>
    <w:rsid w:val="0068649C"/>
    <w:rsid w:val="006906BA"/>
    <w:rsid w:val="006937F5"/>
    <w:rsid w:val="00694819"/>
    <w:rsid w:val="0069610E"/>
    <w:rsid w:val="00696135"/>
    <w:rsid w:val="00696FC5"/>
    <w:rsid w:val="006970A9"/>
    <w:rsid w:val="00697409"/>
    <w:rsid w:val="00697B15"/>
    <w:rsid w:val="006A0CD7"/>
    <w:rsid w:val="006A23BC"/>
    <w:rsid w:val="006A3604"/>
    <w:rsid w:val="006A4613"/>
    <w:rsid w:val="006A5798"/>
    <w:rsid w:val="006A60E5"/>
    <w:rsid w:val="006A6F40"/>
    <w:rsid w:val="006A7DB2"/>
    <w:rsid w:val="006B26AC"/>
    <w:rsid w:val="006B2A65"/>
    <w:rsid w:val="006B2E6A"/>
    <w:rsid w:val="006B2F5D"/>
    <w:rsid w:val="006B3DFA"/>
    <w:rsid w:val="006B5528"/>
    <w:rsid w:val="006C0356"/>
    <w:rsid w:val="006C110B"/>
    <w:rsid w:val="006C2EC8"/>
    <w:rsid w:val="006C2F68"/>
    <w:rsid w:val="006C4F85"/>
    <w:rsid w:val="006C5B65"/>
    <w:rsid w:val="006C604B"/>
    <w:rsid w:val="006C638C"/>
    <w:rsid w:val="006C6D3D"/>
    <w:rsid w:val="006D0B94"/>
    <w:rsid w:val="006D1EA4"/>
    <w:rsid w:val="006D2A69"/>
    <w:rsid w:val="006D39A6"/>
    <w:rsid w:val="006D78F7"/>
    <w:rsid w:val="006E142B"/>
    <w:rsid w:val="006E16D0"/>
    <w:rsid w:val="006E358E"/>
    <w:rsid w:val="006E4DD9"/>
    <w:rsid w:val="006E5235"/>
    <w:rsid w:val="006E5BD7"/>
    <w:rsid w:val="006E77AA"/>
    <w:rsid w:val="006F1A91"/>
    <w:rsid w:val="006F2D4D"/>
    <w:rsid w:val="006F3BFD"/>
    <w:rsid w:val="006F3E2E"/>
    <w:rsid w:val="006F6D56"/>
    <w:rsid w:val="00700A75"/>
    <w:rsid w:val="00700E90"/>
    <w:rsid w:val="00701191"/>
    <w:rsid w:val="00701D18"/>
    <w:rsid w:val="00704A7E"/>
    <w:rsid w:val="007066C2"/>
    <w:rsid w:val="00706870"/>
    <w:rsid w:val="00706873"/>
    <w:rsid w:val="0070732C"/>
    <w:rsid w:val="00711186"/>
    <w:rsid w:val="007111D5"/>
    <w:rsid w:val="00714AE4"/>
    <w:rsid w:val="007151EE"/>
    <w:rsid w:val="00720D42"/>
    <w:rsid w:val="00720F50"/>
    <w:rsid w:val="007213F3"/>
    <w:rsid w:val="0072178F"/>
    <w:rsid w:val="00722768"/>
    <w:rsid w:val="00722792"/>
    <w:rsid w:val="00723ECB"/>
    <w:rsid w:val="00726093"/>
    <w:rsid w:val="007269F3"/>
    <w:rsid w:val="00726D72"/>
    <w:rsid w:val="00727393"/>
    <w:rsid w:val="00727CA0"/>
    <w:rsid w:val="007309C7"/>
    <w:rsid w:val="00730D12"/>
    <w:rsid w:val="0073172D"/>
    <w:rsid w:val="007375B9"/>
    <w:rsid w:val="00740097"/>
    <w:rsid w:val="00745B5E"/>
    <w:rsid w:val="00745C5D"/>
    <w:rsid w:val="00745E51"/>
    <w:rsid w:val="007468FF"/>
    <w:rsid w:val="0075052B"/>
    <w:rsid w:val="00751EC3"/>
    <w:rsid w:val="00751FA5"/>
    <w:rsid w:val="00754C76"/>
    <w:rsid w:val="007553BF"/>
    <w:rsid w:val="00755426"/>
    <w:rsid w:val="00757145"/>
    <w:rsid w:val="007607D3"/>
    <w:rsid w:val="00760C47"/>
    <w:rsid w:val="007627C9"/>
    <w:rsid w:val="00762B9B"/>
    <w:rsid w:val="00764F5C"/>
    <w:rsid w:val="00766083"/>
    <w:rsid w:val="00767165"/>
    <w:rsid w:val="00767788"/>
    <w:rsid w:val="00772E72"/>
    <w:rsid w:val="00773777"/>
    <w:rsid w:val="007739FD"/>
    <w:rsid w:val="007749C2"/>
    <w:rsid w:val="00775A52"/>
    <w:rsid w:val="00775BE7"/>
    <w:rsid w:val="00775F63"/>
    <w:rsid w:val="00776B57"/>
    <w:rsid w:val="0077721A"/>
    <w:rsid w:val="00780D46"/>
    <w:rsid w:val="007820C1"/>
    <w:rsid w:val="007823A3"/>
    <w:rsid w:val="007841A8"/>
    <w:rsid w:val="007904B0"/>
    <w:rsid w:val="00790ADD"/>
    <w:rsid w:val="00791867"/>
    <w:rsid w:val="00793041"/>
    <w:rsid w:val="0079508C"/>
    <w:rsid w:val="007A45E3"/>
    <w:rsid w:val="007A6562"/>
    <w:rsid w:val="007A7CF3"/>
    <w:rsid w:val="007B0002"/>
    <w:rsid w:val="007B05D7"/>
    <w:rsid w:val="007B1C6C"/>
    <w:rsid w:val="007B22E3"/>
    <w:rsid w:val="007B25F5"/>
    <w:rsid w:val="007B2CC1"/>
    <w:rsid w:val="007B2F9E"/>
    <w:rsid w:val="007B42C0"/>
    <w:rsid w:val="007B55EC"/>
    <w:rsid w:val="007B5EAA"/>
    <w:rsid w:val="007B6F61"/>
    <w:rsid w:val="007B782A"/>
    <w:rsid w:val="007B7C62"/>
    <w:rsid w:val="007C24C1"/>
    <w:rsid w:val="007C2A91"/>
    <w:rsid w:val="007C3288"/>
    <w:rsid w:val="007C32FF"/>
    <w:rsid w:val="007C3A8D"/>
    <w:rsid w:val="007C50E8"/>
    <w:rsid w:val="007C5629"/>
    <w:rsid w:val="007C671A"/>
    <w:rsid w:val="007D0AFF"/>
    <w:rsid w:val="007D3AC5"/>
    <w:rsid w:val="007D4A82"/>
    <w:rsid w:val="007D57FA"/>
    <w:rsid w:val="007D6C79"/>
    <w:rsid w:val="007D7E38"/>
    <w:rsid w:val="007E2440"/>
    <w:rsid w:val="007E2740"/>
    <w:rsid w:val="007E5BF9"/>
    <w:rsid w:val="007E6B5E"/>
    <w:rsid w:val="007F0254"/>
    <w:rsid w:val="007F0AB4"/>
    <w:rsid w:val="007F27E3"/>
    <w:rsid w:val="007F29F5"/>
    <w:rsid w:val="007F309C"/>
    <w:rsid w:val="007F3287"/>
    <w:rsid w:val="007F559F"/>
    <w:rsid w:val="007F6CF4"/>
    <w:rsid w:val="00801241"/>
    <w:rsid w:val="008023DC"/>
    <w:rsid w:val="00802FAC"/>
    <w:rsid w:val="00803314"/>
    <w:rsid w:val="00804B8B"/>
    <w:rsid w:val="00804CF0"/>
    <w:rsid w:val="00805DC6"/>
    <w:rsid w:val="008065F5"/>
    <w:rsid w:val="00810A20"/>
    <w:rsid w:val="00810DFB"/>
    <w:rsid w:val="00811E4A"/>
    <w:rsid w:val="008138AB"/>
    <w:rsid w:val="00813C53"/>
    <w:rsid w:val="00814990"/>
    <w:rsid w:val="008167D5"/>
    <w:rsid w:val="008174F5"/>
    <w:rsid w:val="00820FBB"/>
    <w:rsid w:val="00821C2E"/>
    <w:rsid w:val="00822F64"/>
    <w:rsid w:val="008247BC"/>
    <w:rsid w:val="00824DF2"/>
    <w:rsid w:val="0082546F"/>
    <w:rsid w:val="00826093"/>
    <w:rsid w:val="00826460"/>
    <w:rsid w:val="0082686A"/>
    <w:rsid w:val="008271F7"/>
    <w:rsid w:val="00830428"/>
    <w:rsid w:val="008306EB"/>
    <w:rsid w:val="00830CE9"/>
    <w:rsid w:val="00830D30"/>
    <w:rsid w:val="00835619"/>
    <w:rsid w:val="00835CE7"/>
    <w:rsid w:val="00836235"/>
    <w:rsid w:val="00836680"/>
    <w:rsid w:val="00837BCF"/>
    <w:rsid w:val="00837ECD"/>
    <w:rsid w:val="008405E4"/>
    <w:rsid w:val="00841F50"/>
    <w:rsid w:val="00842CB0"/>
    <w:rsid w:val="00845398"/>
    <w:rsid w:val="00845E62"/>
    <w:rsid w:val="00850BBB"/>
    <w:rsid w:val="00850C70"/>
    <w:rsid w:val="00851FC5"/>
    <w:rsid w:val="008542A6"/>
    <w:rsid w:val="0085445B"/>
    <w:rsid w:val="008544E9"/>
    <w:rsid w:val="0085599E"/>
    <w:rsid w:val="00856244"/>
    <w:rsid w:val="00860676"/>
    <w:rsid w:val="008606DD"/>
    <w:rsid w:val="00862369"/>
    <w:rsid w:val="00867A9D"/>
    <w:rsid w:val="008711A1"/>
    <w:rsid w:val="00871262"/>
    <w:rsid w:val="0087160B"/>
    <w:rsid w:val="00873EE7"/>
    <w:rsid w:val="00874551"/>
    <w:rsid w:val="008745BE"/>
    <w:rsid w:val="00875841"/>
    <w:rsid w:val="0087586F"/>
    <w:rsid w:val="0087608F"/>
    <w:rsid w:val="00877639"/>
    <w:rsid w:val="00880745"/>
    <w:rsid w:val="00880D53"/>
    <w:rsid w:val="0088170A"/>
    <w:rsid w:val="0088371B"/>
    <w:rsid w:val="008844C0"/>
    <w:rsid w:val="00884C62"/>
    <w:rsid w:val="00887E96"/>
    <w:rsid w:val="00890596"/>
    <w:rsid w:val="008923AF"/>
    <w:rsid w:val="008924FB"/>
    <w:rsid w:val="008949BE"/>
    <w:rsid w:val="0089551A"/>
    <w:rsid w:val="00895943"/>
    <w:rsid w:val="00895C9B"/>
    <w:rsid w:val="00897C7A"/>
    <w:rsid w:val="008A126F"/>
    <w:rsid w:val="008A1751"/>
    <w:rsid w:val="008A31A8"/>
    <w:rsid w:val="008A5283"/>
    <w:rsid w:val="008A5353"/>
    <w:rsid w:val="008A5735"/>
    <w:rsid w:val="008A60B8"/>
    <w:rsid w:val="008B0049"/>
    <w:rsid w:val="008B011B"/>
    <w:rsid w:val="008B04B8"/>
    <w:rsid w:val="008B468E"/>
    <w:rsid w:val="008B4937"/>
    <w:rsid w:val="008B4C34"/>
    <w:rsid w:val="008B5EA4"/>
    <w:rsid w:val="008B61A6"/>
    <w:rsid w:val="008C07EF"/>
    <w:rsid w:val="008C5EDA"/>
    <w:rsid w:val="008C6E6F"/>
    <w:rsid w:val="008D0E75"/>
    <w:rsid w:val="008D1861"/>
    <w:rsid w:val="008D3026"/>
    <w:rsid w:val="008D377B"/>
    <w:rsid w:val="008D3BA2"/>
    <w:rsid w:val="008D4966"/>
    <w:rsid w:val="008E039F"/>
    <w:rsid w:val="008E0B3F"/>
    <w:rsid w:val="008E0F81"/>
    <w:rsid w:val="008E23B1"/>
    <w:rsid w:val="008E2B9B"/>
    <w:rsid w:val="008E3AA5"/>
    <w:rsid w:val="008E3DA1"/>
    <w:rsid w:val="008E4B07"/>
    <w:rsid w:val="008E5315"/>
    <w:rsid w:val="008E62BC"/>
    <w:rsid w:val="008E6ECD"/>
    <w:rsid w:val="008F04E9"/>
    <w:rsid w:val="008F0622"/>
    <w:rsid w:val="008F28C7"/>
    <w:rsid w:val="008F4186"/>
    <w:rsid w:val="008F6FA2"/>
    <w:rsid w:val="00901213"/>
    <w:rsid w:val="00901C6A"/>
    <w:rsid w:val="009026B8"/>
    <w:rsid w:val="0090325D"/>
    <w:rsid w:val="009049AF"/>
    <w:rsid w:val="0090579F"/>
    <w:rsid w:val="00905928"/>
    <w:rsid w:val="009116A6"/>
    <w:rsid w:val="009126F3"/>
    <w:rsid w:val="009132EF"/>
    <w:rsid w:val="0091334D"/>
    <w:rsid w:val="00914369"/>
    <w:rsid w:val="00915331"/>
    <w:rsid w:val="00915797"/>
    <w:rsid w:val="009203AA"/>
    <w:rsid w:val="00921042"/>
    <w:rsid w:val="00921371"/>
    <w:rsid w:val="00921AFE"/>
    <w:rsid w:val="0092214C"/>
    <w:rsid w:val="00923266"/>
    <w:rsid w:val="00926019"/>
    <w:rsid w:val="009260AA"/>
    <w:rsid w:val="00927237"/>
    <w:rsid w:val="00927483"/>
    <w:rsid w:val="00930042"/>
    <w:rsid w:val="00930A51"/>
    <w:rsid w:val="00931782"/>
    <w:rsid w:val="00931869"/>
    <w:rsid w:val="00940966"/>
    <w:rsid w:val="00940A1D"/>
    <w:rsid w:val="00940CED"/>
    <w:rsid w:val="00941353"/>
    <w:rsid w:val="0094199E"/>
    <w:rsid w:val="009433E5"/>
    <w:rsid w:val="00943F10"/>
    <w:rsid w:val="009441DD"/>
    <w:rsid w:val="00944A54"/>
    <w:rsid w:val="0094500B"/>
    <w:rsid w:val="009451B6"/>
    <w:rsid w:val="009456B5"/>
    <w:rsid w:val="00945DC3"/>
    <w:rsid w:val="00945E32"/>
    <w:rsid w:val="00945FCC"/>
    <w:rsid w:val="00946C8B"/>
    <w:rsid w:val="00950065"/>
    <w:rsid w:val="00951E75"/>
    <w:rsid w:val="00952E84"/>
    <w:rsid w:val="00952F6E"/>
    <w:rsid w:val="00953C03"/>
    <w:rsid w:val="00955DE7"/>
    <w:rsid w:val="00956382"/>
    <w:rsid w:val="00957913"/>
    <w:rsid w:val="00962041"/>
    <w:rsid w:val="00962363"/>
    <w:rsid w:val="0096514E"/>
    <w:rsid w:val="00965349"/>
    <w:rsid w:val="00965DA7"/>
    <w:rsid w:val="0096670D"/>
    <w:rsid w:val="00972A2B"/>
    <w:rsid w:val="009736F9"/>
    <w:rsid w:val="0097419E"/>
    <w:rsid w:val="00974B82"/>
    <w:rsid w:val="00975394"/>
    <w:rsid w:val="009809C2"/>
    <w:rsid w:val="00980DA4"/>
    <w:rsid w:val="00981032"/>
    <w:rsid w:val="00981405"/>
    <w:rsid w:val="009820F5"/>
    <w:rsid w:val="009823B8"/>
    <w:rsid w:val="00983B84"/>
    <w:rsid w:val="0098429F"/>
    <w:rsid w:val="00984912"/>
    <w:rsid w:val="00984A26"/>
    <w:rsid w:val="00986449"/>
    <w:rsid w:val="0099245F"/>
    <w:rsid w:val="0099314F"/>
    <w:rsid w:val="00993AAC"/>
    <w:rsid w:val="009A0188"/>
    <w:rsid w:val="009A1A2C"/>
    <w:rsid w:val="009A2B11"/>
    <w:rsid w:val="009A36D3"/>
    <w:rsid w:val="009A3899"/>
    <w:rsid w:val="009A3F44"/>
    <w:rsid w:val="009A59B8"/>
    <w:rsid w:val="009A6D0D"/>
    <w:rsid w:val="009A7523"/>
    <w:rsid w:val="009A7B6A"/>
    <w:rsid w:val="009B044A"/>
    <w:rsid w:val="009B0C4C"/>
    <w:rsid w:val="009B200B"/>
    <w:rsid w:val="009B20D7"/>
    <w:rsid w:val="009B2465"/>
    <w:rsid w:val="009B5446"/>
    <w:rsid w:val="009B5BCB"/>
    <w:rsid w:val="009B633D"/>
    <w:rsid w:val="009B63C3"/>
    <w:rsid w:val="009B6ECF"/>
    <w:rsid w:val="009B6FEE"/>
    <w:rsid w:val="009C285C"/>
    <w:rsid w:val="009C3BAB"/>
    <w:rsid w:val="009C4D77"/>
    <w:rsid w:val="009C546D"/>
    <w:rsid w:val="009C5FD0"/>
    <w:rsid w:val="009C6BAC"/>
    <w:rsid w:val="009D1A28"/>
    <w:rsid w:val="009D2244"/>
    <w:rsid w:val="009D3E19"/>
    <w:rsid w:val="009D3E85"/>
    <w:rsid w:val="009D4E5A"/>
    <w:rsid w:val="009D525C"/>
    <w:rsid w:val="009D6870"/>
    <w:rsid w:val="009D7A68"/>
    <w:rsid w:val="009D7C7B"/>
    <w:rsid w:val="009E19A6"/>
    <w:rsid w:val="009E2A9F"/>
    <w:rsid w:val="009E3590"/>
    <w:rsid w:val="009E4139"/>
    <w:rsid w:val="009E5925"/>
    <w:rsid w:val="009E62DC"/>
    <w:rsid w:val="009E7CBE"/>
    <w:rsid w:val="009F07AF"/>
    <w:rsid w:val="009F33D5"/>
    <w:rsid w:val="009F3D0E"/>
    <w:rsid w:val="009F3F38"/>
    <w:rsid w:val="009F6CC5"/>
    <w:rsid w:val="00A011C4"/>
    <w:rsid w:val="00A0138F"/>
    <w:rsid w:val="00A01E3E"/>
    <w:rsid w:val="00A023BA"/>
    <w:rsid w:val="00A03306"/>
    <w:rsid w:val="00A034AE"/>
    <w:rsid w:val="00A038ED"/>
    <w:rsid w:val="00A0490D"/>
    <w:rsid w:val="00A0601E"/>
    <w:rsid w:val="00A0737E"/>
    <w:rsid w:val="00A10A55"/>
    <w:rsid w:val="00A10C5D"/>
    <w:rsid w:val="00A11E23"/>
    <w:rsid w:val="00A12588"/>
    <w:rsid w:val="00A12D23"/>
    <w:rsid w:val="00A1357C"/>
    <w:rsid w:val="00A140E5"/>
    <w:rsid w:val="00A14185"/>
    <w:rsid w:val="00A14FD9"/>
    <w:rsid w:val="00A15C0E"/>
    <w:rsid w:val="00A178E0"/>
    <w:rsid w:val="00A2376A"/>
    <w:rsid w:val="00A24849"/>
    <w:rsid w:val="00A25076"/>
    <w:rsid w:val="00A25E71"/>
    <w:rsid w:val="00A26540"/>
    <w:rsid w:val="00A277BD"/>
    <w:rsid w:val="00A27F80"/>
    <w:rsid w:val="00A30723"/>
    <w:rsid w:val="00A31624"/>
    <w:rsid w:val="00A329FC"/>
    <w:rsid w:val="00A3300B"/>
    <w:rsid w:val="00A339F8"/>
    <w:rsid w:val="00A33C0C"/>
    <w:rsid w:val="00A342A8"/>
    <w:rsid w:val="00A345AF"/>
    <w:rsid w:val="00A3483F"/>
    <w:rsid w:val="00A3797E"/>
    <w:rsid w:val="00A37B2E"/>
    <w:rsid w:val="00A40145"/>
    <w:rsid w:val="00A41134"/>
    <w:rsid w:val="00A41F92"/>
    <w:rsid w:val="00A4278A"/>
    <w:rsid w:val="00A42C9B"/>
    <w:rsid w:val="00A43B41"/>
    <w:rsid w:val="00A448FA"/>
    <w:rsid w:val="00A47169"/>
    <w:rsid w:val="00A511EC"/>
    <w:rsid w:val="00A51464"/>
    <w:rsid w:val="00A52F20"/>
    <w:rsid w:val="00A53255"/>
    <w:rsid w:val="00A56D46"/>
    <w:rsid w:val="00A63DC5"/>
    <w:rsid w:val="00A64446"/>
    <w:rsid w:val="00A70D7A"/>
    <w:rsid w:val="00A70D86"/>
    <w:rsid w:val="00A71C1F"/>
    <w:rsid w:val="00A721D2"/>
    <w:rsid w:val="00A732CA"/>
    <w:rsid w:val="00A741E1"/>
    <w:rsid w:val="00A753BD"/>
    <w:rsid w:val="00A75A7B"/>
    <w:rsid w:val="00A75BB9"/>
    <w:rsid w:val="00A80CF0"/>
    <w:rsid w:val="00A82183"/>
    <w:rsid w:val="00A823AB"/>
    <w:rsid w:val="00A82C3D"/>
    <w:rsid w:val="00A82DA2"/>
    <w:rsid w:val="00A82DC0"/>
    <w:rsid w:val="00A84612"/>
    <w:rsid w:val="00A84FB6"/>
    <w:rsid w:val="00A866C9"/>
    <w:rsid w:val="00A901DB"/>
    <w:rsid w:val="00A9084A"/>
    <w:rsid w:val="00A90CFE"/>
    <w:rsid w:val="00A929DB"/>
    <w:rsid w:val="00A94CF2"/>
    <w:rsid w:val="00A94EA5"/>
    <w:rsid w:val="00A955A0"/>
    <w:rsid w:val="00A96168"/>
    <w:rsid w:val="00AA01BA"/>
    <w:rsid w:val="00AA124B"/>
    <w:rsid w:val="00AA1E58"/>
    <w:rsid w:val="00AA2849"/>
    <w:rsid w:val="00AA34F8"/>
    <w:rsid w:val="00AA3F4F"/>
    <w:rsid w:val="00AA4BF6"/>
    <w:rsid w:val="00AA57AA"/>
    <w:rsid w:val="00AA5F57"/>
    <w:rsid w:val="00AA7E73"/>
    <w:rsid w:val="00AA7EF2"/>
    <w:rsid w:val="00AB26F0"/>
    <w:rsid w:val="00AB3037"/>
    <w:rsid w:val="00AB3471"/>
    <w:rsid w:val="00AB48F9"/>
    <w:rsid w:val="00AB53E8"/>
    <w:rsid w:val="00AB5AF4"/>
    <w:rsid w:val="00AB65A9"/>
    <w:rsid w:val="00AB7BED"/>
    <w:rsid w:val="00AC0473"/>
    <w:rsid w:val="00AC05C4"/>
    <w:rsid w:val="00AC0909"/>
    <w:rsid w:val="00AC0F9E"/>
    <w:rsid w:val="00AC19C0"/>
    <w:rsid w:val="00AC46B8"/>
    <w:rsid w:val="00AC6711"/>
    <w:rsid w:val="00AC7488"/>
    <w:rsid w:val="00AD15C6"/>
    <w:rsid w:val="00AD1897"/>
    <w:rsid w:val="00AD2692"/>
    <w:rsid w:val="00AD26D0"/>
    <w:rsid w:val="00AD4558"/>
    <w:rsid w:val="00AD5FA1"/>
    <w:rsid w:val="00AD62E7"/>
    <w:rsid w:val="00AE01FA"/>
    <w:rsid w:val="00AE2434"/>
    <w:rsid w:val="00AE2D1F"/>
    <w:rsid w:val="00AE4021"/>
    <w:rsid w:val="00AE5061"/>
    <w:rsid w:val="00AF09B3"/>
    <w:rsid w:val="00AF2154"/>
    <w:rsid w:val="00AF2C8F"/>
    <w:rsid w:val="00AF3DFA"/>
    <w:rsid w:val="00AF62F5"/>
    <w:rsid w:val="00AF6376"/>
    <w:rsid w:val="00AF64A7"/>
    <w:rsid w:val="00AF7838"/>
    <w:rsid w:val="00AF7A10"/>
    <w:rsid w:val="00B003C7"/>
    <w:rsid w:val="00B018D6"/>
    <w:rsid w:val="00B02F9E"/>
    <w:rsid w:val="00B03343"/>
    <w:rsid w:val="00B04567"/>
    <w:rsid w:val="00B12941"/>
    <w:rsid w:val="00B12EF2"/>
    <w:rsid w:val="00B13350"/>
    <w:rsid w:val="00B13BAD"/>
    <w:rsid w:val="00B17B14"/>
    <w:rsid w:val="00B17C46"/>
    <w:rsid w:val="00B17F9B"/>
    <w:rsid w:val="00B243DD"/>
    <w:rsid w:val="00B24B1A"/>
    <w:rsid w:val="00B264FB"/>
    <w:rsid w:val="00B30FDF"/>
    <w:rsid w:val="00B33F81"/>
    <w:rsid w:val="00B34F36"/>
    <w:rsid w:val="00B352FE"/>
    <w:rsid w:val="00B36155"/>
    <w:rsid w:val="00B36520"/>
    <w:rsid w:val="00B37054"/>
    <w:rsid w:val="00B377DA"/>
    <w:rsid w:val="00B43198"/>
    <w:rsid w:val="00B43991"/>
    <w:rsid w:val="00B44041"/>
    <w:rsid w:val="00B457B4"/>
    <w:rsid w:val="00B46CB5"/>
    <w:rsid w:val="00B46CE3"/>
    <w:rsid w:val="00B47221"/>
    <w:rsid w:val="00B5003F"/>
    <w:rsid w:val="00B50512"/>
    <w:rsid w:val="00B512C1"/>
    <w:rsid w:val="00B51CBB"/>
    <w:rsid w:val="00B51E87"/>
    <w:rsid w:val="00B52C19"/>
    <w:rsid w:val="00B53C28"/>
    <w:rsid w:val="00B55082"/>
    <w:rsid w:val="00B61456"/>
    <w:rsid w:val="00B62449"/>
    <w:rsid w:val="00B64FE7"/>
    <w:rsid w:val="00B66027"/>
    <w:rsid w:val="00B664D3"/>
    <w:rsid w:val="00B6658D"/>
    <w:rsid w:val="00B66F85"/>
    <w:rsid w:val="00B7034D"/>
    <w:rsid w:val="00B71DFD"/>
    <w:rsid w:val="00B73614"/>
    <w:rsid w:val="00B7505E"/>
    <w:rsid w:val="00B75444"/>
    <w:rsid w:val="00B76613"/>
    <w:rsid w:val="00B774CC"/>
    <w:rsid w:val="00B8096E"/>
    <w:rsid w:val="00B81134"/>
    <w:rsid w:val="00B822B6"/>
    <w:rsid w:val="00B84416"/>
    <w:rsid w:val="00B87C2E"/>
    <w:rsid w:val="00B91C7C"/>
    <w:rsid w:val="00B92874"/>
    <w:rsid w:val="00B95C5F"/>
    <w:rsid w:val="00B95FC8"/>
    <w:rsid w:val="00B97C49"/>
    <w:rsid w:val="00BA1818"/>
    <w:rsid w:val="00BA2743"/>
    <w:rsid w:val="00BA4EBB"/>
    <w:rsid w:val="00BA5125"/>
    <w:rsid w:val="00BA53ED"/>
    <w:rsid w:val="00BA6308"/>
    <w:rsid w:val="00BA748D"/>
    <w:rsid w:val="00BA77F9"/>
    <w:rsid w:val="00BA7AF7"/>
    <w:rsid w:val="00BA7CEE"/>
    <w:rsid w:val="00BB0075"/>
    <w:rsid w:val="00BB0720"/>
    <w:rsid w:val="00BB1186"/>
    <w:rsid w:val="00BB2626"/>
    <w:rsid w:val="00BB3C87"/>
    <w:rsid w:val="00BB4162"/>
    <w:rsid w:val="00BB500C"/>
    <w:rsid w:val="00BB7453"/>
    <w:rsid w:val="00BC0AB6"/>
    <w:rsid w:val="00BC1661"/>
    <w:rsid w:val="00BC1E42"/>
    <w:rsid w:val="00BC265B"/>
    <w:rsid w:val="00BC32FA"/>
    <w:rsid w:val="00BC3BAA"/>
    <w:rsid w:val="00BC3CAC"/>
    <w:rsid w:val="00BC3F22"/>
    <w:rsid w:val="00BD3FE4"/>
    <w:rsid w:val="00BD4E30"/>
    <w:rsid w:val="00BD57C7"/>
    <w:rsid w:val="00BD7BCD"/>
    <w:rsid w:val="00BD7EDB"/>
    <w:rsid w:val="00BE3DB5"/>
    <w:rsid w:val="00BE41A1"/>
    <w:rsid w:val="00BE43C0"/>
    <w:rsid w:val="00BE4439"/>
    <w:rsid w:val="00BE4DEA"/>
    <w:rsid w:val="00BE52E2"/>
    <w:rsid w:val="00BE5F5A"/>
    <w:rsid w:val="00BE6707"/>
    <w:rsid w:val="00BF11F3"/>
    <w:rsid w:val="00BF1965"/>
    <w:rsid w:val="00BF20DE"/>
    <w:rsid w:val="00BF22FD"/>
    <w:rsid w:val="00BF2B35"/>
    <w:rsid w:val="00BF3FD0"/>
    <w:rsid w:val="00BF4122"/>
    <w:rsid w:val="00BF45E3"/>
    <w:rsid w:val="00C0013A"/>
    <w:rsid w:val="00C003F0"/>
    <w:rsid w:val="00C00747"/>
    <w:rsid w:val="00C024C9"/>
    <w:rsid w:val="00C0312E"/>
    <w:rsid w:val="00C03833"/>
    <w:rsid w:val="00C03E0A"/>
    <w:rsid w:val="00C06D35"/>
    <w:rsid w:val="00C07427"/>
    <w:rsid w:val="00C11571"/>
    <w:rsid w:val="00C127F7"/>
    <w:rsid w:val="00C129E0"/>
    <w:rsid w:val="00C13953"/>
    <w:rsid w:val="00C13ED9"/>
    <w:rsid w:val="00C16084"/>
    <w:rsid w:val="00C167AF"/>
    <w:rsid w:val="00C2055F"/>
    <w:rsid w:val="00C238DF"/>
    <w:rsid w:val="00C23F0F"/>
    <w:rsid w:val="00C23FE9"/>
    <w:rsid w:val="00C27891"/>
    <w:rsid w:val="00C27AFE"/>
    <w:rsid w:val="00C31133"/>
    <w:rsid w:val="00C31B72"/>
    <w:rsid w:val="00C32D96"/>
    <w:rsid w:val="00C33E44"/>
    <w:rsid w:val="00C341CA"/>
    <w:rsid w:val="00C34E42"/>
    <w:rsid w:val="00C367C7"/>
    <w:rsid w:val="00C36FCD"/>
    <w:rsid w:val="00C40276"/>
    <w:rsid w:val="00C41514"/>
    <w:rsid w:val="00C41DED"/>
    <w:rsid w:val="00C41F3B"/>
    <w:rsid w:val="00C42397"/>
    <w:rsid w:val="00C42F3B"/>
    <w:rsid w:val="00C449BE"/>
    <w:rsid w:val="00C44F57"/>
    <w:rsid w:val="00C454B1"/>
    <w:rsid w:val="00C45579"/>
    <w:rsid w:val="00C5157F"/>
    <w:rsid w:val="00C5184B"/>
    <w:rsid w:val="00C5241E"/>
    <w:rsid w:val="00C53CD2"/>
    <w:rsid w:val="00C56CAC"/>
    <w:rsid w:val="00C57012"/>
    <w:rsid w:val="00C57BC8"/>
    <w:rsid w:val="00C6082B"/>
    <w:rsid w:val="00C60BE4"/>
    <w:rsid w:val="00C614A4"/>
    <w:rsid w:val="00C62C6D"/>
    <w:rsid w:val="00C64875"/>
    <w:rsid w:val="00C6636D"/>
    <w:rsid w:val="00C665BE"/>
    <w:rsid w:val="00C66FDE"/>
    <w:rsid w:val="00C722F5"/>
    <w:rsid w:val="00C7254E"/>
    <w:rsid w:val="00C7333E"/>
    <w:rsid w:val="00C75432"/>
    <w:rsid w:val="00C754E2"/>
    <w:rsid w:val="00C76DFD"/>
    <w:rsid w:val="00C775F6"/>
    <w:rsid w:val="00C803C1"/>
    <w:rsid w:val="00C80A94"/>
    <w:rsid w:val="00C80FAA"/>
    <w:rsid w:val="00C817BC"/>
    <w:rsid w:val="00C823E5"/>
    <w:rsid w:val="00C857FC"/>
    <w:rsid w:val="00C90D55"/>
    <w:rsid w:val="00C90E9A"/>
    <w:rsid w:val="00C918B7"/>
    <w:rsid w:val="00C92BFF"/>
    <w:rsid w:val="00C92C24"/>
    <w:rsid w:val="00C92EDF"/>
    <w:rsid w:val="00C930B3"/>
    <w:rsid w:val="00C93BC2"/>
    <w:rsid w:val="00C9520F"/>
    <w:rsid w:val="00C953BD"/>
    <w:rsid w:val="00C96273"/>
    <w:rsid w:val="00C96E8F"/>
    <w:rsid w:val="00C97167"/>
    <w:rsid w:val="00CA3B0B"/>
    <w:rsid w:val="00CA489A"/>
    <w:rsid w:val="00CA4E4B"/>
    <w:rsid w:val="00CA4FF1"/>
    <w:rsid w:val="00CA60B8"/>
    <w:rsid w:val="00CB118B"/>
    <w:rsid w:val="00CB1B35"/>
    <w:rsid w:val="00CB450E"/>
    <w:rsid w:val="00CB4C8C"/>
    <w:rsid w:val="00CB5CA2"/>
    <w:rsid w:val="00CB6338"/>
    <w:rsid w:val="00CB6B7A"/>
    <w:rsid w:val="00CC12E7"/>
    <w:rsid w:val="00CC156E"/>
    <w:rsid w:val="00CC199A"/>
    <w:rsid w:val="00CC1DA3"/>
    <w:rsid w:val="00CC2DFB"/>
    <w:rsid w:val="00CC63C0"/>
    <w:rsid w:val="00CC67E6"/>
    <w:rsid w:val="00CC6F0C"/>
    <w:rsid w:val="00CD0D3A"/>
    <w:rsid w:val="00CD188E"/>
    <w:rsid w:val="00CD19C4"/>
    <w:rsid w:val="00CD2402"/>
    <w:rsid w:val="00CD260C"/>
    <w:rsid w:val="00CD3A14"/>
    <w:rsid w:val="00CD4076"/>
    <w:rsid w:val="00CD4752"/>
    <w:rsid w:val="00CD5256"/>
    <w:rsid w:val="00CE0215"/>
    <w:rsid w:val="00CE0407"/>
    <w:rsid w:val="00CE043C"/>
    <w:rsid w:val="00CE3FBE"/>
    <w:rsid w:val="00CE443A"/>
    <w:rsid w:val="00CE44F1"/>
    <w:rsid w:val="00CE5D86"/>
    <w:rsid w:val="00CE68D4"/>
    <w:rsid w:val="00CF103F"/>
    <w:rsid w:val="00CF4752"/>
    <w:rsid w:val="00CF6C9D"/>
    <w:rsid w:val="00D008F2"/>
    <w:rsid w:val="00D00BC3"/>
    <w:rsid w:val="00D01A99"/>
    <w:rsid w:val="00D01B54"/>
    <w:rsid w:val="00D029A3"/>
    <w:rsid w:val="00D03D55"/>
    <w:rsid w:val="00D0422F"/>
    <w:rsid w:val="00D052C5"/>
    <w:rsid w:val="00D062D2"/>
    <w:rsid w:val="00D063B1"/>
    <w:rsid w:val="00D06779"/>
    <w:rsid w:val="00D06838"/>
    <w:rsid w:val="00D071F2"/>
    <w:rsid w:val="00D077A2"/>
    <w:rsid w:val="00D07C6B"/>
    <w:rsid w:val="00D07CB7"/>
    <w:rsid w:val="00D1032B"/>
    <w:rsid w:val="00D12122"/>
    <w:rsid w:val="00D12A15"/>
    <w:rsid w:val="00D14384"/>
    <w:rsid w:val="00D1460B"/>
    <w:rsid w:val="00D14A43"/>
    <w:rsid w:val="00D15F7E"/>
    <w:rsid w:val="00D16B91"/>
    <w:rsid w:val="00D20350"/>
    <w:rsid w:val="00D2435B"/>
    <w:rsid w:val="00D3275A"/>
    <w:rsid w:val="00D33F78"/>
    <w:rsid w:val="00D343DC"/>
    <w:rsid w:val="00D35361"/>
    <w:rsid w:val="00D42476"/>
    <w:rsid w:val="00D4574C"/>
    <w:rsid w:val="00D45D16"/>
    <w:rsid w:val="00D46768"/>
    <w:rsid w:val="00D47253"/>
    <w:rsid w:val="00D50DE7"/>
    <w:rsid w:val="00D544DC"/>
    <w:rsid w:val="00D54738"/>
    <w:rsid w:val="00D57391"/>
    <w:rsid w:val="00D61DA5"/>
    <w:rsid w:val="00D62E9E"/>
    <w:rsid w:val="00D64D8F"/>
    <w:rsid w:val="00D657CE"/>
    <w:rsid w:val="00D65CF4"/>
    <w:rsid w:val="00D70E65"/>
    <w:rsid w:val="00D71C27"/>
    <w:rsid w:val="00D71CD8"/>
    <w:rsid w:val="00D73A37"/>
    <w:rsid w:val="00D73BB0"/>
    <w:rsid w:val="00D747CF"/>
    <w:rsid w:val="00D759EB"/>
    <w:rsid w:val="00D75FE5"/>
    <w:rsid w:val="00D76868"/>
    <w:rsid w:val="00D802A3"/>
    <w:rsid w:val="00D80733"/>
    <w:rsid w:val="00D80906"/>
    <w:rsid w:val="00D809DD"/>
    <w:rsid w:val="00D813CA"/>
    <w:rsid w:val="00D857FD"/>
    <w:rsid w:val="00D85B8E"/>
    <w:rsid w:val="00D86AF5"/>
    <w:rsid w:val="00D87DB6"/>
    <w:rsid w:val="00D90F57"/>
    <w:rsid w:val="00D95268"/>
    <w:rsid w:val="00D964FF"/>
    <w:rsid w:val="00DA1E7F"/>
    <w:rsid w:val="00DA2080"/>
    <w:rsid w:val="00DA223A"/>
    <w:rsid w:val="00DA2452"/>
    <w:rsid w:val="00DA45EC"/>
    <w:rsid w:val="00DA61E1"/>
    <w:rsid w:val="00DB1B71"/>
    <w:rsid w:val="00DB253E"/>
    <w:rsid w:val="00DB26E1"/>
    <w:rsid w:val="00DB3CAA"/>
    <w:rsid w:val="00DB5670"/>
    <w:rsid w:val="00DB5AEE"/>
    <w:rsid w:val="00DB745F"/>
    <w:rsid w:val="00DC202E"/>
    <w:rsid w:val="00DC3450"/>
    <w:rsid w:val="00DC3636"/>
    <w:rsid w:val="00DC3832"/>
    <w:rsid w:val="00DC45E8"/>
    <w:rsid w:val="00DC4B21"/>
    <w:rsid w:val="00DC5B16"/>
    <w:rsid w:val="00DC673F"/>
    <w:rsid w:val="00DC6D03"/>
    <w:rsid w:val="00DD01C5"/>
    <w:rsid w:val="00DD0E55"/>
    <w:rsid w:val="00DD539A"/>
    <w:rsid w:val="00DD62FD"/>
    <w:rsid w:val="00DD6CCF"/>
    <w:rsid w:val="00DD7B93"/>
    <w:rsid w:val="00DD7D93"/>
    <w:rsid w:val="00DE1225"/>
    <w:rsid w:val="00DE1EB1"/>
    <w:rsid w:val="00DE2F6B"/>
    <w:rsid w:val="00DF4024"/>
    <w:rsid w:val="00DF5F3C"/>
    <w:rsid w:val="00DF6256"/>
    <w:rsid w:val="00DF6C85"/>
    <w:rsid w:val="00DF7547"/>
    <w:rsid w:val="00DF7A44"/>
    <w:rsid w:val="00E003D7"/>
    <w:rsid w:val="00E0070F"/>
    <w:rsid w:val="00E0089B"/>
    <w:rsid w:val="00E015BC"/>
    <w:rsid w:val="00E0245A"/>
    <w:rsid w:val="00E026F2"/>
    <w:rsid w:val="00E02A88"/>
    <w:rsid w:val="00E0566F"/>
    <w:rsid w:val="00E05F28"/>
    <w:rsid w:val="00E061D0"/>
    <w:rsid w:val="00E0676F"/>
    <w:rsid w:val="00E075E3"/>
    <w:rsid w:val="00E100D1"/>
    <w:rsid w:val="00E10824"/>
    <w:rsid w:val="00E116DF"/>
    <w:rsid w:val="00E11D87"/>
    <w:rsid w:val="00E12B32"/>
    <w:rsid w:val="00E13F2C"/>
    <w:rsid w:val="00E159F3"/>
    <w:rsid w:val="00E16152"/>
    <w:rsid w:val="00E162BE"/>
    <w:rsid w:val="00E2128C"/>
    <w:rsid w:val="00E22E71"/>
    <w:rsid w:val="00E23C23"/>
    <w:rsid w:val="00E242FE"/>
    <w:rsid w:val="00E249C5"/>
    <w:rsid w:val="00E24C46"/>
    <w:rsid w:val="00E2565C"/>
    <w:rsid w:val="00E263C6"/>
    <w:rsid w:val="00E27702"/>
    <w:rsid w:val="00E278E8"/>
    <w:rsid w:val="00E27D93"/>
    <w:rsid w:val="00E31A75"/>
    <w:rsid w:val="00E32C7B"/>
    <w:rsid w:val="00E35530"/>
    <w:rsid w:val="00E35C53"/>
    <w:rsid w:val="00E35E5D"/>
    <w:rsid w:val="00E36460"/>
    <w:rsid w:val="00E401AC"/>
    <w:rsid w:val="00E41A26"/>
    <w:rsid w:val="00E42D2D"/>
    <w:rsid w:val="00E42F05"/>
    <w:rsid w:val="00E436D9"/>
    <w:rsid w:val="00E43E18"/>
    <w:rsid w:val="00E44F32"/>
    <w:rsid w:val="00E466ED"/>
    <w:rsid w:val="00E467FE"/>
    <w:rsid w:val="00E471E1"/>
    <w:rsid w:val="00E47EE9"/>
    <w:rsid w:val="00E50144"/>
    <w:rsid w:val="00E53222"/>
    <w:rsid w:val="00E53773"/>
    <w:rsid w:val="00E547F3"/>
    <w:rsid w:val="00E54F4B"/>
    <w:rsid w:val="00E56233"/>
    <w:rsid w:val="00E60C61"/>
    <w:rsid w:val="00E62B1D"/>
    <w:rsid w:val="00E63F46"/>
    <w:rsid w:val="00E65F31"/>
    <w:rsid w:val="00E67D27"/>
    <w:rsid w:val="00E708F6"/>
    <w:rsid w:val="00E749DA"/>
    <w:rsid w:val="00E75845"/>
    <w:rsid w:val="00E75E7E"/>
    <w:rsid w:val="00E7707B"/>
    <w:rsid w:val="00E777F1"/>
    <w:rsid w:val="00E80F47"/>
    <w:rsid w:val="00E833D9"/>
    <w:rsid w:val="00E846E2"/>
    <w:rsid w:val="00E84EAB"/>
    <w:rsid w:val="00E86C44"/>
    <w:rsid w:val="00E91AD3"/>
    <w:rsid w:val="00E92AB2"/>
    <w:rsid w:val="00E930FC"/>
    <w:rsid w:val="00E93312"/>
    <w:rsid w:val="00E93C58"/>
    <w:rsid w:val="00E96577"/>
    <w:rsid w:val="00E9697F"/>
    <w:rsid w:val="00E9746A"/>
    <w:rsid w:val="00EA4E9F"/>
    <w:rsid w:val="00EA4F04"/>
    <w:rsid w:val="00EA69D1"/>
    <w:rsid w:val="00EA7891"/>
    <w:rsid w:val="00EB009F"/>
    <w:rsid w:val="00EB1771"/>
    <w:rsid w:val="00EB1F94"/>
    <w:rsid w:val="00EB29BE"/>
    <w:rsid w:val="00EB4CC7"/>
    <w:rsid w:val="00EB5CDC"/>
    <w:rsid w:val="00EB5E30"/>
    <w:rsid w:val="00EB7118"/>
    <w:rsid w:val="00EC09FF"/>
    <w:rsid w:val="00EC65B5"/>
    <w:rsid w:val="00ED013F"/>
    <w:rsid w:val="00ED1369"/>
    <w:rsid w:val="00ED1AC2"/>
    <w:rsid w:val="00ED246B"/>
    <w:rsid w:val="00ED2691"/>
    <w:rsid w:val="00ED2FAE"/>
    <w:rsid w:val="00ED4615"/>
    <w:rsid w:val="00ED4734"/>
    <w:rsid w:val="00ED4D1A"/>
    <w:rsid w:val="00ED7D6A"/>
    <w:rsid w:val="00EE0DA6"/>
    <w:rsid w:val="00EE0E85"/>
    <w:rsid w:val="00EE2B40"/>
    <w:rsid w:val="00EE3A3B"/>
    <w:rsid w:val="00EE3A89"/>
    <w:rsid w:val="00EE4F6E"/>
    <w:rsid w:val="00EF00CF"/>
    <w:rsid w:val="00EF17E2"/>
    <w:rsid w:val="00EF1E5B"/>
    <w:rsid w:val="00EF435F"/>
    <w:rsid w:val="00EF51CF"/>
    <w:rsid w:val="00EF5359"/>
    <w:rsid w:val="00EF6D1B"/>
    <w:rsid w:val="00EF71E8"/>
    <w:rsid w:val="00F00C5C"/>
    <w:rsid w:val="00F02B79"/>
    <w:rsid w:val="00F03CD5"/>
    <w:rsid w:val="00F07BA5"/>
    <w:rsid w:val="00F07ED7"/>
    <w:rsid w:val="00F1142F"/>
    <w:rsid w:val="00F11706"/>
    <w:rsid w:val="00F12192"/>
    <w:rsid w:val="00F126CB"/>
    <w:rsid w:val="00F136AD"/>
    <w:rsid w:val="00F14308"/>
    <w:rsid w:val="00F16F4D"/>
    <w:rsid w:val="00F249B6"/>
    <w:rsid w:val="00F275BA"/>
    <w:rsid w:val="00F27B90"/>
    <w:rsid w:val="00F30EEB"/>
    <w:rsid w:val="00F311A1"/>
    <w:rsid w:val="00F3337A"/>
    <w:rsid w:val="00F3567A"/>
    <w:rsid w:val="00F37130"/>
    <w:rsid w:val="00F37925"/>
    <w:rsid w:val="00F40F92"/>
    <w:rsid w:val="00F4128F"/>
    <w:rsid w:val="00F41AD5"/>
    <w:rsid w:val="00F4328F"/>
    <w:rsid w:val="00F433BC"/>
    <w:rsid w:val="00F43CF9"/>
    <w:rsid w:val="00F451FB"/>
    <w:rsid w:val="00F45F2E"/>
    <w:rsid w:val="00F463E7"/>
    <w:rsid w:val="00F46FBF"/>
    <w:rsid w:val="00F508CB"/>
    <w:rsid w:val="00F51848"/>
    <w:rsid w:val="00F51F82"/>
    <w:rsid w:val="00F53330"/>
    <w:rsid w:val="00F56634"/>
    <w:rsid w:val="00F5746C"/>
    <w:rsid w:val="00F6015D"/>
    <w:rsid w:val="00F621B5"/>
    <w:rsid w:val="00F624A2"/>
    <w:rsid w:val="00F63F11"/>
    <w:rsid w:val="00F65221"/>
    <w:rsid w:val="00F67FB1"/>
    <w:rsid w:val="00F7015A"/>
    <w:rsid w:val="00F764B1"/>
    <w:rsid w:val="00F77697"/>
    <w:rsid w:val="00F77C08"/>
    <w:rsid w:val="00F81C19"/>
    <w:rsid w:val="00F8511F"/>
    <w:rsid w:val="00F86D32"/>
    <w:rsid w:val="00F87A00"/>
    <w:rsid w:val="00F902AB"/>
    <w:rsid w:val="00F90BF1"/>
    <w:rsid w:val="00F931DD"/>
    <w:rsid w:val="00F94196"/>
    <w:rsid w:val="00F942F3"/>
    <w:rsid w:val="00F953F3"/>
    <w:rsid w:val="00F95D15"/>
    <w:rsid w:val="00FA2149"/>
    <w:rsid w:val="00FA2FB1"/>
    <w:rsid w:val="00FA57F5"/>
    <w:rsid w:val="00FA6020"/>
    <w:rsid w:val="00FA6A83"/>
    <w:rsid w:val="00FA74D0"/>
    <w:rsid w:val="00FB0D9B"/>
    <w:rsid w:val="00FB2FFF"/>
    <w:rsid w:val="00FB3360"/>
    <w:rsid w:val="00FB3722"/>
    <w:rsid w:val="00FB3A74"/>
    <w:rsid w:val="00FB3D9E"/>
    <w:rsid w:val="00FB5070"/>
    <w:rsid w:val="00FB507C"/>
    <w:rsid w:val="00FB568D"/>
    <w:rsid w:val="00FB5FFC"/>
    <w:rsid w:val="00FB6479"/>
    <w:rsid w:val="00FC2E33"/>
    <w:rsid w:val="00FC31BF"/>
    <w:rsid w:val="00FC34B7"/>
    <w:rsid w:val="00FC4F98"/>
    <w:rsid w:val="00FC5182"/>
    <w:rsid w:val="00FC57BF"/>
    <w:rsid w:val="00FC585A"/>
    <w:rsid w:val="00FC65D2"/>
    <w:rsid w:val="00FC6686"/>
    <w:rsid w:val="00FC7914"/>
    <w:rsid w:val="00FD42D2"/>
    <w:rsid w:val="00FD4EC5"/>
    <w:rsid w:val="00FE142F"/>
    <w:rsid w:val="00FE1E72"/>
    <w:rsid w:val="00FE263A"/>
    <w:rsid w:val="00FE42A9"/>
    <w:rsid w:val="00FE5725"/>
    <w:rsid w:val="00FE5E08"/>
    <w:rsid w:val="00FE719E"/>
    <w:rsid w:val="00FE7C44"/>
    <w:rsid w:val="00FE7DCC"/>
    <w:rsid w:val="00FF0F71"/>
    <w:rsid w:val="00FF1108"/>
    <w:rsid w:val="00FF14D0"/>
    <w:rsid w:val="00FF1EFA"/>
    <w:rsid w:val="00FF21CE"/>
    <w:rsid w:val="00FF4462"/>
    <w:rsid w:val="00FF63D7"/>
    <w:rsid w:val="00FF7302"/>
    <w:rsid w:val="190AA9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9F683A"/>
  <w15:chartTrackingRefBased/>
  <w15:docId w15:val="{D6D52203-E2CE-42D3-BD56-865A4F2635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40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6B6C"/>
    <w:pPr>
      <w:tabs>
        <w:tab w:val="center" w:pos="4513"/>
        <w:tab w:val="right" w:pos="9026"/>
      </w:tabs>
    </w:pPr>
  </w:style>
  <w:style w:type="character" w:customStyle="1" w:styleId="HeaderChar">
    <w:name w:val="Header Char"/>
    <w:basedOn w:val="DefaultParagraphFont"/>
    <w:link w:val="Header"/>
    <w:uiPriority w:val="99"/>
    <w:rsid w:val="005F6B6C"/>
  </w:style>
  <w:style w:type="paragraph" w:styleId="Footer">
    <w:name w:val="footer"/>
    <w:basedOn w:val="Normal"/>
    <w:link w:val="FooterChar"/>
    <w:uiPriority w:val="99"/>
    <w:unhideWhenUsed/>
    <w:rsid w:val="005F6B6C"/>
    <w:pPr>
      <w:tabs>
        <w:tab w:val="center" w:pos="4513"/>
        <w:tab w:val="right" w:pos="9026"/>
      </w:tabs>
    </w:pPr>
  </w:style>
  <w:style w:type="character" w:customStyle="1" w:styleId="FooterChar">
    <w:name w:val="Footer Char"/>
    <w:basedOn w:val="DefaultParagraphFont"/>
    <w:link w:val="Footer"/>
    <w:uiPriority w:val="99"/>
    <w:rsid w:val="005F6B6C"/>
  </w:style>
  <w:style w:type="character" w:styleId="Hyperlink">
    <w:name w:val="Hyperlink"/>
    <w:uiPriority w:val="99"/>
    <w:unhideWhenUsed/>
    <w:rsid w:val="006C2F68"/>
    <w:rPr>
      <w:color w:val="0563C1"/>
      <w:u w:val="single"/>
    </w:rPr>
  </w:style>
  <w:style w:type="paragraph" w:styleId="ListParagraph">
    <w:name w:val="List Paragraph"/>
    <w:basedOn w:val="Normal"/>
    <w:uiPriority w:val="34"/>
    <w:qFormat/>
    <w:rsid w:val="006C2F68"/>
    <w:pPr>
      <w:spacing w:after="160" w:line="259" w:lineRule="auto"/>
      <w:ind w:left="720"/>
      <w:contextualSpacing/>
    </w:pPr>
    <w:rPr>
      <w:rFonts w:ascii="Calibri" w:eastAsia="Calibri" w:hAnsi="Calibri" w:cs="Times New Roman"/>
      <w:sz w:val="22"/>
      <w:szCs w:val="22"/>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AB48F9"/>
    <w:rPr>
      <w:color w:val="605E5C"/>
      <w:shd w:val="clear" w:color="auto" w:fill="E1DFDD"/>
    </w:rPr>
  </w:style>
  <w:style w:type="character" w:styleId="Emphasis">
    <w:name w:val="Emphasis"/>
    <w:basedOn w:val="DefaultParagraphFont"/>
    <w:uiPriority w:val="20"/>
    <w:qFormat/>
    <w:rsid w:val="00701191"/>
    <w:rPr>
      <w:i/>
      <w:iCs/>
    </w:rPr>
  </w:style>
  <w:style w:type="paragraph" w:customStyle="1" w:styleId="page-summary">
    <w:name w:val="page-summary"/>
    <w:basedOn w:val="Normal"/>
    <w:rsid w:val="00A31624"/>
    <w:pPr>
      <w:spacing w:before="100" w:beforeAutospacing="1" w:after="100" w:afterAutospacing="1"/>
    </w:pPr>
    <w:rPr>
      <w:rFonts w:ascii="Times New Roman" w:eastAsia="Times New Roman" w:hAnsi="Times New Roman" w:cs="Times New Roman"/>
      <w:lang w:eastAsia="en-GB"/>
    </w:rPr>
  </w:style>
  <w:style w:type="paragraph" w:styleId="NormalWeb">
    <w:name w:val="Normal (Web)"/>
    <w:basedOn w:val="Normal"/>
    <w:uiPriority w:val="99"/>
    <w:unhideWhenUsed/>
    <w:rsid w:val="00A31624"/>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59676">
      <w:bodyDiv w:val="1"/>
      <w:marLeft w:val="0"/>
      <w:marRight w:val="0"/>
      <w:marTop w:val="0"/>
      <w:marBottom w:val="0"/>
      <w:divBdr>
        <w:top w:val="none" w:sz="0" w:space="0" w:color="auto"/>
        <w:left w:val="none" w:sz="0" w:space="0" w:color="auto"/>
        <w:bottom w:val="none" w:sz="0" w:space="0" w:color="auto"/>
        <w:right w:val="none" w:sz="0" w:space="0" w:color="auto"/>
      </w:divBdr>
    </w:div>
    <w:div w:id="269509764">
      <w:bodyDiv w:val="1"/>
      <w:marLeft w:val="0"/>
      <w:marRight w:val="0"/>
      <w:marTop w:val="0"/>
      <w:marBottom w:val="0"/>
      <w:divBdr>
        <w:top w:val="none" w:sz="0" w:space="0" w:color="auto"/>
        <w:left w:val="none" w:sz="0" w:space="0" w:color="auto"/>
        <w:bottom w:val="none" w:sz="0" w:space="0" w:color="auto"/>
        <w:right w:val="none" w:sz="0" w:space="0" w:color="auto"/>
      </w:divBdr>
    </w:div>
    <w:div w:id="341012955">
      <w:bodyDiv w:val="1"/>
      <w:marLeft w:val="0"/>
      <w:marRight w:val="0"/>
      <w:marTop w:val="0"/>
      <w:marBottom w:val="0"/>
      <w:divBdr>
        <w:top w:val="none" w:sz="0" w:space="0" w:color="auto"/>
        <w:left w:val="none" w:sz="0" w:space="0" w:color="auto"/>
        <w:bottom w:val="none" w:sz="0" w:space="0" w:color="auto"/>
        <w:right w:val="none" w:sz="0" w:space="0" w:color="auto"/>
      </w:divBdr>
    </w:div>
    <w:div w:id="472674746">
      <w:bodyDiv w:val="1"/>
      <w:marLeft w:val="0"/>
      <w:marRight w:val="0"/>
      <w:marTop w:val="0"/>
      <w:marBottom w:val="0"/>
      <w:divBdr>
        <w:top w:val="none" w:sz="0" w:space="0" w:color="auto"/>
        <w:left w:val="none" w:sz="0" w:space="0" w:color="auto"/>
        <w:bottom w:val="none" w:sz="0" w:space="0" w:color="auto"/>
        <w:right w:val="none" w:sz="0" w:space="0" w:color="auto"/>
      </w:divBdr>
    </w:div>
    <w:div w:id="819032710">
      <w:bodyDiv w:val="1"/>
      <w:marLeft w:val="0"/>
      <w:marRight w:val="0"/>
      <w:marTop w:val="0"/>
      <w:marBottom w:val="0"/>
      <w:divBdr>
        <w:top w:val="none" w:sz="0" w:space="0" w:color="auto"/>
        <w:left w:val="none" w:sz="0" w:space="0" w:color="auto"/>
        <w:bottom w:val="none" w:sz="0" w:space="0" w:color="auto"/>
        <w:right w:val="none" w:sz="0" w:space="0" w:color="auto"/>
      </w:divBdr>
      <w:divsChild>
        <w:div w:id="360017357">
          <w:marLeft w:val="0"/>
          <w:marRight w:val="0"/>
          <w:marTop w:val="0"/>
          <w:marBottom w:val="0"/>
          <w:divBdr>
            <w:top w:val="none" w:sz="0" w:space="0" w:color="auto"/>
            <w:left w:val="none" w:sz="0" w:space="0" w:color="auto"/>
            <w:bottom w:val="none" w:sz="0" w:space="0" w:color="auto"/>
            <w:right w:val="none" w:sz="0" w:space="0" w:color="auto"/>
          </w:divBdr>
        </w:div>
        <w:div w:id="1870072097">
          <w:marLeft w:val="0"/>
          <w:marRight w:val="0"/>
          <w:marTop w:val="0"/>
          <w:marBottom w:val="0"/>
          <w:divBdr>
            <w:top w:val="none" w:sz="0" w:space="0" w:color="auto"/>
            <w:left w:val="none" w:sz="0" w:space="0" w:color="auto"/>
            <w:bottom w:val="none" w:sz="0" w:space="0" w:color="auto"/>
            <w:right w:val="none" w:sz="0" w:space="0" w:color="auto"/>
          </w:divBdr>
        </w:div>
        <w:div w:id="1406100595">
          <w:marLeft w:val="0"/>
          <w:marRight w:val="0"/>
          <w:marTop w:val="0"/>
          <w:marBottom w:val="0"/>
          <w:divBdr>
            <w:top w:val="none" w:sz="0" w:space="0" w:color="auto"/>
            <w:left w:val="none" w:sz="0" w:space="0" w:color="auto"/>
            <w:bottom w:val="none" w:sz="0" w:space="0" w:color="auto"/>
            <w:right w:val="none" w:sz="0" w:space="0" w:color="auto"/>
          </w:divBdr>
        </w:div>
        <w:div w:id="1151756626">
          <w:marLeft w:val="0"/>
          <w:marRight w:val="0"/>
          <w:marTop w:val="0"/>
          <w:marBottom w:val="0"/>
          <w:divBdr>
            <w:top w:val="none" w:sz="0" w:space="0" w:color="auto"/>
            <w:left w:val="none" w:sz="0" w:space="0" w:color="auto"/>
            <w:bottom w:val="none" w:sz="0" w:space="0" w:color="auto"/>
            <w:right w:val="none" w:sz="0" w:space="0" w:color="auto"/>
          </w:divBdr>
        </w:div>
        <w:div w:id="278267821">
          <w:marLeft w:val="0"/>
          <w:marRight w:val="0"/>
          <w:marTop w:val="0"/>
          <w:marBottom w:val="0"/>
          <w:divBdr>
            <w:top w:val="none" w:sz="0" w:space="0" w:color="auto"/>
            <w:left w:val="none" w:sz="0" w:space="0" w:color="auto"/>
            <w:bottom w:val="none" w:sz="0" w:space="0" w:color="auto"/>
            <w:right w:val="none" w:sz="0" w:space="0" w:color="auto"/>
          </w:divBdr>
        </w:div>
        <w:div w:id="338502767">
          <w:marLeft w:val="0"/>
          <w:marRight w:val="0"/>
          <w:marTop w:val="0"/>
          <w:marBottom w:val="0"/>
          <w:divBdr>
            <w:top w:val="none" w:sz="0" w:space="0" w:color="auto"/>
            <w:left w:val="none" w:sz="0" w:space="0" w:color="auto"/>
            <w:bottom w:val="none" w:sz="0" w:space="0" w:color="auto"/>
            <w:right w:val="none" w:sz="0" w:space="0" w:color="auto"/>
          </w:divBdr>
        </w:div>
        <w:div w:id="976421382">
          <w:marLeft w:val="0"/>
          <w:marRight w:val="0"/>
          <w:marTop w:val="0"/>
          <w:marBottom w:val="0"/>
          <w:divBdr>
            <w:top w:val="none" w:sz="0" w:space="0" w:color="auto"/>
            <w:left w:val="none" w:sz="0" w:space="0" w:color="auto"/>
            <w:bottom w:val="none" w:sz="0" w:space="0" w:color="auto"/>
            <w:right w:val="none" w:sz="0" w:space="0" w:color="auto"/>
          </w:divBdr>
        </w:div>
        <w:div w:id="1002390315">
          <w:marLeft w:val="0"/>
          <w:marRight w:val="0"/>
          <w:marTop w:val="0"/>
          <w:marBottom w:val="0"/>
          <w:divBdr>
            <w:top w:val="none" w:sz="0" w:space="0" w:color="auto"/>
            <w:left w:val="none" w:sz="0" w:space="0" w:color="auto"/>
            <w:bottom w:val="none" w:sz="0" w:space="0" w:color="auto"/>
            <w:right w:val="none" w:sz="0" w:space="0" w:color="auto"/>
          </w:divBdr>
        </w:div>
        <w:div w:id="1430152964">
          <w:marLeft w:val="0"/>
          <w:marRight w:val="0"/>
          <w:marTop w:val="0"/>
          <w:marBottom w:val="0"/>
          <w:divBdr>
            <w:top w:val="none" w:sz="0" w:space="0" w:color="auto"/>
            <w:left w:val="none" w:sz="0" w:space="0" w:color="auto"/>
            <w:bottom w:val="none" w:sz="0" w:space="0" w:color="auto"/>
            <w:right w:val="none" w:sz="0" w:space="0" w:color="auto"/>
          </w:divBdr>
        </w:div>
        <w:div w:id="756948352">
          <w:marLeft w:val="0"/>
          <w:marRight w:val="0"/>
          <w:marTop w:val="0"/>
          <w:marBottom w:val="0"/>
          <w:divBdr>
            <w:top w:val="none" w:sz="0" w:space="0" w:color="auto"/>
            <w:left w:val="none" w:sz="0" w:space="0" w:color="auto"/>
            <w:bottom w:val="none" w:sz="0" w:space="0" w:color="auto"/>
            <w:right w:val="none" w:sz="0" w:space="0" w:color="auto"/>
          </w:divBdr>
        </w:div>
        <w:div w:id="1211070175">
          <w:marLeft w:val="0"/>
          <w:marRight w:val="0"/>
          <w:marTop w:val="0"/>
          <w:marBottom w:val="0"/>
          <w:divBdr>
            <w:top w:val="none" w:sz="0" w:space="0" w:color="auto"/>
            <w:left w:val="none" w:sz="0" w:space="0" w:color="auto"/>
            <w:bottom w:val="none" w:sz="0" w:space="0" w:color="auto"/>
            <w:right w:val="none" w:sz="0" w:space="0" w:color="auto"/>
          </w:divBdr>
        </w:div>
        <w:div w:id="1965883446">
          <w:marLeft w:val="0"/>
          <w:marRight w:val="0"/>
          <w:marTop w:val="0"/>
          <w:marBottom w:val="0"/>
          <w:divBdr>
            <w:top w:val="none" w:sz="0" w:space="0" w:color="auto"/>
            <w:left w:val="none" w:sz="0" w:space="0" w:color="auto"/>
            <w:bottom w:val="none" w:sz="0" w:space="0" w:color="auto"/>
            <w:right w:val="none" w:sz="0" w:space="0" w:color="auto"/>
          </w:divBdr>
        </w:div>
      </w:divsChild>
    </w:div>
    <w:div w:id="1196043777">
      <w:bodyDiv w:val="1"/>
      <w:marLeft w:val="0"/>
      <w:marRight w:val="0"/>
      <w:marTop w:val="0"/>
      <w:marBottom w:val="0"/>
      <w:divBdr>
        <w:top w:val="none" w:sz="0" w:space="0" w:color="auto"/>
        <w:left w:val="none" w:sz="0" w:space="0" w:color="auto"/>
        <w:bottom w:val="none" w:sz="0" w:space="0" w:color="auto"/>
        <w:right w:val="none" w:sz="0" w:space="0" w:color="auto"/>
      </w:divBdr>
    </w:div>
    <w:div w:id="1226179221">
      <w:bodyDiv w:val="1"/>
      <w:marLeft w:val="0"/>
      <w:marRight w:val="0"/>
      <w:marTop w:val="0"/>
      <w:marBottom w:val="0"/>
      <w:divBdr>
        <w:top w:val="none" w:sz="0" w:space="0" w:color="auto"/>
        <w:left w:val="none" w:sz="0" w:space="0" w:color="auto"/>
        <w:bottom w:val="none" w:sz="0" w:space="0" w:color="auto"/>
        <w:right w:val="none" w:sz="0" w:space="0" w:color="auto"/>
      </w:divBdr>
    </w:div>
    <w:div w:id="1444035059">
      <w:bodyDiv w:val="1"/>
      <w:marLeft w:val="0"/>
      <w:marRight w:val="0"/>
      <w:marTop w:val="0"/>
      <w:marBottom w:val="0"/>
      <w:divBdr>
        <w:top w:val="none" w:sz="0" w:space="0" w:color="auto"/>
        <w:left w:val="none" w:sz="0" w:space="0" w:color="auto"/>
        <w:bottom w:val="none" w:sz="0" w:space="0" w:color="auto"/>
        <w:right w:val="none" w:sz="0" w:space="0" w:color="auto"/>
      </w:divBdr>
    </w:div>
    <w:div w:id="1711300535">
      <w:bodyDiv w:val="1"/>
      <w:marLeft w:val="0"/>
      <w:marRight w:val="0"/>
      <w:marTop w:val="0"/>
      <w:marBottom w:val="0"/>
      <w:divBdr>
        <w:top w:val="none" w:sz="0" w:space="0" w:color="auto"/>
        <w:left w:val="none" w:sz="0" w:space="0" w:color="auto"/>
        <w:bottom w:val="none" w:sz="0" w:space="0" w:color="auto"/>
        <w:right w:val="none" w:sz="0" w:space="0" w:color="auto"/>
      </w:divBdr>
      <w:divsChild>
        <w:div w:id="1624923423">
          <w:marLeft w:val="0"/>
          <w:marRight w:val="0"/>
          <w:marTop w:val="150"/>
          <w:marBottom w:val="150"/>
          <w:divBdr>
            <w:top w:val="none" w:sz="0" w:space="0" w:color="auto"/>
            <w:left w:val="none" w:sz="0" w:space="0" w:color="auto"/>
            <w:bottom w:val="none" w:sz="0" w:space="0" w:color="auto"/>
            <w:right w:val="none" w:sz="0" w:space="0" w:color="auto"/>
          </w:divBdr>
          <w:divsChild>
            <w:div w:id="1482888806">
              <w:marLeft w:val="0"/>
              <w:marRight w:val="0"/>
              <w:marTop w:val="0"/>
              <w:marBottom w:val="0"/>
              <w:divBdr>
                <w:top w:val="none" w:sz="0" w:space="0" w:color="auto"/>
                <w:left w:val="none" w:sz="0" w:space="0" w:color="auto"/>
                <w:bottom w:val="none" w:sz="0" w:space="0" w:color="auto"/>
                <w:right w:val="none" w:sz="0" w:space="0" w:color="auto"/>
              </w:divBdr>
            </w:div>
          </w:divsChild>
        </w:div>
        <w:div w:id="1465584021">
          <w:marLeft w:val="0"/>
          <w:marRight w:val="0"/>
          <w:marTop w:val="150"/>
          <w:marBottom w:val="150"/>
          <w:divBdr>
            <w:top w:val="none" w:sz="0" w:space="0" w:color="auto"/>
            <w:left w:val="none" w:sz="0" w:space="0" w:color="auto"/>
            <w:bottom w:val="none" w:sz="0" w:space="0" w:color="auto"/>
            <w:right w:val="none" w:sz="0" w:space="0" w:color="auto"/>
          </w:divBdr>
          <w:divsChild>
            <w:div w:id="599261783">
              <w:marLeft w:val="0"/>
              <w:marRight w:val="0"/>
              <w:marTop w:val="0"/>
              <w:marBottom w:val="0"/>
              <w:divBdr>
                <w:top w:val="none" w:sz="0" w:space="0" w:color="auto"/>
                <w:left w:val="none" w:sz="0" w:space="0" w:color="auto"/>
                <w:bottom w:val="none" w:sz="0" w:space="0" w:color="auto"/>
                <w:right w:val="none" w:sz="0" w:space="0" w:color="auto"/>
              </w:divBdr>
            </w:div>
          </w:divsChild>
        </w:div>
        <w:div w:id="1942642213">
          <w:marLeft w:val="0"/>
          <w:marRight w:val="0"/>
          <w:marTop w:val="150"/>
          <w:marBottom w:val="150"/>
          <w:divBdr>
            <w:top w:val="none" w:sz="0" w:space="0" w:color="auto"/>
            <w:left w:val="none" w:sz="0" w:space="0" w:color="auto"/>
            <w:bottom w:val="none" w:sz="0" w:space="0" w:color="auto"/>
            <w:right w:val="none" w:sz="0" w:space="0" w:color="auto"/>
          </w:divBdr>
          <w:divsChild>
            <w:div w:id="43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232118">
      <w:bodyDiv w:val="1"/>
      <w:marLeft w:val="0"/>
      <w:marRight w:val="0"/>
      <w:marTop w:val="0"/>
      <w:marBottom w:val="0"/>
      <w:divBdr>
        <w:top w:val="none" w:sz="0" w:space="0" w:color="auto"/>
        <w:left w:val="none" w:sz="0" w:space="0" w:color="auto"/>
        <w:bottom w:val="none" w:sz="0" w:space="0" w:color="auto"/>
        <w:right w:val="none" w:sz="0" w:space="0" w:color="auto"/>
      </w:divBdr>
      <w:divsChild>
        <w:div w:id="1509976774">
          <w:marLeft w:val="0"/>
          <w:marRight w:val="0"/>
          <w:marTop w:val="0"/>
          <w:marBottom w:val="0"/>
          <w:divBdr>
            <w:top w:val="none" w:sz="0" w:space="0" w:color="auto"/>
            <w:left w:val="none" w:sz="0" w:space="0" w:color="auto"/>
            <w:bottom w:val="none" w:sz="0" w:space="0" w:color="auto"/>
            <w:right w:val="none" w:sz="0" w:space="0" w:color="auto"/>
          </w:divBdr>
          <w:divsChild>
            <w:div w:id="1735084339">
              <w:marLeft w:val="0"/>
              <w:marRight w:val="0"/>
              <w:marTop w:val="0"/>
              <w:marBottom w:val="0"/>
              <w:divBdr>
                <w:top w:val="none" w:sz="0" w:space="0" w:color="auto"/>
                <w:left w:val="none" w:sz="0" w:space="0" w:color="auto"/>
                <w:bottom w:val="none" w:sz="0" w:space="0" w:color="auto"/>
                <w:right w:val="none" w:sz="0" w:space="0" w:color="auto"/>
              </w:divBdr>
              <w:divsChild>
                <w:div w:id="373047079">
                  <w:marLeft w:val="0"/>
                  <w:marRight w:val="0"/>
                  <w:marTop w:val="150"/>
                  <w:marBottom w:val="150"/>
                  <w:divBdr>
                    <w:top w:val="none" w:sz="0" w:space="0" w:color="auto"/>
                    <w:left w:val="none" w:sz="0" w:space="0" w:color="auto"/>
                    <w:bottom w:val="none" w:sz="0" w:space="0" w:color="auto"/>
                    <w:right w:val="none" w:sz="0" w:space="0" w:color="auto"/>
                  </w:divBdr>
                  <w:divsChild>
                    <w:div w:id="124351510">
                      <w:marLeft w:val="0"/>
                      <w:marRight w:val="0"/>
                      <w:marTop w:val="150"/>
                      <w:marBottom w:val="150"/>
                      <w:divBdr>
                        <w:top w:val="none" w:sz="0" w:space="0" w:color="auto"/>
                        <w:left w:val="none" w:sz="0" w:space="0" w:color="auto"/>
                        <w:bottom w:val="none" w:sz="0" w:space="0" w:color="auto"/>
                        <w:right w:val="none" w:sz="0" w:space="0" w:color="auto"/>
                      </w:divBdr>
                      <w:divsChild>
                        <w:div w:id="7097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8863309">
      <w:bodyDiv w:val="1"/>
      <w:marLeft w:val="0"/>
      <w:marRight w:val="0"/>
      <w:marTop w:val="0"/>
      <w:marBottom w:val="0"/>
      <w:divBdr>
        <w:top w:val="none" w:sz="0" w:space="0" w:color="auto"/>
        <w:left w:val="none" w:sz="0" w:space="0" w:color="auto"/>
        <w:bottom w:val="none" w:sz="0" w:space="0" w:color="auto"/>
        <w:right w:val="none" w:sz="0" w:space="0" w:color="auto"/>
      </w:divBdr>
    </w:div>
    <w:div w:id="1821533293">
      <w:bodyDiv w:val="1"/>
      <w:marLeft w:val="0"/>
      <w:marRight w:val="0"/>
      <w:marTop w:val="0"/>
      <w:marBottom w:val="0"/>
      <w:divBdr>
        <w:top w:val="none" w:sz="0" w:space="0" w:color="auto"/>
        <w:left w:val="none" w:sz="0" w:space="0" w:color="auto"/>
        <w:bottom w:val="none" w:sz="0" w:space="0" w:color="auto"/>
        <w:right w:val="none" w:sz="0" w:space="0" w:color="auto"/>
      </w:divBdr>
    </w:div>
    <w:div w:id="211898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MNT@derbyshire.police.uk" TargetMode="External"/><Relationship Id="rId18" Type="http://schemas.openxmlformats.org/officeDocument/2006/relationships/hyperlink" Target="http://www.derbyshirealert.co.uk" TargetMode="External"/><Relationship Id="rId26" Type="http://schemas.openxmlformats.org/officeDocument/2006/relationships/hyperlink" Target="https://gbr01.safelinks.protection.outlook.com/?url=https%3A%2F%2Fwww.derbyshire.police.uk%2Farea%2Fyour-area%2F&amp;data=05%7C02%7CKirsty.Hunt%40derbyshire.police.uk%7Ca12c0e0cb08e440e689408df1d86a593%7Cae0a022d630d4396b8fb58db3061b91b%7C0%7C0%7C639262136271060884%7CUnknown%7CTWFpbGZsb3d8eyJFbXB0eU1hcGkiOnRydWUsIlYiOiIwLjAuMDAwMCIsIlAiOiJXaW4zMiIsIkFOIjoiTWFpbCIsIldUIjoyfQ%3D%3D%7C0%7C%7C%7C&amp;sdata=fbgJw2Jw4ahBbi%2BZhC5%2FWHgfXFucy4Hv0%2BQXVQLpaK8%3D&amp;reserved=0" TargetMode="External"/><Relationship Id="rId3" Type="http://schemas.openxmlformats.org/officeDocument/2006/relationships/customXml" Target="../customXml/item3.xml"/><Relationship Id="rId21" Type="http://schemas.openxmlformats.org/officeDocument/2006/relationships/hyperlink" Target="https://gbr01.safelinks.protection.outlook.com/?url=https%3A%2F%2Fwww.derbyshire.police.uk%2Fnews%2Fderbyshire%2Fnews%2Fnews%2Fsouth%2F2026%2Fjuly%2Ffour-charged-with-drug-offences-following-series-of-warrants-in-matlock%2F&amp;data=05%7C02%7CKirsty.Hunt%40derbyshire.police.uk%7Ca12c0e0cb08e440e689408df1d86a593%7Cae0a022d630d4396b8fb58db3061b91b%7C0%7C0%7C639262136271029014%7CUnknown%7CTWFpbGZsb3d8eyJFbXB0eU1hcGkiOnRydWUsIlYiOiIwLjAuMDAwMCIsIlAiOiJXaW4zMiIsIkFOIjoiTWFpbCIsIldUIjoyfQ%3D%3D%7C0%7C%7C%7C&amp;sdata=1aPAgitZwJa4xyklfFVZ85LYS8z3jML3bDVK75m3USs%3D&amp;reserved=0" TargetMode="External"/><Relationship Id="rId7" Type="http://schemas.openxmlformats.org/officeDocument/2006/relationships/webSettings" Target="webSettings.xml"/><Relationship Id="rId12" Type="http://schemas.openxmlformats.org/officeDocument/2006/relationships/image" Target="media/image4.png"/><Relationship Id="rId17" Type="http://schemas.openxmlformats.org/officeDocument/2006/relationships/image" Target="media/image6.png"/><Relationship Id="rId25" Type="http://schemas.openxmlformats.org/officeDocument/2006/relationships/hyperlink" Target="https://gbr01.safelinks.protection.outlook.com/?url=https%3A%2F%2Fwww.derbyshire.police.uk%2Fnews%2Fderbyshire%2Fnews%2Fnews%2Fsouth%2F2026%2Fjuly%2Ffour-charged-with-drug-offences-following-series-of-warrants-in-matlock%2F&amp;data=05%7C02%7CKirsty.Hunt%40derbyshire.police.uk%7Ca12c0e0cb08e440e689408df1d86a593%7Cae0a022d630d4396b8fb58db3061b91b%7C0%7C0%7C639262136271029014%7CUnknown%7CTWFpbGZsb3d8eyJFbXB0eU1hcGkiOnRydWUsIlYiOiIwLjAuMDAwMCIsIlAiOiJXaW4zMiIsIkFOIjoiTWFpbCIsIldUIjoyfQ%3D%3D%7C0%7C%7C%7C&amp;sdata=1aPAgitZwJa4xyklfFVZ85LYS8z3jML3bDVK75m3USs%3D&amp;reserved=0" TargetMode="Externa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https://gbr01.safelinks.protection.outlook.com/?url=https%3A%2F%2Fwww.derbyshire.police.uk%2Fpolice-forces%2Fderbyshire-constabulary%2Fareas%2Fderbyshire-force-content%2Fcampaigns%2Fcampaigns%2F2026%2Foff-duty-the-derbyshire-constabulary-podcast%2Foff-duty-the-fatal-five---roads-policing-unit%2F&amp;data=05%7C02%7CKirsty.Hunt%40derbyshire.police.uk%7Ca12c0e0cb08e440e689408df1d86a593%7Cae0a022d630d4396b8fb58db3061b91b%7C0%7C0%7C639262136270996245%7CUnknown%7CTWFpbGZsb3d8eyJFbXB0eU1hcGkiOnRydWUsIlYiOiIwLjAuMDAwMCIsIlAiOiJXaW4zMiIsIkFOIjoiTWFpbCIsIldUIjoyfQ%3D%3D%7C0%7C%7C%7C&amp;sdata=y9GQ0toYPZJhA%2B78hF%2BQjrKzADf4Wi%2BRw%2B52JlfK3WI%3D&amp;reserved=0"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24" Type="http://schemas.openxmlformats.org/officeDocument/2006/relationships/hyperlink" Target="https://gbr01.safelinks.protection.outlook.com/?url=https%3A%2F%2Fwww.derbyshire.police.uk%2Fpolice-forces%2Fderbyshire-constabulary%2Fareas%2Fderbyshire-force-content%2Fcampaigns%2Fcampaigns%2F2026%2Foff-duty-the-derbyshire-constabulary-podcast%2Foff-duty-the-fatal-five---roads-policing-unit%2F&amp;data=05%7C02%7CKirsty.Hunt%40derbyshire.police.uk%7Ca12c0e0cb08e440e689408df1d86a593%7Cae0a022d630d4396b8fb58db3061b91b%7C0%7C0%7C639262136270996245%7CUnknown%7CTWFpbGZsb3d8eyJFbXB0eU1hcGkiOnRydWUsIlYiOiIwLjAuMDAwMCIsIlAiOiJXaW4zMiIsIkFOIjoiTWFpbCIsIldUIjoyfQ%3D%3D%7C0%7C%7C%7C&amp;sdata=y9GQ0toYPZJhA%2B78hF%2BQjrKzADf4Wi%2BRw%2B52JlfK3WI%3D&amp;reserved=0"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www.derbyshirealert.co.uk" TargetMode="External"/><Relationship Id="rId23" Type="http://schemas.openxmlformats.org/officeDocument/2006/relationships/hyperlink" Target="https://gbr01.safelinks.protection.outlook.com/?url=https%3A%2F%2Fwww.derbyshiredales.gov.uk%2Fcommunity%2Fcommunity-safety%2Fpublic-space-protection-orders&amp;data=05%7C02%7CKirsty.Hunt%40derbyshire.police.uk%7Ca12c0e0cb08e440e689408df1d86a593%7Cae0a022d630d4396b8fb58db3061b91b%7C0%7C0%7C639262136270944326%7CUnknown%7CTWFpbGZsb3d8eyJFbXB0eU1hcGkiOnRydWUsIlYiOiIwLjAuMDAwMCIsIlAiOiJXaW4zMiIsIkFOIjoiTWFpbCIsIldUIjoyfQ%3D%3D%7C0%7C%7C%7C&amp;sdata=%2BA23%2BWEcz3bmPmjWWYmRrS1zKDFICYkLFuG48%2F3Ddn8%3D&amp;reserved=0" TargetMode="External"/><Relationship Id="rId28" Type="http://schemas.openxmlformats.org/officeDocument/2006/relationships/hyperlink" Target="mailto:MNT@derbyshire.police.uk" TargetMode="External"/><Relationship Id="rId10" Type="http://schemas.openxmlformats.org/officeDocument/2006/relationships/image" Target="media/image2.png"/><Relationship Id="rId19" Type="http://schemas.openxmlformats.org/officeDocument/2006/relationships/hyperlink" Target="https://gbr01.safelinks.protection.outlook.com/?url=https%3A%2F%2Fwww.derbyshiredales.gov.uk%2Fcommunity%2Fcommunity-safety%2Fpublic-space-protection-orders&amp;data=05%7C02%7CKirsty.Hunt%40derbyshire.police.uk%7Ca12c0e0cb08e440e689408df1d86a593%7Cae0a022d630d4396b8fb58db3061b91b%7C0%7C0%7C639262136270944326%7CUnknown%7CTWFpbGZsb3d8eyJFbXB0eU1hcGkiOnRydWUsIlYiOiIwLjAuMDAwMCIsIlAiOiJXaW4zMiIsIkFOIjoiTWFpbCIsIldUIjoyfQ%3D%3D%7C0%7C%7C%7C&amp;sdata=%2BA23%2BWEcz3bmPmjWWYmRrS1zKDFICYkLFuG48%2F3Ddn8%3D&amp;reserved=0" TargetMode="Externa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MNT@derbyshire.police.uk" TargetMode="External"/><Relationship Id="rId22" Type="http://schemas.openxmlformats.org/officeDocument/2006/relationships/hyperlink" Target="https://gbr01.safelinks.protection.outlook.com/?url=https%3A%2F%2Fwww.derbyshire.police.uk%2Farea%2Fyour-area%2F&amp;data=05%7C02%7CKirsty.Hunt%40derbyshire.police.uk%7Ca12c0e0cb08e440e689408df1d86a593%7Cae0a022d630d4396b8fb58db3061b91b%7C0%7C0%7C639262136271060884%7CUnknown%7CTWFpbGZsb3d8eyJFbXB0eU1hcGkiOnRydWUsIlYiOiIwLjAuMDAwMCIsIlAiOiJXaW4zMiIsIkFOIjoiTWFpbCIsIldUIjoyfQ%3D%3D%7C0%7C%7C%7C&amp;sdata=fbgJw2Jw4ahBbi%2BZhC5%2FWHgfXFucy4Hv0%2BQXVQLpaK8%3D&amp;reserved=0" TargetMode="External"/><Relationship Id="rId27" Type="http://schemas.openxmlformats.org/officeDocument/2006/relationships/hyperlink" Target="mailto:MNT@derbyshire.police.uk" TargetMode="External"/><Relationship Id="rId3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8246\Downloads\Newsletter%20template%2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F928DC6A2FD6A4D92A0B308F3E1AC3C" ma:contentTypeVersion="16" ma:contentTypeDescription="Create a new document." ma:contentTypeScope="" ma:versionID="e7e74c5a1c925d0c789844f4be447243">
  <xsd:schema xmlns:xsd="http://www.w3.org/2001/XMLSchema" xmlns:xs="http://www.w3.org/2001/XMLSchema" xmlns:p="http://schemas.microsoft.com/office/2006/metadata/properties" xmlns:ns2="f3e0ce2e-ce78-413c-bd31-d00c01a94949" xmlns:ns3="3434dc19-ab3f-4e10-9ae1-e0944a71184e" targetNamespace="http://schemas.microsoft.com/office/2006/metadata/properties" ma:root="true" ma:fieldsID="7863b1fe224b9ad39c18a235f4d57b15" ns2:_="" ns3:_="">
    <xsd:import namespace="f3e0ce2e-ce78-413c-bd31-d00c01a94949"/>
    <xsd:import namespace="3434dc19-ab3f-4e10-9ae1-e0944a71184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e0ce2e-ce78-413c-bd31-d00c01a949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9f4beae-c3dd-4f77-8c35-c8845737b1b6"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434dc19-ab3f-4e10-9ae1-e0944a71184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92073035-43b4-4c9a-bea9-26e69566c472}" ma:internalName="TaxCatchAll" ma:showField="CatchAllData" ma:web="3434dc19-ab3f-4e10-9ae1-e0944a71184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434dc19-ab3f-4e10-9ae1-e0944a71184e" xsi:nil="true"/>
    <lcf76f155ced4ddcb4097134ff3c332f xmlns="f3e0ce2e-ce78-413c-bd31-d00c01a9494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FDA7C5C-96CC-4BDE-BF44-7DF65E36584E}">
  <ds:schemaRefs>
    <ds:schemaRef ds:uri="http://schemas.microsoft.com/sharepoint/v3/contenttype/forms"/>
  </ds:schemaRefs>
</ds:datastoreItem>
</file>

<file path=customXml/itemProps2.xml><?xml version="1.0" encoding="utf-8"?>
<ds:datastoreItem xmlns:ds="http://schemas.openxmlformats.org/officeDocument/2006/customXml" ds:itemID="{6C7419A1-AC38-4E84-B936-738107E1AD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e0ce2e-ce78-413c-bd31-d00c01a94949"/>
    <ds:schemaRef ds:uri="3434dc19-ab3f-4e10-9ae1-e0944a7118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9C23F2C-5E45-4D7D-9552-2206CE30A6E6}">
  <ds:schemaRefs>
    <ds:schemaRef ds:uri="http://schemas.microsoft.com/office/2006/metadata/properties"/>
    <ds:schemaRef ds:uri="http://schemas.microsoft.com/office/infopath/2007/PartnerControls"/>
    <ds:schemaRef ds:uri="3434dc19-ab3f-4e10-9ae1-e0944a71184e"/>
    <ds:schemaRef ds:uri="f3e0ce2e-ce78-413c-bd31-d00c01a94949"/>
  </ds:schemaRefs>
</ds:datastoreItem>
</file>

<file path=docMetadata/LabelInfo.xml><?xml version="1.0" encoding="utf-8"?>
<clbl:labelList xmlns:clbl="http://schemas.microsoft.com/office/2020/mipLabelMetadata">
  <clbl:label id="{073e9faa-a556-4117-b0fa-d55c05913a89}" enabled="1" method="Standard" siteId="{ae0a022d-630d-4396-b8fb-58db3061b91b}" removed="0"/>
</clbl:labelList>
</file>

<file path=docProps/app.xml><?xml version="1.0" encoding="utf-8"?>
<Properties xmlns="http://schemas.openxmlformats.org/officeDocument/2006/extended-properties" xmlns:vt="http://schemas.openxmlformats.org/officeDocument/2006/docPropsVTypes">
  <Template>Newsletter template (2)</Template>
  <TotalTime>49</TotalTime>
  <Pages>6</Pages>
  <Words>127</Words>
  <Characters>727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18246</dc:creator>
  <cp:keywords/>
  <dc:description/>
  <cp:lastModifiedBy>12900</cp:lastModifiedBy>
  <cp:revision>13</cp:revision>
  <dcterms:created xsi:type="dcterms:W3CDTF">2026-09-28T20:06:00Z</dcterms:created>
  <dcterms:modified xsi:type="dcterms:W3CDTF">2026-09-28T20:54:00Z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0x0101008F928DC6A2FD6A4D92A0B308F3E1AC3C</vt:lpwstr>
  </property>
  <property fmtid="{D5CDD505-2E9C-101B-9397-08002B2CF9AE}" pid="3" name="MSIP_Label_073e9faa-a556-4117-b0fa-d55c05913a89_Enabled">
    <vt:lpwstr>true</vt:lpwstr>
  </property>
  <property fmtid="{D5CDD505-2E9C-101B-9397-08002B2CF9AE}" pid="4" name="MSIP_Label_073e9faa-a556-4117-b0fa-d55c05913a89_SetDate">
    <vt:lpwstr>2024-01-24T09:10:32Z</vt:lpwstr>
  </property>
  <property fmtid="{D5CDD505-2E9C-101B-9397-08002B2CF9AE}" pid="5" name="MSIP_Label_073e9faa-a556-4117-b0fa-d55c05913a89_Method">
    <vt:lpwstr>Standard</vt:lpwstr>
  </property>
  <property fmtid="{D5CDD505-2E9C-101B-9397-08002B2CF9AE}" pid="6" name="MSIP_Label_073e9faa-a556-4117-b0fa-d55c05913a89_Name">
    <vt:lpwstr>OFFICIAL</vt:lpwstr>
  </property>
  <property fmtid="{D5CDD505-2E9C-101B-9397-08002B2CF9AE}" pid="7" name="MSIP_Label_073e9faa-a556-4117-b0fa-d55c05913a89_SiteId">
    <vt:lpwstr>ae0a022d-630d-4396-b8fb-58db3061b91b</vt:lpwstr>
  </property>
  <property fmtid="{D5CDD505-2E9C-101B-9397-08002B2CF9AE}" pid="8" name="MSIP_Label_073e9faa-a556-4117-b0fa-d55c05913a89_ActionId">
    <vt:lpwstr>00ca1b65-e32b-4eb3-b54d-2b041621edfb</vt:lpwstr>
  </property>
  <property fmtid="{D5CDD505-2E9C-101B-9397-08002B2CF9AE}" pid="9" name="MSIP_Label_073e9faa-a556-4117-b0fa-d55c05913a89_ContentBits">
    <vt:lpwstr>0</vt:lpwstr>
  </property>
  <property fmtid="{D5CDD505-2E9C-101B-9397-08002B2CF9AE}" pid="10" name="MediaServiceImageTags">
    <vt:lpwstr/>
  </property>
</Properties>
</file>