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9A4F2" w14:textId="77777777" w:rsidR="00250959" w:rsidRDefault="00250959" w:rsidP="00250959">
      <w:pPr>
        <w:ind w:left="-567" w:right="-755"/>
      </w:pPr>
    </w:p>
    <w:p w14:paraId="3769CC34" w14:textId="77777777" w:rsidR="00250959" w:rsidRDefault="00250959" w:rsidP="00250959">
      <w:pPr>
        <w:ind w:left="-567" w:right="-755"/>
      </w:pPr>
    </w:p>
    <w:p w14:paraId="70CBBD21" w14:textId="5B7ADBE8" w:rsidR="00E348E5" w:rsidRPr="00410360" w:rsidRDefault="00E348E5" w:rsidP="1B6EC591">
      <w:pPr>
        <w:shd w:val="clear" w:color="auto" w:fill="4472C4" w:themeFill="accent1"/>
        <w:spacing w:after="160" w:line="259" w:lineRule="auto"/>
        <w:rPr>
          <w:color w:val="FFFFFF" w:themeColor="background1"/>
          <w:sz w:val="40"/>
          <w:szCs w:val="40"/>
        </w:rPr>
      </w:pPr>
      <w:r w:rsidRPr="1B6EC591">
        <w:rPr>
          <w:b/>
          <w:bCs/>
          <w:color w:val="FFFFFF" w:themeColor="background1"/>
          <w:sz w:val="40"/>
          <w:szCs w:val="40"/>
        </w:rPr>
        <w:t>Neighbourhood Policing Update – [</w:t>
      </w:r>
      <w:r w:rsidR="10273428" w:rsidRPr="1B6EC591">
        <w:rPr>
          <w:b/>
          <w:bCs/>
          <w:color w:val="FFFFFF" w:themeColor="background1"/>
          <w:sz w:val="40"/>
          <w:szCs w:val="40"/>
        </w:rPr>
        <w:t>Northenden</w:t>
      </w:r>
      <w:r w:rsidRPr="1B6EC591">
        <w:rPr>
          <w:b/>
          <w:bCs/>
          <w:color w:val="FFFFFF" w:themeColor="background1"/>
          <w:sz w:val="40"/>
          <w:szCs w:val="40"/>
        </w:rPr>
        <w:t>]</w:t>
      </w:r>
    </w:p>
    <w:p w14:paraId="53239DD0" w14:textId="6E898062" w:rsidR="00E348E5" w:rsidRPr="008D2315" w:rsidRDefault="00E348E5" w:rsidP="00E348E5">
      <w:pPr>
        <w:spacing w:after="160" w:line="259" w:lineRule="auto"/>
      </w:pPr>
      <w:r w:rsidRPr="008D2315">
        <w:rPr>
          <w:b/>
          <w:bCs/>
        </w:rPr>
        <w:t>Date:</w:t>
      </w:r>
      <w:r w:rsidRPr="008D2315">
        <w:t xml:space="preserve"> </w:t>
      </w:r>
      <w:r w:rsidR="00C1363B">
        <w:t>24</w:t>
      </w:r>
      <w:r w:rsidR="0054787F" w:rsidRPr="0054787F">
        <w:rPr>
          <w:vertAlign w:val="superscript"/>
        </w:rPr>
        <w:t>th</w:t>
      </w:r>
      <w:r w:rsidR="0054787F">
        <w:t xml:space="preserve"> </w:t>
      </w:r>
      <w:r w:rsidR="00FE1C85">
        <w:t>October</w:t>
      </w:r>
      <w:r w:rsidR="0054787F">
        <w:t xml:space="preserve"> 2026</w:t>
      </w:r>
      <w:r w:rsidRPr="008D2315">
        <w:br/>
      </w:r>
      <w:r w:rsidRPr="008D2315">
        <w:rPr>
          <w:b/>
          <w:bCs/>
        </w:rPr>
        <w:t xml:space="preserve">Prepared </w:t>
      </w:r>
      <w:proofErr w:type="gramStart"/>
      <w:r w:rsidRPr="008D2315">
        <w:rPr>
          <w:b/>
          <w:bCs/>
        </w:rPr>
        <w:t>by:</w:t>
      </w:r>
      <w:proofErr w:type="gramEnd"/>
      <w:r w:rsidRPr="008D2315">
        <w:t xml:space="preserve"> </w:t>
      </w:r>
      <w:r w:rsidR="0054787F">
        <w:t>65338 Ball</w:t>
      </w:r>
      <w:r w:rsidRPr="008D2315">
        <w:br/>
      </w:r>
      <w:r w:rsidRPr="008D2315">
        <w:rPr>
          <w:b/>
          <w:bCs/>
        </w:rPr>
        <w:t>Contact Email:</w:t>
      </w:r>
      <w:r w:rsidRPr="008D2315">
        <w:t xml:space="preserve"> </w:t>
      </w:r>
      <w:hyperlink r:id="rId10" w:history="1">
        <w:r w:rsidR="0054787F" w:rsidRPr="008F1282">
          <w:rPr>
            <w:rStyle w:val="Hyperlink"/>
          </w:rPr>
          <w:t>65338@gmp.police.uk</w:t>
        </w:r>
      </w:hyperlink>
    </w:p>
    <w:p w14:paraId="186A1419"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Symbol" w:hAnsi="Segoe UI Symbol" w:cs="Segoe UI Symbol"/>
          <w:color w:val="FFFFFF" w:themeColor="background1"/>
          <w:sz w:val="28"/>
          <w:szCs w:val="28"/>
        </w:rPr>
        <w:t>🗺</w:t>
      </w:r>
      <w:r w:rsidRPr="00410360">
        <w:rPr>
          <w:color w:val="FFFFFF" w:themeColor="background1"/>
          <w:sz w:val="28"/>
          <w:szCs w:val="28"/>
        </w:rPr>
        <w:t>️ Ward Overview</w:t>
      </w:r>
    </w:p>
    <w:p w14:paraId="3891CD43" w14:textId="1A6CFEE5" w:rsidR="00E348E5" w:rsidRPr="008D2315" w:rsidRDefault="00E348E5" w:rsidP="00E348E5">
      <w:pPr>
        <w:spacing w:after="160" w:line="259" w:lineRule="auto"/>
      </w:pPr>
      <w:r w:rsidRPr="008D2315">
        <w:rPr>
          <w:b/>
          <w:bCs/>
        </w:rPr>
        <w:t>Ward Name:</w:t>
      </w:r>
      <w:r w:rsidR="0054787F">
        <w:rPr>
          <w:b/>
          <w:bCs/>
        </w:rPr>
        <w:t xml:space="preserve"> </w:t>
      </w:r>
      <w:r w:rsidR="0054787F">
        <w:t>Northenden</w:t>
      </w:r>
      <w:r w:rsidRPr="008D2315">
        <w:br/>
      </w:r>
      <w:r w:rsidRPr="008D2315">
        <w:rPr>
          <w:b/>
          <w:bCs/>
        </w:rPr>
        <w:t>Key Locations:</w:t>
      </w:r>
    </w:p>
    <w:p w14:paraId="43DCBAFD" w14:textId="7A2B9DEF" w:rsidR="0054787F" w:rsidRDefault="0054787F" w:rsidP="1B6EC591">
      <w:pPr>
        <w:numPr>
          <w:ilvl w:val="0"/>
          <w:numId w:val="3"/>
        </w:numPr>
        <w:spacing w:after="160" w:line="259" w:lineRule="auto"/>
      </w:pPr>
      <w:r>
        <w:t xml:space="preserve">Palatine Rd – </w:t>
      </w:r>
      <w:r w:rsidR="469681CA">
        <w:t>Shoplifting, known drug users are regularly targeting local shops. We have liaised with the retail crime team to identify these individuals and take positive action. Multiple charges have been sort for those identified with continued efforts for those still outstanding.</w:t>
      </w:r>
    </w:p>
    <w:p w14:paraId="1C74A83A" w14:textId="3CD4D8C1" w:rsidR="00E348E5" w:rsidRPr="008D2315" w:rsidRDefault="668F1753" w:rsidP="1B6EC591">
      <w:pPr>
        <w:pStyle w:val="ListParagraph"/>
        <w:numPr>
          <w:ilvl w:val="0"/>
          <w:numId w:val="3"/>
        </w:numPr>
        <w:spacing w:after="160" w:line="259" w:lineRule="auto"/>
      </w:pPr>
      <w:r>
        <w:t>K</w:t>
      </w:r>
      <w:r w:rsidR="0054787F">
        <w:t xml:space="preserve">ingsley </w:t>
      </w:r>
      <w:r w:rsidR="00942D13">
        <w:t>Rd</w:t>
      </w:r>
      <w:r w:rsidR="52493649">
        <w:t xml:space="preserve"> – </w:t>
      </w:r>
      <w:r w:rsidR="0054787F">
        <w:t>A</w:t>
      </w:r>
      <w:r w:rsidR="00A43B59">
        <w:t xml:space="preserve">SB </w:t>
      </w:r>
      <w:r w:rsidR="52493649">
        <w:t xml:space="preserve">has been a regular occurrence especially over the school holiday period. Youths have been </w:t>
      </w:r>
      <w:r w:rsidR="427A9BBC">
        <w:t xml:space="preserve">repeatably entering the premises due to a broken fence panel and </w:t>
      </w:r>
      <w:r w:rsidR="4EF3AFA9">
        <w:t xml:space="preserve">hanging around inside the vacant buildings. Contact has been made with the site owners for repairs to be </w:t>
      </w:r>
      <w:r w:rsidR="5158F9BF">
        <w:t>conducted</w:t>
      </w:r>
      <w:r w:rsidR="4EF3AFA9">
        <w:t xml:space="preserve"> to ensure no entry can be gained.</w:t>
      </w:r>
    </w:p>
    <w:p w14:paraId="497CCB40" w14:textId="461B2A92" w:rsidR="00E348E5" w:rsidRPr="008D2315" w:rsidRDefault="00E348E5" w:rsidP="1B6EC591">
      <w:pPr>
        <w:spacing w:after="160" w:line="259" w:lineRule="auto"/>
      </w:pPr>
      <w:r w:rsidRPr="1B6EC591">
        <w:rPr>
          <w:b/>
          <w:bCs/>
        </w:rPr>
        <w:t>Community Priorities:</w:t>
      </w:r>
    </w:p>
    <w:p w14:paraId="4AFA7D03" w14:textId="6F7D689A" w:rsidR="00942D13" w:rsidRPr="008D2315" w:rsidRDefault="00942D13" w:rsidP="00942D13">
      <w:pPr>
        <w:numPr>
          <w:ilvl w:val="0"/>
          <w:numId w:val="4"/>
        </w:numPr>
        <w:spacing w:after="160" w:line="259" w:lineRule="auto"/>
      </w:pPr>
      <w:r>
        <w:t>Drug Dealing locations – Several Drug dealing locations have been reported around the Northenden area</w:t>
      </w:r>
      <w:r w:rsidR="7202782F">
        <w:t>. We are tackling this by having officers conduct plain clothes patrolling to identify the individuals and take positive action</w:t>
      </w:r>
      <w:r w:rsidR="5CA5144F">
        <w:t xml:space="preserve">, by stop and searching individuals where there </w:t>
      </w:r>
      <w:r w:rsidR="00B04E0D">
        <w:t>are</w:t>
      </w:r>
      <w:r w:rsidR="5CA5144F">
        <w:t xml:space="preserve"> grounds to do so.</w:t>
      </w:r>
    </w:p>
    <w:p w14:paraId="7B47F3D5" w14:textId="39DFD540" w:rsidR="00E348E5" w:rsidRPr="008D2315" w:rsidRDefault="00942D13" w:rsidP="00E348E5">
      <w:pPr>
        <w:numPr>
          <w:ilvl w:val="0"/>
          <w:numId w:val="4"/>
        </w:numPr>
        <w:spacing w:after="160" w:line="259" w:lineRule="auto"/>
      </w:pPr>
      <w:r>
        <w:t>Off Rd Bikes</w:t>
      </w:r>
      <w:r w:rsidR="00831214">
        <w:t xml:space="preserve"> in the general area </w:t>
      </w:r>
      <w:r w:rsidR="6516648E">
        <w:t xml:space="preserve">however specifically </w:t>
      </w:r>
      <w:r w:rsidR="5FE27EFA">
        <w:t>Ford Lane</w:t>
      </w:r>
      <w:r w:rsidR="6516648E">
        <w:t xml:space="preserve">. Communication and planning </w:t>
      </w:r>
      <w:r w:rsidR="37A323A7">
        <w:t>have</w:t>
      </w:r>
      <w:r w:rsidR="6516648E">
        <w:t xml:space="preserve"> started for a new operation to take place </w:t>
      </w:r>
      <w:r w:rsidR="15FA2D2A">
        <w:t>utilising new technology to try and combat this issue.</w:t>
      </w:r>
    </w:p>
    <w:p w14:paraId="1262391A" w14:textId="77777777" w:rsidR="00E348E5" w:rsidRPr="00703019" w:rsidRDefault="00E348E5" w:rsidP="00703019">
      <w:pPr>
        <w:shd w:val="clear" w:color="auto" w:fill="4472C4" w:themeFill="accent1"/>
        <w:spacing w:after="160" w:line="259" w:lineRule="auto"/>
        <w:rPr>
          <w:color w:val="FFFFFF" w:themeColor="background1"/>
          <w:sz w:val="28"/>
          <w:szCs w:val="28"/>
        </w:rPr>
      </w:pPr>
      <w:r w:rsidRPr="00703019">
        <w:rPr>
          <w:rFonts w:ascii="Segoe UI Emoji" w:hAnsi="Segoe UI Emoji" w:cs="Segoe UI Emoji"/>
          <w:color w:val="FFFFFF" w:themeColor="background1"/>
          <w:sz w:val="28"/>
          <w:szCs w:val="28"/>
        </w:rPr>
        <w:t>🚓</w:t>
      </w:r>
      <w:r w:rsidRPr="00703019">
        <w:rPr>
          <w:color w:val="FFFFFF" w:themeColor="background1"/>
          <w:sz w:val="28"/>
          <w:szCs w:val="28"/>
        </w:rPr>
        <w:t xml:space="preserve"> Recent Police Activity</w:t>
      </w:r>
    </w:p>
    <w:p w14:paraId="5D3564B3" w14:textId="77777777" w:rsidR="00E348E5" w:rsidRPr="008D2315" w:rsidRDefault="00E348E5" w:rsidP="00E348E5">
      <w:pPr>
        <w:spacing w:after="160" w:line="259" w:lineRule="auto"/>
      </w:pPr>
      <w:r w:rsidRPr="008D2315">
        <w:rPr>
          <w:b/>
          <w:bCs/>
        </w:rPr>
        <w:t>Patrols Conducted:</w:t>
      </w:r>
    </w:p>
    <w:p w14:paraId="64650117" w14:textId="731ECE90" w:rsidR="00E348E5" w:rsidRDefault="00831214" w:rsidP="1B6EC591">
      <w:pPr>
        <w:pStyle w:val="ListParagraph"/>
        <w:numPr>
          <w:ilvl w:val="0"/>
          <w:numId w:val="2"/>
        </w:numPr>
        <w:spacing w:after="160" w:line="259" w:lineRule="auto"/>
      </w:pPr>
      <w:r>
        <w:t xml:space="preserve">Throughout the month of </w:t>
      </w:r>
      <w:r w:rsidR="00303E1B">
        <w:t>October</w:t>
      </w:r>
      <w:r>
        <w:t xml:space="preserve">, I have conducted high visibility foot patrols on Palatine Rd to reduce and deter shoplifters </w:t>
      </w:r>
    </w:p>
    <w:p w14:paraId="09AC174F" w14:textId="09C5F822" w:rsidR="00831214" w:rsidRPr="008D2315" w:rsidRDefault="7EBFCBDE" w:rsidP="00831214">
      <w:pPr>
        <w:spacing w:after="160" w:line="259" w:lineRule="auto"/>
        <w:ind w:left="720"/>
      </w:pPr>
      <w:r>
        <w:t>We</w:t>
      </w:r>
      <w:r w:rsidR="00831214">
        <w:t xml:space="preserve"> have liaised with the council to secure the abandoned site on Kingsley Rd.  This site is now secure however we are still looking at increasing security </w:t>
      </w:r>
      <w:r w:rsidR="0006045D">
        <w:t xml:space="preserve">measures. </w:t>
      </w:r>
      <w:r w:rsidR="0D60A1D1">
        <w:t>Northenden PSCO</w:t>
      </w:r>
      <w:r w:rsidR="0006045D">
        <w:t xml:space="preserve"> patrol this site when on duty especially in the evenings</w:t>
      </w:r>
      <w:r w:rsidR="2F8213C6">
        <w:t xml:space="preserve"> which is when the ASB appears to be occurring.</w:t>
      </w:r>
    </w:p>
    <w:p w14:paraId="11E7B5EF" w14:textId="0BE1534A" w:rsidR="00E348E5" w:rsidRDefault="0006045D" w:rsidP="00E348E5">
      <w:pPr>
        <w:numPr>
          <w:ilvl w:val="0"/>
          <w:numId w:val="5"/>
        </w:numPr>
        <w:spacing w:after="160" w:line="259" w:lineRule="auto"/>
      </w:pPr>
      <w:r>
        <w:t>Frequent foot patrol</w:t>
      </w:r>
      <w:r w:rsidR="00B76060">
        <w:t>s</w:t>
      </w:r>
      <w:r>
        <w:t xml:space="preserve"> around reported drug dealing locations</w:t>
      </w:r>
      <w:r w:rsidR="00A7DF1B">
        <w:t xml:space="preserve"> to try and identify any individuals and submitting intelligence for development </w:t>
      </w:r>
    </w:p>
    <w:p w14:paraId="708B5938" w14:textId="4E80B62F" w:rsidR="000728D1" w:rsidRPr="008D2315" w:rsidRDefault="000728D1" w:rsidP="00E348E5">
      <w:pPr>
        <w:numPr>
          <w:ilvl w:val="0"/>
          <w:numId w:val="5"/>
        </w:numPr>
        <w:spacing w:after="160" w:line="259" w:lineRule="auto"/>
      </w:pPr>
      <w:r>
        <w:t xml:space="preserve">We conducted a joint operation </w:t>
      </w:r>
      <w:r w:rsidR="00621E38">
        <w:t>with the Drone Unit to take positive action against Off Rd bikes</w:t>
      </w:r>
    </w:p>
    <w:p w14:paraId="5FD3A975" w14:textId="466525A5" w:rsidR="1B6EC591" w:rsidRDefault="1B6EC591" w:rsidP="1B6EC591">
      <w:pPr>
        <w:spacing w:after="160" w:line="259" w:lineRule="auto"/>
      </w:pPr>
    </w:p>
    <w:p w14:paraId="2AE88BD3" w14:textId="12DC046C" w:rsidR="1B6EC591" w:rsidRDefault="1B6EC591" w:rsidP="1B6EC591">
      <w:pPr>
        <w:spacing w:after="160" w:line="259" w:lineRule="auto"/>
      </w:pPr>
    </w:p>
    <w:p w14:paraId="0BCF88E1" w14:textId="30B3B0DF" w:rsidR="1B6EC591" w:rsidRDefault="1B6EC591" w:rsidP="1B6EC591">
      <w:pPr>
        <w:spacing w:after="160" w:line="259" w:lineRule="auto"/>
      </w:pPr>
    </w:p>
    <w:p w14:paraId="5DB2A08B" w14:textId="435327AF" w:rsidR="00E348E5" w:rsidRPr="008D2315" w:rsidRDefault="00E348E5" w:rsidP="1B6EC591">
      <w:pPr>
        <w:spacing w:after="160" w:line="259" w:lineRule="auto"/>
      </w:pPr>
      <w:r w:rsidRPr="1B6EC591">
        <w:rPr>
          <w:b/>
          <w:bCs/>
        </w:rPr>
        <w:lastRenderedPageBreak/>
        <w:t>Notable Incidents:</w:t>
      </w:r>
      <w:r w:rsidR="00621E38">
        <w:rPr>
          <w:b/>
          <w:bCs/>
        </w:rPr>
        <w:t xml:space="preserve"> </w:t>
      </w:r>
    </w:p>
    <w:p w14:paraId="49979EB6" w14:textId="77777777" w:rsidR="00E348E5" w:rsidRPr="008D2315" w:rsidRDefault="00E348E5" w:rsidP="00E348E5">
      <w:pPr>
        <w:spacing w:after="160" w:line="259" w:lineRule="auto"/>
      </w:pPr>
      <w:r w:rsidRPr="008D2315">
        <w:rPr>
          <w:b/>
          <w:bCs/>
        </w:rPr>
        <w:t>Arrests/Warnings Issued:</w:t>
      </w:r>
    </w:p>
    <w:p w14:paraId="58B08A9A" w14:textId="4FDF0726" w:rsidR="00E348E5" w:rsidRPr="008D2315" w:rsidRDefault="0FD2F649" w:rsidP="00E348E5">
      <w:pPr>
        <w:numPr>
          <w:ilvl w:val="0"/>
          <w:numId w:val="7"/>
        </w:numPr>
        <w:spacing w:after="160" w:line="259" w:lineRule="auto"/>
      </w:pPr>
      <w:r>
        <w:t xml:space="preserve"> </w:t>
      </w:r>
      <w:r w:rsidR="00153F38">
        <w:t>One</w:t>
      </w:r>
      <w:r>
        <w:t xml:space="preserve"> p</w:t>
      </w:r>
      <w:r w:rsidR="747900B9">
        <w:t>rolific shoplifter</w:t>
      </w:r>
      <w:r w:rsidR="00153F38">
        <w:t xml:space="preserve"> </w:t>
      </w:r>
      <w:r w:rsidR="747900B9">
        <w:t>arrested</w:t>
      </w:r>
      <w:r w:rsidR="22A836B7">
        <w:t xml:space="preserve"> and charged with shoplifting offences </w:t>
      </w:r>
    </w:p>
    <w:p w14:paraId="6F6C8055" w14:textId="792601FE" w:rsidR="22A836B7" w:rsidRDefault="22A836B7" w:rsidP="1B6EC591">
      <w:pPr>
        <w:numPr>
          <w:ilvl w:val="0"/>
          <w:numId w:val="7"/>
        </w:numPr>
        <w:spacing w:after="160" w:line="259" w:lineRule="auto"/>
      </w:pPr>
      <w:r>
        <w:t xml:space="preserve">Male who </w:t>
      </w:r>
      <w:r w:rsidR="75B1F54F">
        <w:t>persistently</w:t>
      </w:r>
      <w:r>
        <w:t xml:space="preserve"> causes </w:t>
      </w:r>
      <w:r w:rsidR="3333F31F">
        <w:t xml:space="preserve">ASB </w:t>
      </w:r>
      <w:r>
        <w:t>within the Northenden area has been issued with a Criminal Behaviour Order (CBO)</w:t>
      </w:r>
      <w:r w:rsidR="50FA7E13">
        <w:t xml:space="preserve"> which prohibits him from Palatine Road.</w:t>
      </w:r>
    </w:p>
    <w:p w14:paraId="1B863583" w14:textId="431B13AE" w:rsidR="00153F38" w:rsidRDefault="00153F38" w:rsidP="0032131A">
      <w:pPr>
        <w:spacing w:after="160" w:line="259" w:lineRule="auto"/>
        <w:ind w:left="720"/>
      </w:pPr>
    </w:p>
    <w:p w14:paraId="07C211A9"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Community Engagement</w:t>
      </w:r>
    </w:p>
    <w:p w14:paraId="3B2C4075" w14:textId="7850EB59" w:rsidR="00E348E5" w:rsidRDefault="00E348E5" w:rsidP="00E348E5">
      <w:pPr>
        <w:spacing w:after="160" w:line="259" w:lineRule="auto"/>
        <w:rPr>
          <w:b/>
          <w:bCs/>
        </w:rPr>
      </w:pPr>
      <w:r w:rsidRPr="008D2315">
        <w:rPr>
          <w:b/>
          <w:bCs/>
        </w:rPr>
        <w:t>Meetings &amp; Events Held</w:t>
      </w:r>
    </w:p>
    <w:p w14:paraId="631441D4" w14:textId="29CE3342" w:rsidR="0006045D" w:rsidRDefault="0006045D" w:rsidP="2F9B18FA">
      <w:pPr>
        <w:pStyle w:val="ListParagraph"/>
        <w:numPr>
          <w:ilvl w:val="0"/>
          <w:numId w:val="1"/>
        </w:numPr>
        <w:spacing w:after="160" w:line="259" w:lineRule="auto"/>
      </w:pPr>
      <w:r>
        <w:t xml:space="preserve">Coffee with a cop – </w:t>
      </w:r>
      <w:r w:rsidR="005263FB">
        <w:t>16/10</w:t>
      </w:r>
      <w:r>
        <w:t xml:space="preserve">/2026 10:00 – 12:00 </w:t>
      </w:r>
      <w:r w:rsidR="00B76060">
        <w:t>The Message Trust Northenden</w:t>
      </w:r>
    </w:p>
    <w:p w14:paraId="086C9585" w14:textId="77777777" w:rsidR="00E25F2F" w:rsidRDefault="00E25F2F" w:rsidP="00E25F2F">
      <w:pPr>
        <w:numPr>
          <w:ilvl w:val="0"/>
          <w:numId w:val="1"/>
        </w:numPr>
        <w:spacing w:after="160" w:line="259" w:lineRule="auto"/>
      </w:pPr>
      <w:r>
        <w:t>Northenden Social club Autumn Fun Day 24</w:t>
      </w:r>
      <w:r w:rsidRPr="2F9B18FA">
        <w:rPr>
          <w:vertAlign w:val="superscript"/>
        </w:rPr>
        <w:t>th</w:t>
      </w:r>
      <w:r>
        <w:t xml:space="preserve"> Oct 12pm till 3pm</w:t>
      </w:r>
    </w:p>
    <w:p w14:paraId="074C39FE" w14:textId="5E06B28F" w:rsidR="00F470ED" w:rsidRPr="008D2315" w:rsidRDefault="007461C1" w:rsidP="00E25F2F">
      <w:pPr>
        <w:numPr>
          <w:ilvl w:val="0"/>
          <w:numId w:val="1"/>
        </w:numPr>
        <w:spacing w:after="160" w:line="259" w:lineRule="auto"/>
      </w:pPr>
      <w:r>
        <w:t>Wythenshawe Housing/ Westview Court – 21</w:t>
      </w:r>
      <w:r w:rsidRPr="007461C1">
        <w:rPr>
          <w:vertAlign w:val="superscript"/>
        </w:rPr>
        <w:t>st</w:t>
      </w:r>
      <w:r>
        <w:t xml:space="preserve"> Oct </w:t>
      </w:r>
      <w:r w:rsidR="00D82F35">
        <w:t>1:30pm</w:t>
      </w:r>
    </w:p>
    <w:p w14:paraId="2BB1ADF5" w14:textId="0543C23D" w:rsidR="00E348E5" w:rsidRPr="008D2315" w:rsidRDefault="00E348E5" w:rsidP="0006045D">
      <w:pPr>
        <w:spacing w:after="160" w:line="259" w:lineRule="auto"/>
        <w:ind w:left="720"/>
      </w:pPr>
    </w:p>
    <w:p w14:paraId="5A6B6798" w14:textId="77777777" w:rsidR="00E348E5" w:rsidRPr="008D2315" w:rsidRDefault="00E348E5" w:rsidP="00E348E5">
      <w:pPr>
        <w:spacing w:after="160" w:line="259" w:lineRule="auto"/>
      </w:pPr>
      <w:r w:rsidRPr="008D2315">
        <w:rPr>
          <w:b/>
          <w:bCs/>
        </w:rPr>
        <w:t>Upcoming Events:</w:t>
      </w:r>
    </w:p>
    <w:p w14:paraId="65721905" w14:textId="206B0C2C" w:rsidR="00E348E5" w:rsidRDefault="00B76060" w:rsidP="00E348E5">
      <w:pPr>
        <w:numPr>
          <w:ilvl w:val="0"/>
          <w:numId w:val="9"/>
        </w:numPr>
        <w:spacing w:after="160" w:line="259" w:lineRule="auto"/>
      </w:pPr>
      <w:r>
        <w:t xml:space="preserve">Coffee with a Cop - </w:t>
      </w:r>
      <w:r w:rsidR="00D31273">
        <w:t>06</w:t>
      </w:r>
      <w:r>
        <w:t>/</w:t>
      </w:r>
      <w:r w:rsidR="00D31273">
        <w:t>11</w:t>
      </w:r>
      <w:r>
        <w:t>/2026 – 10:00 – 12:00 The Message Trust Northenden</w:t>
      </w:r>
    </w:p>
    <w:p w14:paraId="74734EC3" w14:textId="77777777" w:rsidR="00EC2918" w:rsidRDefault="00EC2918" w:rsidP="00EC2918">
      <w:pPr>
        <w:numPr>
          <w:ilvl w:val="0"/>
          <w:numId w:val="9"/>
        </w:numPr>
        <w:spacing w:after="160" w:line="259" w:lineRule="auto"/>
      </w:pPr>
      <w:r>
        <w:t>Coffee with a Cop 27/11/2026 – 10:00 – 12:00 The Message Trust Northenden</w:t>
      </w:r>
    </w:p>
    <w:p w14:paraId="3EF7425B" w14:textId="7B3E0335" w:rsidR="00D31273" w:rsidRDefault="00F66795" w:rsidP="00E348E5">
      <w:pPr>
        <w:numPr>
          <w:ilvl w:val="0"/>
          <w:numId w:val="9"/>
        </w:numPr>
        <w:spacing w:after="160" w:line="259" w:lineRule="auto"/>
      </w:pPr>
      <w:r>
        <w:t xml:space="preserve">Coffee with a Cop 03/11/2026 – 10:00 – 12:00 Pioneer House </w:t>
      </w:r>
    </w:p>
    <w:p w14:paraId="252D0BE7" w14:textId="1F43D74A" w:rsidR="00E25F2F" w:rsidRDefault="00850160" w:rsidP="00E348E5">
      <w:pPr>
        <w:numPr>
          <w:ilvl w:val="0"/>
          <w:numId w:val="9"/>
        </w:numPr>
        <w:spacing w:after="160" w:line="259" w:lineRule="auto"/>
      </w:pPr>
      <w:r>
        <w:t>Coffee with a Cop 24/11/2026 – 10:00 – 12:00 Westview Court</w:t>
      </w:r>
      <w:r w:rsidR="00D35246">
        <w:t xml:space="preserve"> </w:t>
      </w:r>
      <w:r w:rsidR="00B07A8F">
        <w:t>with</w:t>
      </w:r>
      <w:r w:rsidR="00D35246">
        <w:t xml:space="preserve"> </w:t>
      </w:r>
      <w:r w:rsidR="00F470ED">
        <w:t>Wythenshawe Housing</w:t>
      </w:r>
    </w:p>
    <w:p w14:paraId="49C262F9"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Contact &amp; Support</w:t>
      </w:r>
    </w:p>
    <w:p w14:paraId="415BBADB" w14:textId="77777777" w:rsidR="00E348E5" w:rsidRPr="008D2315" w:rsidRDefault="00E348E5" w:rsidP="00E348E5">
      <w:pPr>
        <w:spacing w:after="160" w:line="259" w:lineRule="auto"/>
      </w:pPr>
      <w:r w:rsidRPr="2F9B18FA">
        <w:rPr>
          <w:b/>
          <w:bCs/>
        </w:rPr>
        <w:t>Neighbourhood Policing Team:</w:t>
      </w:r>
    </w:p>
    <w:p w14:paraId="04F18492" w14:textId="50B71BA2" w:rsidR="595E2632" w:rsidRDefault="595E2632" w:rsidP="2F9B18FA">
      <w:pPr>
        <w:numPr>
          <w:ilvl w:val="0"/>
          <w:numId w:val="10"/>
        </w:numPr>
        <w:spacing w:after="160" w:line="259" w:lineRule="auto"/>
        <w:rPr>
          <w:color w:val="FF0000"/>
        </w:rPr>
      </w:pPr>
      <w:r w:rsidRPr="2F9B18FA">
        <w:rPr>
          <w:rFonts w:ascii="Calibri" w:eastAsia="Calibri" w:hAnsi="Calibri" w:cs="Calibri"/>
        </w:rPr>
        <w:t xml:space="preserve">Wythenshawe@gmp.police.uk   </w:t>
      </w:r>
    </w:p>
    <w:p w14:paraId="27F6BD85" w14:textId="3804870F" w:rsidR="569890D7" w:rsidRDefault="569890D7" w:rsidP="2F9B18FA">
      <w:pPr>
        <w:numPr>
          <w:ilvl w:val="0"/>
          <w:numId w:val="10"/>
        </w:numPr>
        <w:spacing w:after="160" w:line="259" w:lineRule="auto"/>
      </w:pPr>
      <w:r w:rsidRPr="2F9B18FA">
        <w:rPr>
          <w:rFonts w:ascii="Calibri" w:eastAsia="Calibri" w:hAnsi="Calibri" w:cs="Calibri"/>
        </w:rPr>
        <w:t xml:space="preserve">@GMPWythenshawe   </w:t>
      </w:r>
    </w:p>
    <w:p w14:paraId="0967F79D" w14:textId="77777777" w:rsidR="00E348E5" w:rsidRPr="008D2315" w:rsidRDefault="00E348E5" w:rsidP="00E348E5">
      <w:pPr>
        <w:spacing w:after="160" w:line="259" w:lineRule="auto"/>
      </w:pPr>
      <w:r w:rsidRPr="008D2315">
        <w:rPr>
          <w:b/>
          <w:bCs/>
        </w:rPr>
        <w:t>Report a Crime:</w:t>
      </w:r>
    </w:p>
    <w:p w14:paraId="7493041E" w14:textId="77777777" w:rsidR="00E348E5" w:rsidRPr="008D2315" w:rsidRDefault="00E348E5" w:rsidP="00E348E5">
      <w:pPr>
        <w:numPr>
          <w:ilvl w:val="0"/>
          <w:numId w:val="11"/>
        </w:numPr>
        <w:spacing w:after="160" w:line="259" w:lineRule="auto"/>
      </w:pPr>
      <w:r w:rsidRPr="008D2315">
        <w:t xml:space="preserve">Online: </w:t>
      </w:r>
      <w:hyperlink r:id="rId11" w:history="1">
        <w:r w:rsidRPr="008D2315">
          <w:rPr>
            <w:rStyle w:val="Hyperlink"/>
            <w:b/>
            <w:bCs/>
          </w:rPr>
          <w:t>www.gmp.police.uk/report</w:t>
        </w:r>
      </w:hyperlink>
    </w:p>
    <w:p w14:paraId="4711FB0B" w14:textId="77777777" w:rsidR="00E348E5" w:rsidRPr="008D2315" w:rsidRDefault="00E348E5" w:rsidP="00E348E5">
      <w:pPr>
        <w:numPr>
          <w:ilvl w:val="0"/>
          <w:numId w:val="11"/>
        </w:numPr>
        <w:spacing w:after="160" w:line="259" w:lineRule="auto"/>
      </w:pPr>
      <w:r w:rsidRPr="008D2315">
        <w:t>Non-Emergency: 101</w:t>
      </w:r>
    </w:p>
    <w:p w14:paraId="17D8B07C" w14:textId="77777777" w:rsidR="00E348E5" w:rsidRPr="008D2315" w:rsidRDefault="00E348E5" w:rsidP="00E348E5">
      <w:pPr>
        <w:numPr>
          <w:ilvl w:val="0"/>
          <w:numId w:val="11"/>
        </w:numPr>
        <w:spacing w:after="160" w:line="259" w:lineRule="auto"/>
      </w:pPr>
      <w:r w:rsidRPr="008D2315">
        <w:t>Emergency: 999</w:t>
      </w:r>
    </w:p>
    <w:p w14:paraId="6EF75691" w14:textId="77777777" w:rsidR="00250959" w:rsidRDefault="00250959" w:rsidP="00250959">
      <w:pPr>
        <w:ind w:left="-567" w:right="-755"/>
      </w:pPr>
    </w:p>
    <w:p w14:paraId="21C0EA7E" w14:textId="77777777" w:rsidR="00D53FAC" w:rsidRDefault="00D53FAC" w:rsidP="00250959">
      <w:pPr>
        <w:ind w:left="-567" w:right="-755"/>
      </w:pPr>
    </w:p>
    <w:sectPr w:rsidR="00D53FAC" w:rsidSect="00E348E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4C7B7" w14:textId="77777777" w:rsidR="00C14952" w:rsidRDefault="00C14952" w:rsidP="002C3D5B">
      <w:r>
        <w:separator/>
      </w:r>
    </w:p>
  </w:endnote>
  <w:endnote w:type="continuationSeparator" w:id="0">
    <w:p w14:paraId="43E52CFD" w14:textId="77777777" w:rsidR="00C14952" w:rsidRDefault="00C14952" w:rsidP="002C3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79E17" w14:textId="53B0D470" w:rsidR="00E348E5" w:rsidRDefault="1B6EC591">
    <w:pPr>
      <w:pStyle w:val="Footer"/>
    </w:pPr>
    <w:r w:rsidRPr="1B6EC591">
      <w:rPr>
        <w:i/>
        <w:iCs/>
      </w:rPr>
      <w:t>Working together to keep Northenden</w:t>
    </w:r>
    <w:r w:rsidRPr="1B6EC591">
      <w:rPr>
        <w:i/>
        <w:iCs/>
        <w:color w:val="FF0000"/>
      </w:rPr>
      <w:t xml:space="preserve"> </w:t>
    </w:r>
    <w:r w:rsidRPr="1B6EC591">
      <w:rPr>
        <w:i/>
        <w:iCs/>
      </w:rPr>
      <w:t xml:space="preserve">safe. - This update is intended for </w:t>
    </w:r>
    <w:proofErr w:type="gramStart"/>
    <w:r w:rsidRPr="1B6EC591">
      <w:rPr>
        <w:i/>
        <w:iCs/>
      </w:rPr>
      <w:t>local residents</w:t>
    </w:r>
    <w:proofErr w:type="gramEnd"/>
    <w:r w:rsidRPr="1B6EC591">
      <w:rPr>
        <w:i/>
        <w:iC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9668E" w14:textId="77777777" w:rsidR="00C14952" w:rsidRDefault="00C14952" w:rsidP="002C3D5B">
      <w:r>
        <w:separator/>
      </w:r>
    </w:p>
  </w:footnote>
  <w:footnote w:type="continuationSeparator" w:id="0">
    <w:p w14:paraId="460A530B" w14:textId="77777777" w:rsidR="00C14952" w:rsidRDefault="00C14952" w:rsidP="002C3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0ABD1" w14:textId="77777777" w:rsidR="002C3D5B" w:rsidRDefault="002C3D5B">
    <w:pPr>
      <w:pStyle w:val="Header"/>
    </w:pPr>
    <w:r>
      <w:rPr>
        <w:noProof/>
      </w:rPr>
      <w:drawing>
        <wp:anchor distT="0" distB="0" distL="114300" distR="114300" simplePos="0" relativeHeight="251659264" behindDoc="1" locked="0" layoutInCell="1" allowOverlap="1" wp14:anchorId="4A8C3C9C" wp14:editId="7C383D7A">
          <wp:simplePos x="0" y="0"/>
          <wp:positionH relativeFrom="margin">
            <wp:align>left</wp:align>
          </wp:positionH>
          <wp:positionV relativeFrom="page">
            <wp:posOffset>-47625</wp:posOffset>
          </wp:positionV>
          <wp:extent cx="5812155" cy="1057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28669" name="Picture 1487128669"/>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12155" cy="1057275"/>
                  </a:xfrm>
                  <a:prstGeom prst="rect">
                    <a:avLst/>
                  </a:prstGeom>
                </pic:spPr>
              </pic:pic>
            </a:graphicData>
          </a:graphic>
          <wp14:sizeRelH relativeFrom="margin">
            <wp14:pctWidth>0</wp14:pctWidth>
          </wp14:sizeRelH>
          <wp14:sizeRelV relativeFrom="margin">
            <wp14:pctHeight>0</wp14:pctHeight>
          </wp14:sizeRelV>
        </wp:anchor>
      </w:drawing>
    </w:r>
  </w:p>
  <w:p w14:paraId="514C3F71" w14:textId="77777777" w:rsidR="002C3D5B" w:rsidRDefault="002C3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F572B"/>
    <w:multiLevelType w:val="multilevel"/>
    <w:tmpl w:val="C43C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01C5E"/>
    <w:multiLevelType w:val="multilevel"/>
    <w:tmpl w:val="D550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C0B30"/>
    <w:multiLevelType w:val="multilevel"/>
    <w:tmpl w:val="D9E6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E215B"/>
    <w:multiLevelType w:val="multilevel"/>
    <w:tmpl w:val="CC2A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F3C76"/>
    <w:multiLevelType w:val="multilevel"/>
    <w:tmpl w:val="5D58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905450"/>
    <w:multiLevelType w:val="multilevel"/>
    <w:tmpl w:val="8AA6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C63938"/>
    <w:multiLevelType w:val="multilevel"/>
    <w:tmpl w:val="9940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A40426"/>
    <w:multiLevelType w:val="hybridMultilevel"/>
    <w:tmpl w:val="18D86606"/>
    <w:lvl w:ilvl="0" w:tplc="84E24430">
      <w:start w:val="1"/>
      <w:numFmt w:val="bullet"/>
      <w:lvlText w:val=""/>
      <w:lvlJc w:val="left"/>
      <w:pPr>
        <w:ind w:left="1080" w:hanging="360"/>
      </w:pPr>
      <w:rPr>
        <w:rFonts w:ascii="Symbol" w:hAnsi="Symbol" w:hint="default"/>
      </w:rPr>
    </w:lvl>
    <w:lvl w:ilvl="1" w:tplc="69D8FF52">
      <w:start w:val="1"/>
      <w:numFmt w:val="bullet"/>
      <w:lvlText w:val="o"/>
      <w:lvlJc w:val="left"/>
      <w:pPr>
        <w:ind w:left="1800" w:hanging="360"/>
      </w:pPr>
      <w:rPr>
        <w:rFonts w:ascii="Courier New" w:hAnsi="Courier New" w:hint="default"/>
      </w:rPr>
    </w:lvl>
    <w:lvl w:ilvl="2" w:tplc="8424C7DC">
      <w:start w:val="1"/>
      <w:numFmt w:val="bullet"/>
      <w:lvlText w:val=""/>
      <w:lvlJc w:val="left"/>
      <w:pPr>
        <w:ind w:left="2520" w:hanging="360"/>
      </w:pPr>
      <w:rPr>
        <w:rFonts w:ascii="Wingdings" w:hAnsi="Wingdings" w:hint="default"/>
      </w:rPr>
    </w:lvl>
    <w:lvl w:ilvl="3" w:tplc="0116286E">
      <w:start w:val="1"/>
      <w:numFmt w:val="bullet"/>
      <w:lvlText w:val=""/>
      <w:lvlJc w:val="left"/>
      <w:pPr>
        <w:ind w:left="3240" w:hanging="360"/>
      </w:pPr>
      <w:rPr>
        <w:rFonts w:ascii="Symbol" w:hAnsi="Symbol" w:hint="default"/>
      </w:rPr>
    </w:lvl>
    <w:lvl w:ilvl="4" w:tplc="92901D98">
      <w:start w:val="1"/>
      <w:numFmt w:val="bullet"/>
      <w:lvlText w:val="o"/>
      <w:lvlJc w:val="left"/>
      <w:pPr>
        <w:ind w:left="3960" w:hanging="360"/>
      </w:pPr>
      <w:rPr>
        <w:rFonts w:ascii="Courier New" w:hAnsi="Courier New" w:hint="default"/>
      </w:rPr>
    </w:lvl>
    <w:lvl w:ilvl="5" w:tplc="C494EE4E">
      <w:start w:val="1"/>
      <w:numFmt w:val="bullet"/>
      <w:lvlText w:val=""/>
      <w:lvlJc w:val="left"/>
      <w:pPr>
        <w:ind w:left="4680" w:hanging="360"/>
      </w:pPr>
      <w:rPr>
        <w:rFonts w:ascii="Wingdings" w:hAnsi="Wingdings" w:hint="default"/>
      </w:rPr>
    </w:lvl>
    <w:lvl w:ilvl="6" w:tplc="C2FA7EAE">
      <w:start w:val="1"/>
      <w:numFmt w:val="bullet"/>
      <w:lvlText w:val=""/>
      <w:lvlJc w:val="left"/>
      <w:pPr>
        <w:ind w:left="5400" w:hanging="360"/>
      </w:pPr>
      <w:rPr>
        <w:rFonts w:ascii="Symbol" w:hAnsi="Symbol" w:hint="default"/>
      </w:rPr>
    </w:lvl>
    <w:lvl w:ilvl="7" w:tplc="4E9C3FE6">
      <w:start w:val="1"/>
      <w:numFmt w:val="bullet"/>
      <w:lvlText w:val="o"/>
      <w:lvlJc w:val="left"/>
      <w:pPr>
        <w:ind w:left="6120" w:hanging="360"/>
      </w:pPr>
      <w:rPr>
        <w:rFonts w:ascii="Courier New" w:hAnsi="Courier New" w:hint="default"/>
      </w:rPr>
    </w:lvl>
    <w:lvl w:ilvl="8" w:tplc="ABCC405C">
      <w:start w:val="1"/>
      <w:numFmt w:val="bullet"/>
      <w:lvlText w:val=""/>
      <w:lvlJc w:val="left"/>
      <w:pPr>
        <w:ind w:left="6840" w:hanging="360"/>
      </w:pPr>
      <w:rPr>
        <w:rFonts w:ascii="Wingdings" w:hAnsi="Wingdings" w:hint="default"/>
      </w:rPr>
    </w:lvl>
  </w:abstractNum>
  <w:abstractNum w:abstractNumId="8" w15:restartNumberingAfterBreak="0">
    <w:nsid w:val="625D43B4"/>
    <w:multiLevelType w:val="multilevel"/>
    <w:tmpl w:val="27AC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B909D4"/>
    <w:multiLevelType w:val="hybridMultilevel"/>
    <w:tmpl w:val="55FC2EA6"/>
    <w:lvl w:ilvl="0" w:tplc="EFB0FC22">
      <w:start w:val="1"/>
      <w:numFmt w:val="bullet"/>
      <w:lvlText w:val=""/>
      <w:lvlJc w:val="left"/>
      <w:pPr>
        <w:ind w:left="720" w:hanging="360"/>
      </w:pPr>
      <w:rPr>
        <w:rFonts w:ascii="Symbol" w:hAnsi="Symbol" w:hint="default"/>
      </w:rPr>
    </w:lvl>
    <w:lvl w:ilvl="1" w:tplc="40CA09D4">
      <w:start w:val="1"/>
      <w:numFmt w:val="bullet"/>
      <w:lvlText w:val="o"/>
      <w:lvlJc w:val="left"/>
      <w:pPr>
        <w:ind w:left="1440" w:hanging="360"/>
      </w:pPr>
      <w:rPr>
        <w:rFonts w:ascii="Courier New" w:hAnsi="Courier New" w:hint="default"/>
      </w:rPr>
    </w:lvl>
    <w:lvl w:ilvl="2" w:tplc="5638054C">
      <w:start w:val="1"/>
      <w:numFmt w:val="bullet"/>
      <w:lvlText w:val=""/>
      <w:lvlJc w:val="left"/>
      <w:pPr>
        <w:ind w:left="2160" w:hanging="360"/>
      </w:pPr>
      <w:rPr>
        <w:rFonts w:ascii="Wingdings" w:hAnsi="Wingdings" w:hint="default"/>
      </w:rPr>
    </w:lvl>
    <w:lvl w:ilvl="3" w:tplc="754EAF30">
      <w:start w:val="1"/>
      <w:numFmt w:val="bullet"/>
      <w:lvlText w:val=""/>
      <w:lvlJc w:val="left"/>
      <w:pPr>
        <w:ind w:left="2880" w:hanging="360"/>
      </w:pPr>
      <w:rPr>
        <w:rFonts w:ascii="Symbol" w:hAnsi="Symbol" w:hint="default"/>
      </w:rPr>
    </w:lvl>
    <w:lvl w:ilvl="4" w:tplc="7AF8DA48">
      <w:start w:val="1"/>
      <w:numFmt w:val="bullet"/>
      <w:lvlText w:val="o"/>
      <w:lvlJc w:val="left"/>
      <w:pPr>
        <w:ind w:left="3600" w:hanging="360"/>
      </w:pPr>
      <w:rPr>
        <w:rFonts w:ascii="Courier New" w:hAnsi="Courier New" w:hint="default"/>
      </w:rPr>
    </w:lvl>
    <w:lvl w:ilvl="5" w:tplc="AB02E9E6">
      <w:start w:val="1"/>
      <w:numFmt w:val="bullet"/>
      <w:lvlText w:val=""/>
      <w:lvlJc w:val="left"/>
      <w:pPr>
        <w:ind w:left="4320" w:hanging="360"/>
      </w:pPr>
      <w:rPr>
        <w:rFonts w:ascii="Wingdings" w:hAnsi="Wingdings" w:hint="default"/>
      </w:rPr>
    </w:lvl>
    <w:lvl w:ilvl="6" w:tplc="B32E65AE">
      <w:start w:val="1"/>
      <w:numFmt w:val="bullet"/>
      <w:lvlText w:val=""/>
      <w:lvlJc w:val="left"/>
      <w:pPr>
        <w:ind w:left="5040" w:hanging="360"/>
      </w:pPr>
      <w:rPr>
        <w:rFonts w:ascii="Symbol" w:hAnsi="Symbol" w:hint="default"/>
      </w:rPr>
    </w:lvl>
    <w:lvl w:ilvl="7" w:tplc="36D634DC">
      <w:start w:val="1"/>
      <w:numFmt w:val="bullet"/>
      <w:lvlText w:val="o"/>
      <w:lvlJc w:val="left"/>
      <w:pPr>
        <w:ind w:left="5760" w:hanging="360"/>
      </w:pPr>
      <w:rPr>
        <w:rFonts w:ascii="Courier New" w:hAnsi="Courier New" w:hint="default"/>
      </w:rPr>
    </w:lvl>
    <w:lvl w:ilvl="8" w:tplc="45C63E5E">
      <w:start w:val="1"/>
      <w:numFmt w:val="bullet"/>
      <w:lvlText w:val=""/>
      <w:lvlJc w:val="left"/>
      <w:pPr>
        <w:ind w:left="6480" w:hanging="360"/>
      </w:pPr>
      <w:rPr>
        <w:rFonts w:ascii="Wingdings" w:hAnsi="Wingdings" w:hint="default"/>
      </w:rPr>
    </w:lvl>
  </w:abstractNum>
  <w:abstractNum w:abstractNumId="10" w15:restartNumberingAfterBreak="0">
    <w:nsid w:val="7B665BC3"/>
    <w:multiLevelType w:val="multilevel"/>
    <w:tmpl w:val="21AC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532930">
    <w:abstractNumId w:val="9"/>
  </w:num>
  <w:num w:numId="2" w16cid:durableId="663974459">
    <w:abstractNumId w:val="7"/>
  </w:num>
  <w:num w:numId="3" w16cid:durableId="925109668">
    <w:abstractNumId w:val="3"/>
  </w:num>
  <w:num w:numId="4" w16cid:durableId="434598983">
    <w:abstractNumId w:val="0"/>
  </w:num>
  <w:num w:numId="5" w16cid:durableId="357396732">
    <w:abstractNumId w:val="1"/>
  </w:num>
  <w:num w:numId="6" w16cid:durableId="354036663">
    <w:abstractNumId w:val="6"/>
  </w:num>
  <w:num w:numId="7" w16cid:durableId="1253397222">
    <w:abstractNumId w:val="5"/>
  </w:num>
  <w:num w:numId="8" w16cid:durableId="1693144345">
    <w:abstractNumId w:val="10"/>
  </w:num>
  <w:num w:numId="9" w16cid:durableId="1916013555">
    <w:abstractNumId w:val="8"/>
  </w:num>
  <w:num w:numId="10" w16cid:durableId="479616520">
    <w:abstractNumId w:val="4"/>
  </w:num>
  <w:num w:numId="11" w16cid:durableId="413355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87F"/>
    <w:rsid w:val="00011B55"/>
    <w:rsid w:val="0006045D"/>
    <w:rsid w:val="000728D1"/>
    <w:rsid w:val="00087318"/>
    <w:rsid w:val="001108C4"/>
    <w:rsid w:val="00153F38"/>
    <w:rsid w:val="0017712A"/>
    <w:rsid w:val="001B796F"/>
    <w:rsid w:val="00250959"/>
    <w:rsid w:val="002C3D5B"/>
    <w:rsid w:val="00303E1B"/>
    <w:rsid w:val="0032131A"/>
    <w:rsid w:val="00410360"/>
    <w:rsid w:val="005263FB"/>
    <w:rsid w:val="0054787F"/>
    <w:rsid w:val="00554BF6"/>
    <w:rsid w:val="0056052A"/>
    <w:rsid w:val="00611887"/>
    <w:rsid w:val="00621E38"/>
    <w:rsid w:val="006609F4"/>
    <w:rsid w:val="00671B5D"/>
    <w:rsid w:val="006F2EA4"/>
    <w:rsid w:val="00703019"/>
    <w:rsid w:val="007461C1"/>
    <w:rsid w:val="00776695"/>
    <w:rsid w:val="008217D6"/>
    <w:rsid w:val="00831214"/>
    <w:rsid w:val="00850160"/>
    <w:rsid w:val="00914F61"/>
    <w:rsid w:val="009210A5"/>
    <w:rsid w:val="00942D13"/>
    <w:rsid w:val="00986004"/>
    <w:rsid w:val="009F6BA6"/>
    <w:rsid w:val="00A23D10"/>
    <w:rsid w:val="00A43AEA"/>
    <w:rsid w:val="00A43B59"/>
    <w:rsid w:val="00A7DF1B"/>
    <w:rsid w:val="00B04E0D"/>
    <w:rsid w:val="00B07A8F"/>
    <w:rsid w:val="00B76060"/>
    <w:rsid w:val="00BC1B25"/>
    <w:rsid w:val="00C1363B"/>
    <w:rsid w:val="00C14952"/>
    <w:rsid w:val="00C512E3"/>
    <w:rsid w:val="00C60088"/>
    <w:rsid w:val="00CD1F95"/>
    <w:rsid w:val="00D02C38"/>
    <w:rsid w:val="00D31273"/>
    <w:rsid w:val="00D35246"/>
    <w:rsid w:val="00D53FAC"/>
    <w:rsid w:val="00D62ED5"/>
    <w:rsid w:val="00D82F35"/>
    <w:rsid w:val="00E25F2F"/>
    <w:rsid w:val="00E348E5"/>
    <w:rsid w:val="00EC2918"/>
    <w:rsid w:val="00EC371F"/>
    <w:rsid w:val="00F43DC8"/>
    <w:rsid w:val="00F470ED"/>
    <w:rsid w:val="00F66795"/>
    <w:rsid w:val="00FC1E9F"/>
    <w:rsid w:val="00FE1C85"/>
    <w:rsid w:val="01118823"/>
    <w:rsid w:val="090D6403"/>
    <w:rsid w:val="0A20B272"/>
    <w:rsid w:val="0B7B23F8"/>
    <w:rsid w:val="0D4761E8"/>
    <w:rsid w:val="0D4F00AF"/>
    <w:rsid w:val="0D60A1D1"/>
    <w:rsid w:val="0FD2F649"/>
    <w:rsid w:val="10273428"/>
    <w:rsid w:val="11D2CCF2"/>
    <w:rsid w:val="1217F46E"/>
    <w:rsid w:val="130C5612"/>
    <w:rsid w:val="15436879"/>
    <w:rsid w:val="1555091C"/>
    <w:rsid w:val="15FA2D2A"/>
    <w:rsid w:val="16728CC1"/>
    <w:rsid w:val="1696AD44"/>
    <w:rsid w:val="1B6EC591"/>
    <w:rsid w:val="1B9F75DE"/>
    <w:rsid w:val="1D390C6A"/>
    <w:rsid w:val="202D3A1F"/>
    <w:rsid w:val="205988E5"/>
    <w:rsid w:val="22A836B7"/>
    <w:rsid w:val="22F33CA3"/>
    <w:rsid w:val="264DD38D"/>
    <w:rsid w:val="2751BDAF"/>
    <w:rsid w:val="297E6A63"/>
    <w:rsid w:val="2A2EC3C7"/>
    <w:rsid w:val="2BA00C0D"/>
    <w:rsid w:val="2F8213C6"/>
    <w:rsid w:val="2F9B18FA"/>
    <w:rsid w:val="30F6B89D"/>
    <w:rsid w:val="31366C67"/>
    <w:rsid w:val="3333F31F"/>
    <w:rsid w:val="34A237F1"/>
    <w:rsid w:val="3539CAB0"/>
    <w:rsid w:val="37A323A7"/>
    <w:rsid w:val="38B15601"/>
    <w:rsid w:val="3A32D9F7"/>
    <w:rsid w:val="3D3902A6"/>
    <w:rsid w:val="3FB948C3"/>
    <w:rsid w:val="420D76A6"/>
    <w:rsid w:val="427A9BBC"/>
    <w:rsid w:val="469681CA"/>
    <w:rsid w:val="47F92BDE"/>
    <w:rsid w:val="491FED04"/>
    <w:rsid w:val="4A00B921"/>
    <w:rsid w:val="4A6A05C6"/>
    <w:rsid w:val="4C36CF16"/>
    <w:rsid w:val="4C8784C1"/>
    <w:rsid w:val="4D81151E"/>
    <w:rsid w:val="4E2DB8B5"/>
    <w:rsid w:val="4EF3AFA9"/>
    <w:rsid w:val="4F5DBF60"/>
    <w:rsid w:val="50FA7E13"/>
    <w:rsid w:val="511C8296"/>
    <w:rsid w:val="5158F9BF"/>
    <w:rsid w:val="51796477"/>
    <w:rsid w:val="52493649"/>
    <w:rsid w:val="525FD1B4"/>
    <w:rsid w:val="52CF9FA9"/>
    <w:rsid w:val="539ED917"/>
    <w:rsid w:val="54795F4C"/>
    <w:rsid w:val="569890D7"/>
    <w:rsid w:val="58035C55"/>
    <w:rsid w:val="5867B2C9"/>
    <w:rsid w:val="595E2632"/>
    <w:rsid w:val="59774240"/>
    <w:rsid w:val="59BEA008"/>
    <w:rsid w:val="5B5A4358"/>
    <w:rsid w:val="5BD92A90"/>
    <w:rsid w:val="5C10C71C"/>
    <w:rsid w:val="5CA5144F"/>
    <w:rsid w:val="5FE27EFA"/>
    <w:rsid w:val="6169DDFC"/>
    <w:rsid w:val="621A91D6"/>
    <w:rsid w:val="62B2DB68"/>
    <w:rsid w:val="64567691"/>
    <w:rsid w:val="6465497D"/>
    <w:rsid w:val="65045E9F"/>
    <w:rsid w:val="6516648E"/>
    <w:rsid w:val="66081266"/>
    <w:rsid w:val="668F1753"/>
    <w:rsid w:val="687B30E3"/>
    <w:rsid w:val="68CEEE73"/>
    <w:rsid w:val="6AC9D308"/>
    <w:rsid w:val="6B800060"/>
    <w:rsid w:val="6B91DE64"/>
    <w:rsid w:val="6BA508A3"/>
    <w:rsid w:val="6BA5D895"/>
    <w:rsid w:val="6CD4DD0C"/>
    <w:rsid w:val="6F182DBA"/>
    <w:rsid w:val="6F4E0222"/>
    <w:rsid w:val="6F85CC04"/>
    <w:rsid w:val="7189085D"/>
    <w:rsid w:val="7202782F"/>
    <w:rsid w:val="745E863F"/>
    <w:rsid w:val="747900B9"/>
    <w:rsid w:val="7519221C"/>
    <w:rsid w:val="75B1F54F"/>
    <w:rsid w:val="76311467"/>
    <w:rsid w:val="77BAF122"/>
    <w:rsid w:val="77CA4CBE"/>
    <w:rsid w:val="78708CC9"/>
    <w:rsid w:val="7A0DF7D7"/>
    <w:rsid w:val="7A89AD9F"/>
    <w:rsid w:val="7C984E82"/>
    <w:rsid w:val="7DF4E00F"/>
    <w:rsid w:val="7E55944C"/>
    <w:rsid w:val="7EBFC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69971"/>
  <w15:chartTrackingRefBased/>
  <w15:docId w15:val="{95A2E027-3536-4DD6-A241-D445254E3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D5B"/>
    <w:pPr>
      <w:tabs>
        <w:tab w:val="center" w:pos="4513"/>
        <w:tab w:val="right" w:pos="9026"/>
      </w:tabs>
    </w:pPr>
  </w:style>
  <w:style w:type="character" w:customStyle="1" w:styleId="HeaderChar">
    <w:name w:val="Header Char"/>
    <w:basedOn w:val="DefaultParagraphFont"/>
    <w:link w:val="Header"/>
    <w:uiPriority w:val="99"/>
    <w:rsid w:val="002C3D5B"/>
  </w:style>
  <w:style w:type="paragraph" w:styleId="Footer">
    <w:name w:val="footer"/>
    <w:basedOn w:val="Normal"/>
    <w:link w:val="FooterChar"/>
    <w:uiPriority w:val="99"/>
    <w:unhideWhenUsed/>
    <w:rsid w:val="002C3D5B"/>
    <w:pPr>
      <w:tabs>
        <w:tab w:val="center" w:pos="4513"/>
        <w:tab w:val="right" w:pos="9026"/>
      </w:tabs>
    </w:pPr>
  </w:style>
  <w:style w:type="character" w:customStyle="1" w:styleId="FooterChar">
    <w:name w:val="Footer Char"/>
    <w:basedOn w:val="DefaultParagraphFont"/>
    <w:link w:val="Footer"/>
    <w:uiPriority w:val="99"/>
    <w:rsid w:val="002C3D5B"/>
  </w:style>
  <w:style w:type="character" w:styleId="Hyperlink">
    <w:name w:val="Hyperlink"/>
    <w:basedOn w:val="DefaultParagraphFont"/>
    <w:uiPriority w:val="99"/>
    <w:unhideWhenUsed/>
    <w:rsid w:val="00E348E5"/>
    <w:rPr>
      <w:color w:val="0563C1" w:themeColor="hyperlink"/>
      <w:u w:val="single"/>
    </w:rPr>
  </w:style>
  <w:style w:type="character" w:styleId="UnresolvedMention">
    <w:name w:val="Unresolved Mention"/>
    <w:basedOn w:val="DefaultParagraphFont"/>
    <w:uiPriority w:val="99"/>
    <w:semiHidden/>
    <w:unhideWhenUsed/>
    <w:rsid w:val="0054787F"/>
    <w:rPr>
      <w:color w:val="605E5C"/>
      <w:shd w:val="clear" w:color="auto" w:fill="E1DFDD"/>
    </w:rPr>
  </w:style>
  <w:style w:type="paragraph" w:styleId="ListParagraph">
    <w:name w:val="List Paragraph"/>
    <w:basedOn w:val="Normal"/>
    <w:uiPriority w:val="34"/>
    <w:qFormat/>
    <w:rsid w:val="1B6EC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mp.police.uk/repor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65338@gmp.police.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65338\AppData\Local\Microsoft\Olk\Attachments\ooa-5722b21d-55f0-4810-91ee-4cf2551798ee\acf94b541c39baf7553f682897dd576e8695c2789b2988a3a033bd2dfb3c5990\Neighbourhood%20Policing%20Upd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F7B152692CBE4B92D68A696DEA4BBB" ma:contentTypeVersion="17" ma:contentTypeDescription="Create a new document." ma:contentTypeScope="" ma:versionID="59f3d92a23c9603a941e84661f6481b0">
  <xsd:schema xmlns:xsd="http://www.w3.org/2001/XMLSchema" xmlns:xs="http://www.w3.org/2001/XMLSchema" xmlns:p="http://schemas.microsoft.com/office/2006/metadata/properties" xmlns:ns3="ca4baba4-299d-452c-8cc5-d5ba686ab88a" xmlns:ns4="e39e7c80-5069-4497-ae60-ba8d621918e0" targetNamespace="http://schemas.microsoft.com/office/2006/metadata/properties" ma:root="true" ma:fieldsID="726c2279ae6bb6a00b41ab7e7ffcecfb" ns3:_="" ns4:_="">
    <xsd:import namespace="ca4baba4-299d-452c-8cc5-d5ba686ab88a"/>
    <xsd:import namespace="e39e7c80-5069-4497-ae60-ba8d621918e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baba4-299d-452c-8cc5-d5ba686ab8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9e7c80-5069-4497-ae60-ba8d621918e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a4baba4-299d-452c-8cc5-d5ba686ab88a" xsi:nil="true"/>
  </documentManagement>
</p:properties>
</file>

<file path=customXml/itemProps1.xml><?xml version="1.0" encoding="utf-8"?>
<ds:datastoreItem xmlns:ds="http://schemas.openxmlformats.org/officeDocument/2006/customXml" ds:itemID="{66C150C8-33D5-49F8-A002-5428456BD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baba4-299d-452c-8cc5-d5ba686ab88a"/>
    <ds:schemaRef ds:uri="e39e7c80-5069-4497-ae60-ba8d62191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7B0145-DC89-4D9D-86AD-414C197BC352}">
  <ds:schemaRefs>
    <ds:schemaRef ds:uri="http://schemas.microsoft.com/sharepoint/v3/contenttype/forms"/>
  </ds:schemaRefs>
</ds:datastoreItem>
</file>

<file path=customXml/itemProps3.xml><?xml version="1.0" encoding="utf-8"?>
<ds:datastoreItem xmlns:ds="http://schemas.openxmlformats.org/officeDocument/2006/customXml" ds:itemID="{96E0B494-97F8-4134-829F-9AF40B99C106}">
  <ds:schemaRefs>
    <ds:schemaRef ds:uri="http://schemas.microsoft.com/office/2006/metadata/properties"/>
    <ds:schemaRef ds:uri="http://schemas.microsoft.com/office/infopath/2007/PartnerControls"/>
    <ds:schemaRef ds:uri="ca4baba4-299d-452c-8cc5-d5ba686ab88a"/>
  </ds:schemaRefs>
</ds:datastoreItem>
</file>

<file path=docProps/app.xml><?xml version="1.0" encoding="utf-8"?>
<Properties xmlns="http://schemas.openxmlformats.org/officeDocument/2006/extended-properties" xmlns:vt="http://schemas.openxmlformats.org/officeDocument/2006/docPropsVTypes">
  <Template>Neighbourhood Policing Update</Template>
  <TotalTime>0</TotalTime>
  <Pages>2</Pages>
  <Words>462</Words>
  <Characters>2637</Characters>
  <Application>Microsoft Office Word</Application>
  <DocSecurity>0</DocSecurity>
  <Lines>21</Lines>
  <Paragraphs>6</Paragraphs>
  <ScaleCrop>false</ScaleCrop>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Ball</dc:creator>
  <cp:keywords/>
  <dc:description/>
  <cp:lastModifiedBy>Andrea Ball</cp:lastModifiedBy>
  <cp:revision>2</cp:revision>
  <dcterms:created xsi:type="dcterms:W3CDTF">2026-10-24T08:03:00Z</dcterms:created>
  <dcterms:modified xsi:type="dcterms:W3CDTF">2026-10-24T08:03:00Z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d1d2b3-a197-42d7-b358-c1158cbf4b6b_Enabled">
    <vt:lpwstr>true</vt:lpwstr>
  </property>
  <property fmtid="{D5CDD505-2E9C-101B-9397-08002B2CF9AE}" pid="3" name="MSIP_Label_10d1d2b3-a197-42d7-b358-c1158cbf4b6b_SetDate">
    <vt:lpwstr>2023-10-18T08:55:45Z</vt:lpwstr>
  </property>
  <property fmtid="{D5CDD505-2E9C-101B-9397-08002B2CF9AE}" pid="4" name="MSIP_Label_10d1d2b3-a197-42d7-b358-c1158cbf4b6b_Method">
    <vt:lpwstr>Standard</vt:lpwstr>
  </property>
  <property fmtid="{D5CDD505-2E9C-101B-9397-08002B2CF9AE}" pid="5" name="MSIP_Label_10d1d2b3-a197-42d7-b358-c1158cbf4b6b_Name">
    <vt:lpwstr>OFFICIAL</vt:lpwstr>
  </property>
  <property fmtid="{D5CDD505-2E9C-101B-9397-08002B2CF9AE}" pid="6" name="MSIP_Label_10d1d2b3-a197-42d7-b358-c1158cbf4b6b_SiteId">
    <vt:lpwstr>dcb8a542-c40d-46ab-8f73-e6023f45c7c5</vt:lpwstr>
  </property>
  <property fmtid="{D5CDD505-2E9C-101B-9397-08002B2CF9AE}" pid="7" name="MSIP_Label_10d1d2b3-a197-42d7-b358-c1158cbf4b6b_ActionId">
    <vt:lpwstr>ea145d6a-b4bd-4daf-8553-f50bc595b0b8</vt:lpwstr>
  </property>
  <property fmtid="{D5CDD505-2E9C-101B-9397-08002B2CF9AE}" pid="8" name="MSIP_Label_10d1d2b3-a197-42d7-b358-c1158cbf4b6b_ContentBits">
    <vt:lpwstr>0</vt:lpwstr>
  </property>
  <property fmtid="{D5CDD505-2E9C-101B-9397-08002B2CF9AE}" pid="9" name="ContentTypeId">
    <vt:lpwstr>0x01010077F7B152692CBE4B92D68A696DEA4BBB</vt:lpwstr>
  </property>
</Properties>
</file>