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F5563" w14:textId="59E2C8D4" w:rsidR="005F6B6C" w:rsidRDefault="006353BE"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FA3182B" wp14:editId="44C5F6DE">
                <wp:simplePos x="0" y="0"/>
                <wp:positionH relativeFrom="page">
                  <wp:posOffset>19050</wp:posOffset>
                </wp:positionH>
                <wp:positionV relativeFrom="paragraph">
                  <wp:posOffset>-584835</wp:posOffset>
                </wp:positionV>
                <wp:extent cx="4429125" cy="609600"/>
                <wp:effectExtent l="0" t="0" r="952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EA4037" w14:textId="36B954D8" w:rsidR="004249A7" w:rsidRPr="00CA5107" w:rsidRDefault="004D5FB9" w:rsidP="004D5FB9">
                            <w:pPr>
                              <w:pStyle w:val="Quote"/>
                              <w:jc w:val="left"/>
                              <w:rPr>
                                <w:rStyle w:val="IntenseEmphasis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A5107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 Update from</w:t>
                            </w:r>
                            <w:r w:rsidR="00942B3B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0247FE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July</w:t>
                            </w:r>
                            <w:r w:rsidR="00652FAA">
                              <w:rPr>
                                <w:rFonts w:ascii="Arial" w:hAnsi="Arial" w:cs="Arial"/>
                                <w:bCs/>
                                <w:color w:val="4472C4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A3182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.5pt;margin-top:-46.05pt;width:348.75pt;height:48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" fillcolor="white [3201]" stroked="f" strokeweight=".5pt">
                <v:textbox>
                  <w:txbxContent>
                    <w:p w14:paraId="37EA4037" w14:textId="36B954D8" w:rsidR="004249A7" w:rsidRPr="00CA5107" w:rsidRDefault="004D5FB9" w:rsidP="004D5FB9">
                      <w:pPr>
                        <w:pStyle w:val="Quote"/>
                        <w:jc w:val="left"/>
                        <w:rPr>
                          <w:rStyle w:val="IntenseEmphasis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A5107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 Update from</w:t>
                      </w:r>
                      <w:r w:rsidR="00942B3B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0247FE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July</w:t>
                      </w:r>
                      <w:r w:rsidR="00652FAA">
                        <w:rPr>
                          <w:rFonts w:ascii="Arial" w:hAnsi="Arial" w:cs="Arial"/>
                          <w:bCs/>
                          <w:color w:val="4472C4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E0DC1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781E7FC" wp14:editId="014EAE12">
                <wp:simplePos x="0" y="0"/>
                <wp:positionH relativeFrom="margin">
                  <wp:align>left</wp:align>
                </wp:positionH>
                <wp:positionV relativeFrom="paragraph">
                  <wp:posOffset>-105410</wp:posOffset>
                </wp:positionV>
                <wp:extent cx="6400800" cy="48577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50BBEB" w14:textId="77777777" w:rsidR="004E0DC1" w:rsidRPr="005A40B4" w:rsidRDefault="004E0DC1" w:rsidP="004E0DC1">
                            <w:pPr>
                              <w:rPr>
                                <w:rFonts w:ascii="Arial" w:hAnsi="Arial" w:cs="Arial"/>
                                <w:color w:val="EAED8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243E58"/>
                                <w:sz w:val="40"/>
                                <w:szCs w:val="40"/>
                              </w:rPr>
                              <w:t>Safer</w:t>
                            </w: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EAED80"/>
                                <w:sz w:val="40"/>
                                <w:szCs w:val="40"/>
                              </w:rPr>
                              <w:t xml:space="preserve"> Neighbourhoods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1E7FC" id="Text Box 6" o:spid="_x0000_s1027" type="#_x0000_t202" style="position:absolute;margin-left:0;margin-top:-8.3pt;width:7in;height:38.25pt;z-index:2516679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" filled="f" stroked="f" strokeweight=".5pt">
                <v:textbox>
                  <w:txbxContent>
                    <w:p w14:paraId="5250BBEB" w14:textId="77777777" w:rsidR="004E0DC1" w:rsidRPr="005A40B4" w:rsidRDefault="004E0DC1" w:rsidP="004E0DC1">
                      <w:pPr>
                        <w:rPr>
                          <w:rFonts w:ascii="Arial" w:hAnsi="Arial" w:cs="Arial"/>
                          <w:color w:val="EAED80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A40B4">
                        <w:rPr>
                          <w:rFonts w:ascii="Arial" w:hAnsi="Arial" w:cs="Arial"/>
                          <w:b/>
                          <w:bCs/>
                          <w:color w:val="243E58"/>
                          <w:sz w:val="40"/>
                          <w:szCs w:val="40"/>
                        </w:rPr>
                        <w:t>Safer</w:t>
                      </w:r>
                      <w:r w:rsidRPr="005A40B4">
                        <w:rPr>
                          <w:rFonts w:ascii="Arial" w:hAnsi="Arial" w:cs="Arial"/>
                          <w:b/>
                          <w:bCs/>
                          <w:color w:val="EAED80"/>
                          <w:sz w:val="40"/>
                          <w:szCs w:val="40"/>
                        </w:rPr>
                        <w:t xml:space="preserve"> Neighbourhoods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818B7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D9C55E0" wp14:editId="2B9FA2B0">
                <wp:simplePos x="0" y="0"/>
                <wp:positionH relativeFrom="column">
                  <wp:posOffset>-51435</wp:posOffset>
                </wp:positionH>
                <wp:positionV relativeFrom="paragraph">
                  <wp:posOffset>854075</wp:posOffset>
                </wp:positionV>
                <wp:extent cx="4257675" cy="31432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2A05EE" w14:textId="77777777" w:rsidR="000818B7" w:rsidRPr="000818B7" w:rsidRDefault="000818B7" w:rsidP="000818B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C55E0" id="Text Box 8" o:spid="_x0000_s1028" type="#_x0000_t202" style="position:absolute;margin-left:-4.05pt;margin-top:67.25pt;width:335.25pt;height:24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" filled="f" stroked="f" strokeweight=".5pt">
                <v:textbox>
                  <w:txbxContent>
                    <w:p w14:paraId="0D2A05EE" w14:textId="77777777" w:rsidR="000818B7" w:rsidRPr="000818B7" w:rsidRDefault="000818B7" w:rsidP="000818B7">
                      <w:pPr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49A7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1A1B3B4" wp14:editId="5EF1619F">
                <wp:simplePos x="0" y="0"/>
                <wp:positionH relativeFrom="column">
                  <wp:posOffset>5845175</wp:posOffset>
                </wp:positionH>
                <wp:positionV relativeFrom="paragraph">
                  <wp:posOffset>873125</wp:posOffset>
                </wp:positionV>
                <wp:extent cx="1200150" cy="31432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4439EF" w14:textId="68A56CD9" w:rsidR="004249A7" w:rsidRPr="004249A7" w:rsidRDefault="000247FE" w:rsidP="004249A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 xml:space="preserve">August </w:t>
                            </w:r>
                            <w:r w:rsidR="003A7CE5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>202</w:t>
                            </w:r>
                            <w:r w:rsidR="00D81755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1B3B4" id="Text Box 7" o:spid="_x0000_s1029" type="#_x0000_t202" style="position:absolute;margin-left:460.25pt;margin-top:68.75pt;width:94.5pt;height:24.7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" filled="f" stroked="f" strokeweight=".5pt">
                <v:textbox>
                  <w:txbxContent>
                    <w:p w14:paraId="394439EF" w14:textId="68A56CD9" w:rsidR="004249A7" w:rsidRPr="004249A7" w:rsidRDefault="000247FE" w:rsidP="004249A7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eastAsiaTheme="minorEastAsia" w:hAnsi="Arial" w:cs="Arial"/>
                          <w:color w:val="FFFFFF" w:themeColor="background1"/>
                          <w:sz w:val="20"/>
                          <w:szCs w:val="20"/>
                          <w:lang w:eastAsia="en-GB"/>
                        </w:rPr>
                        <w:t xml:space="preserve">August </w:t>
                      </w:r>
                      <w:r w:rsidR="003A7CE5">
                        <w:rPr>
                          <w:rFonts w:ascii="Arial" w:eastAsiaTheme="minorEastAsia" w:hAnsi="Arial" w:cs="Arial"/>
                          <w:color w:val="FFFFFF" w:themeColor="background1"/>
                          <w:sz w:val="20"/>
                          <w:szCs w:val="20"/>
                          <w:lang w:eastAsia="en-GB"/>
                        </w:rPr>
                        <w:t>202</w:t>
                      </w:r>
                      <w:r w:rsidR="00D81755">
                        <w:rPr>
                          <w:rFonts w:ascii="Arial" w:eastAsiaTheme="minorEastAsia" w:hAnsi="Arial" w:cs="Arial"/>
                          <w:color w:val="FFFFFF" w:themeColor="background1"/>
                          <w:sz w:val="20"/>
                          <w:szCs w:val="20"/>
                          <w:lang w:eastAsia="en-GB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ADCFD56" w14:textId="07C09F3D" w:rsidR="002E401A" w:rsidRPr="002E401A" w:rsidRDefault="00BC03AC" w:rsidP="002E401A"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A46570" wp14:editId="20C9D6D6">
                <wp:simplePos x="0" y="0"/>
                <wp:positionH relativeFrom="margin">
                  <wp:align>left</wp:align>
                </wp:positionH>
                <wp:positionV relativeFrom="paragraph">
                  <wp:posOffset>106045</wp:posOffset>
                </wp:positionV>
                <wp:extent cx="6296025" cy="9239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960C6F" w14:textId="7E70A6DA" w:rsidR="005A40B4" w:rsidRPr="00A875E9" w:rsidRDefault="00F3692B" w:rsidP="005A40B4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Darley Dale and Winster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46570" id="Text Box 10" o:spid="_x0000_s1030" type="#_x0000_t202" style="position:absolute;margin-left:0;margin-top:8.35pt;width:495.75pt;height:72.75pt;z-index:2516526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" filled="f" stroked="f" strokeweight=".5pt">
                <v:textbox>
                  <w:txbxContent>
                    <w:p w14:paraId="56960C6F" w14:textId="7E70A6DA" w:rsidR="005A40B4" w:rsidRPr="00A875E9" w:rsidRDefault="00F3692B" w:rsidP="005A40B4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Darley Dale and Winster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19D870" w14:textId="5710B602" w:rsidR="002E401A" w:rsidRPr="002E401A" w:rsidRDefault="002E401A" w:rsidP="002E401A"/>
    <w:p w14:paraId="7DCC83FF" w14:textId="0EA8439D" w:rsidR="002E401A" w:rsidRPr="002E401A" w:rsidRDefault="002E401A" w:rsidP="002E401A"/>
    <w:p w14:paraId="1757745F" w14:textId="210CBA15" w:rsidR="002E401A" w:rsidRPr="002E401A" w:rsidRDefault="002E401A" w:rsidP="002E401A"/>
    <w:p w14:paraId="648FB966" w14:textId="4C4D4A4E" w:rsidR="002E401A" w:rsidRPr="002E401A" w:rsidRDefault="002E401A" w:rsidP="002E401A"/>
    <w:p w14:paraId="3AF485F0" w14:textId="221EFDCD" w:rsidR="002E401A" w:rsidRPr="002E401A" w:rsidRDefault="00C036F9" w:rsidP="002E401A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51249700" wp14:editId="078452D5">
                <wp:simplePos x="0" y="0"/>
                <wp:positionH relativeFrom="column">
                  <wp:posOffset>-155575</wp:posOffset>
                </wp:positionH>
                <wp:positionV relativeFrom="paragraph">
                  <wp:posOffset>194945</wp:posOffset>
                </wp:positionV>
                <wp:extent cx="3800475" cy="6372225"/>
                <wp:effectExtent l="0" t="0" r="28575" b="28575"/>
                <wp:wrapTight wrapText="bothSides">
                  <wp:wrapPolygon edited="0">
                    <wp:start x="0" y="0"/>
                    <wp:lineTo x="0" y="21632"/>
                    <wp:lineTo x="21654" y="21632"/>
                    <wp:lineTo x="21654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475" cy="63722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71271F" w14:textId="72C45259" w:rsidR="00145C31" w:rsidRDefault="001E3325" w:rsidP="00B403C4">
                            <w:pPr>
                              <w:shd w:val="clear" w:color="auto" w:fill="1F3864" w:themeFill="accent1" w:themeFillShade="8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B403C4">
                              <w:rPr>
                                <w:color w:val="FFFFFF" w:themeColor="background1"/>
                              </w:rPr>
                              <w:t>What have we been up to</w:t>
                            </w:r>
                          </w:p>
                          <w:p w14:paraId="597EE9A9" w14:textId="599866AB" w:rsidR="00B403C4" w:rsidRDefault="00A712AB" w:rsidP="001E3325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During this month, </w:t>
                            </w:r>
                            <w:r w:rsidR="002A2661">
                              <w:rPr>
                                <w:color w:val="FFFFFF" w:themeColor="background1"/>
                              </w:rPr>
                              <w:t xml:space="preserve">the Safer Neighbourhood Team took </w:t>
                            </w:r>
                            <w:r w:rsidR="00633B82">
                              <w:rPr>
                                <w:color w:val="FFFFFF" w:themeColor="background1"/>
                              </w:rPr>
                              <w:t xml:space="preserve">part in a warrant in Matlock. </w:t>
                            </w:r>
                            <w:r w:rsidRPr="00A712AB">
                              <w:rPr>
                                <w:color w:val="FFFFFF" w:themeColor="background1"/>
                              </w:rPr>
                              <w:t>Four charged with drug offences following series of warrants in Matlock Four suspects have been charged with drug offences following a series of warrants executed in Matlock. Officers forced entry into four separate properties in the town on Wednesday 8 July and arrested four men and two women on suspicion of drug offences. All six suspects were taken to a police station to be interviewed. The four suspects below have been charged with being concerned in the supply of Class A drugs (cocaine and ecstasy), supplying Class B drugs (cannabis) and money laundering. *Shaun Buxton (34) of Lynholmes Road, Matlock *Ashley Dunne (29) of Hurst Rise, Matlock *Ricky Dunne (30) of Overdale, Matlock *Kevin Else (48) of Overdale, Matlock Ricky Dunne was also charged with possession of an offensive weapon in a private place. All four appeared at Southern Derbyshire Magistrates’ Court on Thursday 9 July and were remanded into custody. They are next due to appear before Derby Crown Court on Thursday 6 August. As part of the day of action, a 32-year-old woman was also arrested on suspicion of drugs and money laundering offences. In addition, a 25-year-old woman was arrested on suspicion of drug offences and possession of an offensive weapon in a private place. Both have been bailed whilst enquiries continue. The operation is being led by our Criminal Exploitation Team</w:t>
                            </w:r>
                            <w:r w:rsidR="00BF423A">
                              <w:rPr>
                                <w:color w:val="FFFFFF" w:themeColor="background1"/>
                              </w:rPr>
                              <w:t>.</w:t>
                            </w:r>
                          </w:p>
                          <w:p w14:paraId="24F51015" w14:textId="77777777" w:rsidR="00BF423A" w:rsidRDefault="00BF423A" w:rsidP="001E3325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2F613305" w14:textId="7A6A7331" w:rsidR="00BF423A" w:rsidRPr="00B403C4" w:rsidRDefault="00BF423A" w:rsidP="001E3325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In addition to this, we have been focusing on the quarterly priorities. </w:t>
                            </w:r>
                            <w:r>
                              <w:rPr>
                                <w:color w:val="FFFFFF" w:themeColor="background1"/>
                              </w:rPr>
                              <w:t xml:space="preserve">Speed checks have been conducted in designated areas </w:t>
                            </w:r>
                            <w:r w:rsidR="00824F8F">
                              <w:rPr>
                                <w:color w:val="FFFFFF" w:themeColor="background1"/>
                              </w:rPr>
                              <w:t xml:space="preserve">and we have increased vehicle patrols </w:t>
                            </w:r>
                            <w:r w:rsidR="00824F8F">
                              <w:rPr>
                                <w:color w:val="FFFFFF" w:themeColor="background1"/>
                              </w:rPr>
                              <w:t>t</w:t>
                            </w:r>
                            <w:r w:rsidR="00A6550E">
                              <w:rPr>
                                <w:color w:val="FFFFFF" w:themeColor="background1"/>
                              </w:rPr>
                              <w:t>o</w:t>
                            </w:r>
                            <w:r w:rsidR="00824F8F">
                              <w:rPr>
                                <w:color w:val="FFFFFF" w:themeColor="background1"/>
                              </w:rPr>
                              <w:t xml:space="preserve"> assist in deterring dangerous driving.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49700" id="Text Box 1" o:spid="_x0000_s1031" type="#_x0000_t202" style="position:absolute;margin-left:-12.25pt;margin-top:15.35pt;width:299.25pt;height:501.7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" fillcolor="#4472c4 [3204]" strokecolor="#09101d [484]" strokeweight="1pt">
                <v:textbox>
                  <w:txbxContent>
                    <w:p w14:paraId="2071271F" w14:textId="72C45259" w:rsidR="00145C31" w:rsidRDefault="001E3325" w:rsidP="00B403C4">
                      <w:pPr>
                        <w:shd w:val="clear" w:color="auto" w:fill="1F3864" w:themeFill="accent1" w:themeFillShade="80"/>
                        <w:jc w:val="center"/>
                        <w:rPr>
                          <w:color w:val="FFFFFF" w:themeColor="background1"/>
                        </w:rPr>
                      </w:pPr>
                      <w:r w:rsidRPr="00B403C4">
                        <w:rPr>
                          <w:color w:val="FFFFFF" w:themeColor="background1"/>
                        </w:rPr>
                        <w:t>What have we been up to</w:t>
                      </w:r>
                    </w:p>
                    <w:p w14:paraId="597EE9A9" w14:textId="599866AB" w:rsidR="00B403C4" w:rsidRDefault="00A712AB" w:rsidP="001E3325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During this month, </w:t>
                      </w:r>
                      <w:r w:rsidR="002A2661">
                        <w:rPr>
                          <w:color w:val="FFFFFF" w:themeColor="background1"/>
                        </w:rPr>
                        <w:t xml:space="preserve">the Safer Neighbourhood Team took </w:t>
                      </w:r>
                      <w:r w:rsidR="00633B82">
                        <w:rPr>
                          <w:color w:val="FFFFFF" w:themeColor="background1"/>
                        </w:rPr>
                        <w:t xml:space="preserve">part in a warrant in Matlock. </w:t>
                      </w:r>
                      <w:r w:rsidRPr="00A712AB">
                        <w:rPr>
                          <w:color w:val="FFFFFF" w:themeColor="background1"/>
                        </w:rPr>
                        <w:t>Four charged with drug offences following series of warrants in Matlock Four suspects have been charged with drug offences following a series of warrants executed in Matlock. Officers forced entry into four separate properties in the town on Wednesday 8 July and arrested four men and two women on suspicion of drug offences. All six suspects were taken to a police station to be interviewed. The four suspects below have been charged with being concerned in the supply of Class A drugs (cocaine and ecstasy), supplying Class B drugs (cannabis) and money laundering. *Shaun Buxton (34) of Lynholmes Road, Matlock *Ashley Dunne (29) of Hurst Rise, Matlock *Ricky Dunne (30) of Overdale, Matlock *Kevin Else (48) of Overdale, Matlock Ricky Dunne was also charged with possession of an offensive weapon in a private place. All four appeared at Southern Derbyshire Magistrates’ Court on Thursday 9 July and were remanded into custody. They are next due to appear before Derby Crown Court on Thursday 6 August. As part of the day of action, a 32-year-old woman was also arrested on suspicion of drugs and money laundering offences. In addition, a 25-year-old woman was arrested on suspicion of drug offences and possession of an offensive weapon in a private place. Both have been bailed whilst enquiries continue. The operation is being led by our Criminal Exploitation Team</w:t>
                      </w:r>
                      <w:r w:rsidR="00BF423A">
                        <w:rPr>
                          <w:color w:val="FFFFFF" w:themeColor="background1"/>
                        </w:rPr>
                        <w:t>.</w:t>
                      </w:r>
                    </w:p>
                    <w:p w14:paraId="24F51015" w14:textId="77777777" w:rsidR="00BF423A" w:rsidRDefault="00BF423A" w:rsidP="001E3325">
                      <w:pPr>
                        <w:rPr>
                          <w:color w:val="FFFFFF" w:themeColor="background1"/>
                        </w:rPr>
                      </w:pPr>
                    </w:p>
                    <w:p w14:paraId="2F613305" w14:textId="7A6A7331" w:rsidR="00BF423A" w:rsidRPr="00B403C4" w:rsidRDefault="00BF423A" w:rsidP="001E3325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In addition to this, we have been focusing on the quarterly priorities. </w:t>
                      </w:r>
                      <w:r>
                        <w:rPr>
                          <w:color w:val="FFFFFF" w:themeColor="background1"/>
                        </w:rPr>
                        <w:t xml:space="preserve">Speed checks have been conducted in designated areas </w:t>
                      </w:r>
                      <w:r w:rsidR="00824F8F">
                        <w:rPr>
                          <w:color w:val="FFFFFF" w:themeColor="background1"/>
                        </w:rPr>
                        <w:t xml:space="preserve">and we have increased vehicle patrols </w:t>
                      </w:r>
                      <w:r w:rsidR="00824F8F">
                        <w:rPr>
                          <w:color w:val="FFFFFF" w:themeColor="background1"/>
                        </w:rPr>
                        <w:t>t</w:t>
                      </w:r>
                      <w:r w:rsidR="00A6550E">
                        <w:rPr>
                          <w:color w:val="FFFFFF" w:themeColor="background1"/>
                        </w:rPr>
                        <w:t>o</w:t>
                      </w:r>
                      <w:r w:rsidR="00824F8F">
                        <w:rPr>
                          <w:color w:val="FFFFFF" w:themeColor="background1"/>
                        </w:rPr>
                        <w:t xml:space="preserve"> assist in deterring dangerous driving.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EE859E2" w14:textId="19FB5540" w:rsidR="00050A69" w:rsidRPr="00BC469C" w:rsidRDefault="008B721F" w:rsidP="00667843">
      <w:pPr>
        <w:sectPr w:rsidR="00050A69" w:rsidRPr="00BC469C" w:rsidSect="00DD4B7C">
          <w:headerReference w:type="default" r:id="rId11"/>
          <w:footerReference w:type="default" r:id="rId12"/>
          <w:pgSz w:w="11906" w:h="16838"/>
          <w:pgMar w:top="680" w:right="680" w:bottom="680" w:left="68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58FB7DEC" wp14:editId="60C0B69B">
                <wp:simplePos x="0" y="0"/>
                <wp:positionH relativeFrom="margin">
                  <wp:posOffset>3987800</wp:posOffset>
                </wp:positionH>
                <wp:positionV relativeFrom="paragraph">
                  <wp:posOffset>8890</wp:posOffset>
                </wp:positionV>
                <wp:extent cx="2867025" cy="47053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7025" cy="470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3A5B25" w14:textId="77777777" w:rsidR="00B64554" w:rsidRPr="008B721F" w:rsidRDefault="00454C8A" w:rsidP="007D358F">
                            <w:pPr>
                              <w:spacing w:line="360" w:lineRule="exact"/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8B721F">
                              <w:rPr>
                                <w:b/>
                                <w:bCs/>
                                <w:u w:val="single"/>
                              </w:rPr>
                              <w:t>Street me</w:t>
                            </w:r>
                            <w:r w:rsidR="008C39B7" w:rsidRPr="008B721F">
                              <w:rPr>
                                <w:b/>
                                <w:bCs/>
                                <w:u w:val="single"/>
                              </w:rPr>
                              <w:t>et dates</w:t>
                            </w:r>
                          </w:p>
                          <w:p w14:paraId="438AD311" w14:textId="41464FCA" w:rsidR="00643240" w:rsidRPr="008B721F" w:rsidRDefault="00643240" w:rsidP="006C2F68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62A4519F" w14:textId="0B7F3101" w:rsidR="001426EA" w:rsidRPr="008B721F" w:rsidRDefault="001426EA" w:rsidP="001426EA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8B721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3rd 12</w:t>
                            </w:r>
                            <w:r w:rsidR="009B47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:</w:t>
                            </w:r>
                            <w:r w:rsidRPr="008B721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00-12</w:t>
                            </w:r>
                            <w:r w:rsidR="009B47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:</w:t>
                            </w:r>
                            <w:r w:rsidRPr="008B721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30 The Whitworth</w:t>
                            </w:r>
                            <w:r w:rsidR="00A6362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Park</w:t>
                            </w:r>
                            <w:r w:rsidRPr="008B721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, Darley Dale</w:t>
                            </w:r>
                            <w:r w:rsidR="008434D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8B721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Crime Prevention Event</w:t>
                            </w:r>
                          </w:p>
                          <w:p w14:paraId="39953AA2" w14:textId="77777777" w:rsidR="008B721F" w:rsidRPr="008B721F" w:rsidRDefault="008B721F" w:rsidP="001426EA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4DC1940" w14:textId="363A1DCF" w:rsidR="001426EA" w:rsidRDefault="001426EA" w:rsidP="001426EA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8B721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3rd 12</w:t>
                            </w:r>
                            <w:r w:rsidR="009B47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:</w:t>
                            </w:r>
                            <w:r w:rsidRPr="008B721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30-13</w:t>
                            </w:r>
                            <w:r w:rsidR="009B47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:</w:t>
                            </w:r>
                            <w:r w:rsidRPr="008B721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30 Terrace Café, The Whitworth, Darley Dale, Crime Prevention Event</w:t>
                            </w:r>
                          </w:p>
                          <w:p w14:paraId="021B992D" w14:textId="77777777" w:rsidR="00605D37" w:rsidRDefault="00605D37" w:rsidP="001426EA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00B9F451" w14:textId="4C59F654" w:rsidR="00605D37" w:rsidRDefault="00C864CC" w:rsidP="001426EA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7</w:t>
                            </w:r>
                            <w:r w:rsidRPr="00C864CC">
                              <w:rPr>
                                <w:rFonts w:cstheme="minorHAnsi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E69D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17:30-18:00 Tippin Park, Darley Dale, Crime Prevention Event</w:t>
                            </w:r>
                          </w:p>
                          <w:p w14:paraId="1AB795A5" w14:textId="77777777" w:rsidR="00CB0D74" w:rsidRDefault="00CB0D74" w:rsidP="001426EA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8977C0A" w14:textId="73621083" w:rsidR="00CB0D74" w:rsidRDefault="00CB0D74" w:rsidP="001426EA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10</w:t>
                            </w:r>
                            <w:r w:rsidRPr="00E52585">
                              <w:rPr>
                                <w:rFonts w:cstheme="minorHAnsi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E52585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32995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14:00-14:30</w:t>
                            </w:r>
                            <w:r w:rsidR="00E52585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A561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Main Street, Winster</w:t>
                            </w:r>
                            <w:r w:rsidR="00A3578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, Darley Dale</w:t>
                            </w:r>
                            <w:r w:rsidR="0062759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902DC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Crime Prevention Event</w:t>
                            </w:r>
                          </w:p>
                          <w:p w14:paraId="73FF0BA7" w14:textId="77777777" w:rsidR="00A3578F" w:rsidRDefault="00A3578F" w:rsidP="001426EA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16EECE7" w14:textId="03C6DF92" w:rsidR="00D27EAA" w:rsidRPr="008B721F" w:rsidRDefault="00A3578F" w:rsidP="001426EA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14</w:t>
                            </w:r>
                            <w:r w:rsidRPr="00A3578F">
                              <w:rPr>
                                <w:rFonts w:cstheme="minorHAnsi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27EA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11:00-12:00 The Whitworth Park, Darley Dale</w:t>
                            </w:r>
                            <w:r w:rsidR="00A6362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, Crime Prevention Event</w:t>
                            </w:r>
                          </w:p>
                          <w:p w14:paraId="20807793" w14:textId="77777777" w:rsidR="008B721F" w:rsidRPr="008B721F" w:rsidRDefault="008B721F" w:rsidP="001426EA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1AC199F3" w14:textId="08F4CCB7" w:rsidR="001426EA" w:rsidRDefault="001426EA" w:rsidP="001426EA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8B721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16th 11</w:t>
                            </w:r>
                            <w:r w:rsidR="009B47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:</w:t>
                            </w:r>
                            <w:r w:rsidRPr="008B721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00-12</w:t>
                            </w:r>
                            <w:r w:rsidR="009B47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:</w:t>
                            </w:r>
                            <w:r w:rsidRPr="008B721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00 Terrace Café, The Whitworth, </w:t>
                            </w:r>
                            <w:r w:rsidR="008434D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8B721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Darley Dale, Crime Prevention Event</w:t>
                            </w:r>
                          </w:p>
                          <w:p w14:paraId="5F3FCAD4" w14:textId="77777777" w:rsidR="00FC7092" w:rsidRDefault="00FC7092" w:rsidP="001426EA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5950F1D" w14:textId="34DA4DFB" w:rsidR="00FC7092" w:rsidRPr="008B721F" w:rsidRDefault="00843789" w:rsidP="001426EA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20</w:t>
                            </w:r>
                            <w:r w:rsidRPr="00843789">
                              <w:rPr>
                                <w:rFonts w:cstheme="minorHAnsi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14:00-14:30 Tippin Park</w:t>
                            </w:r>
                            <w:r w:rsidR="00DE3A77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Darley Dale, Crime Prevention Event </w:t>
                            </w:r>
                          </w:p>
                          <w:p w14:paraId="43B62F32" w14:textId="77777777" w:rsidR="008B721F" w:rsidRPr="008B721F" w:rsidRDefault="008B721F" w:rsidP="001426EA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24074ECA" w14:textId="323B6BCC" w:rsidR="00643240" w:rsidRPr="008B721F" w:rsidRDefault="001426EA" w:rsidP="001426EA">
                            <w:pPr>
                              <w:autoSpaceDE w:val="0"/>
                              <w:autoSpaceDN w:val="0"/>
                              <w:adjustRightInd w:val="0"/>
                              <w:ind w:right="-386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8B721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26th 18</w:t>
                            </w:r>
                            <w:r w:rsidR="009B47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:</w:t>
                            </w:r>
                            <w:r w:rsidRPr="008B721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30-19</w:t>
                            </w:r>
                            <w:r w:rsidR="009B47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:</w:t>
                            </w:r>
                            <w:r w:rsidRPr="008B721F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00 Outside the Terrace Café, The Whitworth, Darley Dale Crime Prevention 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B7DEC" id="Text Box 4" o:spid="_x0000_s1032" type="#_x0000_t202" style="position:absolute;margin-left:314pt;margin-top:.7pt;width:225.75pt;height:370.5pt;z-index:25164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" filled="f" stroked="f" strokeweight=".5pt">
                <v:textbox>
                  <w:txbxContent>
                    <w:p w14:paraId="7C3A5B25" w14:textId="77777777" w:rsidR="00B64554" w:rsidRPr="008B721F" w:rsidRDefault="00454C8A" w:rsidP="007D358F">
                      <w:pPr>
                        <w:spacing w:line="360" w:lineRule="exact"/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8B721F">
                        <w:rPr>
                          <w:b/>
                          <w:bCs/>
                          <w:u w:val="single"/>
                        </w:rPr>
                        <w:t>Street me</w:t>
                      </w:r>
                      <w:r w:rsidR="008C39B7" w:rsidRPr="008B721F">
                        <w:rPr>
                          <w:b/>
                          <w:bCs/>
                          <w:u w:val="single"/>
                        </w:rPr>
                        <w:t>et dates</w:t>
                      </w:r>
                    </w:p>
                    <w:p w14:paraId="438AD311" w14:textId="41464FCA" w:rsidR="00643240" w:rsidRPr="008B721F" w:rsidRDefault="00643240" w:rsidP="006C2F68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62A4519F" w14:textId="0B7F3101" w:rsidR="001426EA" w:rsidRPr="008B721F" w:rsidRDefault="001426EA" w:rsidP="001426EA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8B721F">
                        <w:rPr>
                          <w:rFonts w:cstheme="minorHAnsi"/>
                          <w:sz w:val="20"/>
                          <w:szCs w:val="20"/>
                        </w:rPr>
                        <w:t>3rd 12</w:t>
                      </w:r>
                      <w:r w:rsidR="009B4752">
                        <w:rPr>
                          <w:rFonts w:cstheme="minorHAnsi"/>
                          <w:sz w:val="20"/>
                          <w:szCs w:val="20"/>
                        </w:rPr>
                        <w:t>:</w:t>
                      </w:r>
                      <w:r w:rsidRPr="008B721F">
                        <w:rPr>
                          <w:rFonts w:cstheme="minorHAnsi"/>
                          <w:sz w:val="20"/>
                          <w:szCs w:val="20"/>
                        </w:rPr>
                        <w:t>00-12</w:t>
                      </w:r>
                      <w:r w:rsidR="009B4752">
                        <w:rPr>
                          <w:rFonts w:cstheme="minorHAnsi"/>
                          <w:sz w:val="20"/>
                          <w:szCs w:val="20"/>
                        </w:rPr>
                        <w:t>:</w:t>
                      </w:r>
                      <w:r w:rsidRPr="008B721F">
                        <w:rPr>
                          <w:rFonts w:cstheme="minorHAnsi"/>
                          <w:sz w:val="20"/>
                          <w:szCs w:val="20"/>
                        </w:rPr>
                        <w:t>30 The Whitworth</w:t>
                      </w:r>
                      <w:r w:rsidR="00A6362D">
                        <w:rPr>
                          <w:rFonts w:cstheme="minorHAnsi"/>
                          <w:sz w:val="20"/>
                          <w:szCs w:val="20"/>
                        </w:rPr>
                        <w:t xml:space="preserve"> Park</w:t>
                      </w:r>
                      <w:r w:rsidRPr="008B721F">
                        <w:rPr>
                          <w:rFonts w:cstheme="minorHAnsi"/>
                          <w:sz w:val="20"/>
                          <w:szCs w:val="20"/>
                        </w:rPr>
                        <w:t>, Darley Dale</w:t>
                      </w:r>
                      <w:r w:rsidR="008434D7">
                        <w:rPr>
                          <w:rFonts w:cstheme="minorHAnsi"/>
                          <w:sz w:val="20"/>
                          <w:szCs w:val="20"/>
                        </w:rPr>
                        <w:t xml:space="preserve">  </w:t>
                      </w:r>
                      <w:r w:rsidRPr="008B721F">
                        <w:rPr>
                          <w:rFonts w:cstheme="minorHAnsi"/>
                          <w:sz w:val="20"/>
                          <w:szCs w:val="20"/>
                        </w:rPr>
                        <w:t xml:space="preserve"> Crime Prevention Event</w:t>
                      </w:r>
                    </w:p>
                    <w:p w14:paraId="39953AA2" w14:textId="77777777" w:rsidR="008B721F" w:rsidRPr="008B721F" w:rsidRDefault="008B721F" w:rsidP="001426EA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4DC1940" w14:textId="363A1DCF" w:rsidR="001426EA" w:rsidRDefault="001426EA" w:rsidP="001426EA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8B721F">
                        <w:rPr>
                          <w:rFonts w:cstheme="minorHAnsi"/>
                          <w:sz w:val="20"/>
                          <w:szCs w:val="20"/>
                        </w:rPr>
                        <w:t>3rd 12</w:t>
                      </w:r>
                      <w:r w:rsidR="009B4752">
                        <w:rPr>
                          <w:rFonts w:cstheme="minorHAnsi"/>
                          <w:sz w:val="20"/>
                          <w:szCs w:val="20"/>
                        </w:rPr>
                        <w:t>:</w:t>
                      </w:r>
                      <w:r w:rsidRPr="008B721F">
                        <w:rPr>
                          <w:rFonts w:cstheme="minorHAnsi"/>
                          <w:sz w:val="20"/>
                          <w:szCs w:val="20"/>
                        </w:rPr>
                        <w:t>30-13</w:t>
                      </w:r>
                      <w:r w:rsidR="009B4752">
                        <w:rPr>
                          <w:rFonts w:cstheme="minorHAnsi"/>
                          <w:sz w:val="20"/>
                          <w:szCs w:val="20"/>
                        </w:rPr>
                        <w:t>:</w:t>
                      </w:r>
                      <w:r w:rsidRPr="008B721F">
                        <w:rPr>
                          <w:rFonts w:cstheme="minorHAnsi"/>
                          <w:sz w:val="20"/>
                          <w:szCs w:val="20"/>
                        </w:rPr>
                        <w:t>30 Terrace Café, The Whitworth, Darley Dale, Crime Prevention Event</w:t>
                      </w:r>
                    </w:p>
                    <w:p w14:paraId="021B992D" w14:textId="77777777" w:rsidR="00605D37" w:rsidRDefault="00605D37" w:rsidP="001426EA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00B9F451" w14:textId="4C59F654" w:rsidR="00605D37" w:rsidRDefault="00C864CC" w:rsidP="001426EA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7</w:t>
                      </w:r>
                      <w:r w:rsidRPr="00C864CC">
                        <w:rPr>
                          <w:rFonts w:cstheme="minorHAnsi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7E69DA">
                        <w:rPr>
                          <w:rFonts w:cstheme="minorHAnsi"/>
                          <w:sz w:val="20"/>
                          <w:szCs w:val="20"/>
                        </w:rPr>
                        <w:t>17:30-18:00 Tippin Park, Darley Dale, Crime Prevention Event</w:t>
                      </w:r>
                    </w:p>
                    <w:p w14:paraId="1AB795A5" w14:textId="77777777" w:rsidR="00CB0D74" w:rsidRDefault="00CB0D74" w:rsidP="001426EA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8977C0A" w14:textId="73621083" w:rsidR="00CB0D74" w:rsidRDefault="00CB0D74" w:rsidP="001426EA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10</w:t>
                      </w:r>
                      <w:r w:rsidRPr="00E52585">
                        <w:rPr>
                          <w:rFonts w:cstheme="minorHAnsi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E52585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732995">
                        <w:rPr>
                          <w:rFonts w:cstheme="minorHAnsi"/>
                          <w:sz w:val="20"/>
                          <w:szCs w:val="20"/>
                        </w:rPr>
                        <w:t>14:00-14:30</w:t>
                      </w:r>
                      <w:r w:rsidR="00E52585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DA5619">
                        <w:rPr>
                          <w:rFonts w:cstheme="minorHAnsi"/>
                          <w:sz w:val="20"/>
                          <w:szCs w:val="20"/>
                        </w:rPr>
                        <w:t>Main Street, Winster</w:t>
                      </w:r>
                      <w:r w:rsidR="00A3578F">
                        <w:rPr>
                          <w:rFonts w:cstheme="minorHAnsi"/>
                          <w:sz w:val="20"/>
                          <w:szCs w:val="20"/>
                        </w:rPr>
                        <w:t>, Darley Dale</w:t>
                      </w:r>
                      <w:r w:rsidR="00627590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r w:rsidR="00902DCB">
                        <w:rPr>
                          <w:rFonts w:cstheme="minorHAnsi"/>
                          <w:sz w:val="20"/>
                          <w:szCs w:val="20"/>
                        </w:rPr>
                        <w:t>Crime Prevention Event</w:t>
                      </w:r>
                    </w:p>
                    <w:p w14:paraId="73FF0BA7" w14:textId="77777777" w:rsidR="00A3578F" w:rsidRDefault="00A3578F" w:rsidP="001426EA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16EECE7" w14:textId="03C6DF92" w:rsidR="00D27EAA" w:rsidRPr="008B721F" w:rsidRDefault="00A3578F" w:rsidP="001426EA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14</w:t>
                      </w:r>
                      <w:r w:rsidRPr="00A3578F">
                        <w:rPr>
                          <w:rFonts w:cstheme="minorHAnsi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D27EAA">
                        <w:rPr>
                          <w:rFonts w:cstheme="minorHAnsi"/>
                          <w:sz w:val="20"/>
                          <w:szCs w:val="20"/>
                        </w:rPr>
                        <w:t>11:00-12:00 The Whitworth Park, Darley Dale</w:t>
                      </w:r>
                      <w:r w:rsidR="00A6362D">
                        <w:rPr>
                          <w:rFonts w:cstheme="minorHAnsi"/>
                          <w:sz w:val="20"/>
                          <w:szCs w:val="20"/>
                        </w:rPr>
                        <w:t>, Crime Prevention Event</w:t>
                      </w:r>
                    </w:p>
                    <w:p w14:paraId="20807793" w14:textId="77777777" w:rsidR="008B721F" w:rsidRPr="008B721F" w:rsidRDefault="008B721F" w:rsidP="001426EA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1AC199F3" w14:textId="08F4CCB7" w:rsidR="001426EA" w:rsidRDefault="001426EA" w:rsidP="001426EA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8B721F">
                        <w:rPr>
                          <w:rFonts w:cstheme="minorHAnsi"/>
                          <w:sz w:val="20"/>
                          <w:szCs w:val="20"/>
                        </w:rPr>
                        <w:t>16th 11</w:t>
                      </w:r>
                      <w:r w:rsidR="009B4752">
                        <w:rPr>
                          <w:rFonts w:cstheme="minorHAnsi"/>
                          <w:sz w:val="20"/>
                          <w:szCs w:val="20"/>
                        </w:rPr>
                        <w:t>:</w:t>
                      </w:r>
                      <w:r w:rsidRPr="008B721F">
                        <w:rPr>
                          <w:rFonts w:cstheme="minorHAnsi"/>
                          <w:sz w:val="20"/>
                          <w:szCs w:val="20"/>
                        </w:rPr>
                        <w:t>00-12</w:t>
                      </w:r>
                      <w:r w:rsidR="009B4752">
                        <w:rPr>
                          <w:rFonts w:cstheme="minorHAnsi"/>
                          <w:sz w:val="20"/>
                          <w:szCs w:val="20"/>
                        </w:rPr>
                        <w:t>:</w:t>
                      </w:r>
                      <w:r w:rsidRPr="008B721F">
                        <w:rPr>
                          <w:rFonts w:cstheme="minorHAnsi"/>
                          <w:sz w:val="20"/>
                          <w:szCs w:val="20"/>
                        </w:rPr>
                        <w:t xml:space="preserve">00 Terrace Café, The Whitworth, </w:t>
                      </w:r>
                      <w:r w:rsidR="008434D7">
                        <w:rPr>
                          <w:rFonts w:cstheme="minorHAnsi"/>
                          <w:sz w:val="20"/>
                          <w:szCs w:val="20"/>
                        </w:rPr>
                        <w:t xml:space="preserve">     </w:t>
                      </w:r>
                      <w:r w:rsidRPr="008B721F">
                        <w:rPr>
                          <w:rFonts w:cstheme="minorHAnsi"/>
                          <w:sz w:val="20"/>
                          <w:szCs w:val="20"/>
                        </w:rPr>
                        <w:t>Darley Dale, Crime Prevention Event</w:t>
                      </w:r>
                    </w:p>
                    <w:p w14:paraId="5F3FCAD4" w14:textId="77777777" w:rsidR="00FC7092" w:rsidRDefault="00FC7092" w:rsidP="001426EA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5950F1D" w14:textId="34DA4DFB" w:rsidR="00FC7092" w:rsidRPr="008B721F" w:rsidRDefault="00843789" w:rsidP="001426EA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20</w:t>
                      </w:r>
                      <w:r w:rsidRPr="00843789">
                        <w:rPr>
                          <w:rFonts w:cstheme="minorHAnsi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14:00-14:30 Tippin Park</w:t>
                      </w:r>
                      <w:r w:rsidR="00DE3A77">
                        <w:rPr>
                          <w:rFonts w:cstheme="minorHAnsi"/>
                          <w:sz w:val="20"/>
                          <w:szCs w:val="20"/>
                        </w:rPr>
                        <w:t xml:space="preserve">, Darley Dale, Crime Prevention Event </w:t>
                      </w:r>
                    </w:p>
                    <w:p w14:paraId="43B62F32" w14:textId="77777777" w:rsidR="008B721F" w:rsidRPr="008B721F" w:rsidRDefault="008B721F" w:rsidP="001426EA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24074ECA" w14:textId="323B6BCC" w:rsidR="00643240" w:rsidRPr="008B721F" w:rsidRDefault="001426EA" w:rsidP="001426EA">
                      <w:pPr>
                        <w:autoSpaceDE w:val="0"/>
                        <w:autoSpaceDN w:val="0"/>
                        <w:adjustRightInd w:val="0"/>
                        <w:ind w:right="-386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8B721F">
                        <w:rPr>
                          <w:rFonts w:cstheme="minorHAnsi"/>
                          <w:sz w:val="20"/>
                          <w:szCs w:val="20"/>
                        </w:rPr>
                        <w:t>26th 18</w:t>
                      </w:r>
                      <w:r w:rsidR="009B4752">
                        <w:rPr>
                          <w:rFonts w:cstheme="minorHAnsi"/>
                          <w:sz w:val="20"/>
                          <w:szCs w:val="20"/>
                        </w:rPr>
                        <w:t>:</w:t>
                      </w:r>
                      <w:r w:rsidRPr="008B721F">
                        <w:rPr>
                          <w:rFonts w:cstheme="minorHAnsi"/>
                          <w:sz w:val="20"/>
                          <w:szCs w:val="20"/>
                        </w:rPr>
                        <w:t>30-19</w:t>
                      </w:r>
                      <w:r w:rsidR="009B4752">
                        <w:rPr>
                          <w:rFonts w:cstheme="minorHAnsi"/>
                          <w:sz w:val="20"/>
                          <w:szCs w:val="20"/>
                        </w:rPr>
                        <w:t>:</w:t>
                      </w:r>
                      <w:r w:rsidRPr="008B721F">
                        <w:rPr>
                          <w:rFonts w:cstheme="minorHAnsi"/>
                          <w:sz w:val="20"/>
                          <w:szCs w:val="20"/>
                        </w:rPr>
                        <w:t>00 Outside the Terrace Café, The Whitworth, Darley Dale Crime Prevention Event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58E5">
        <w:rPr>
          <w:noProof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749D50DE" wp14:editId="1D1F3E62">
                <wp:simplePos x="0" y="0"/>
                <wp:positionH relativeFrom="column">
                  <wp:posOffset>3997324</wp:posOffset>
                </wp:positionH>
                <wp:positionV relativeFrom="paragraph">
                  <wp:posOffset>8890</wp:posOffset>
                </wp:positionV>
                <wp:extent cx="2886075" cy="4686300"/>
                <wp:effectExtent l="0" t="0" r="9525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4686300"/>
                        </a:xfrm>
                        <a:prstGeom prst="rect">
                          <a:avLst/>
                        </a:prstGeom>
                        <a:solidFill>
                          <a:srgbClr val="E9EC8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750498" id="Rectangle 9" o:spid="_x0000_s1026" style="position:absolute;margin-left:314.75pt;margin-top:.7pt;width:227.25pt;height:369pt;z-index:-2516582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" fillcolor="#e9ec80" stroked="f" strokeweight="1pt"/>
            </w:pict>
          </mc:Fallback>
        </mc:AlternateContent>
      </w:r>
    </w:p>
    <w:p w14:paraId="2B4E020D" w14:textId="74A9288F" w:rsidR="0026311D" w:rsidRDefault="00916AF6" w:rsidP="00B826E0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705" behindDoc="0" locked="0" layoutInCell="1" allowOverlap="1" wp14:anchorId="345D64CF" wp14:editId="1BC8A0DE">
                <wp:simplePos x="0" y="0"/>
                <wp:positionH relativeFrom="margin">
                  <wp:posOffset>-28575</wp:posOffset>
                </wp:positionH>
                <wp:positionV relativeFrom="paragraph">
                  <wp:posOffset>4445</wp:posOffset>
                </wp:positionV>
                <wp:extent cx="6400800" cy="485775"/>
                <wp:effectExtent l="0" t="0" r="0" b="0"/>
                <wp:wrapNone/>
                <wp:docPr id="1428887976" name="Text Box 14288879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C2DE61" w14:textId="77777777" w:rsidR="00BA22B5" w:rsidRPr="005A40B4" w:rsidRDefault="00BA22B5" w:rsidP="00BA22B5">
                            <w:pPr>
                              <w:rPr>
                                <w:rFonts w:ascii="Arial" w:hAnsi="Arial" w:cs="Arial"/>
                                <w:color w:val="EAED8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243E58"/>
                                <w:sz w:val="40"/>
                                <w:szCs w:val="40"/>
                              </w:rPr>
                              <w:t>Safer</w:t>
                            </w: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EAED80"/>
                                <w:sz w:val="40"/>
                                <w:szCs w:val="40"/>
                              </w:rPr>
                              <w:t xml:space="preserve"> Neighbourhoods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D64CF" id="Text Box 1428887976" o:spid="_x0000_s1033" type="#_x0000_t202" style="position:absolute;margin-left:-2.25pt;margin-top:.35pt;width:7in;height:38.25pt;z-index:25167770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" filled="f" stroked="f" strokeweight=".5pt">
                <v:textbox>
                  <w:txbxContent>
                    <w:p w14:paraId="4AC2DE61" w14:textId="77777777" w:rsidR="00BA22B5" w:rsidRPr="005A40B4" w:rsidRDefault="00BA22B5" w:rsidP="00BA22B5">
                      <w:pPr>
                        <w:rPr>
                          <w:rFonts w:ascii="Arial" w:hAnsi="Arial" w:cs="Arial"/>
                          <w:color w:val="EAED80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A40B4">
                        <w:rPr>
                          <w:rFonts w:ascii="Arial" w:hAnsi="Arial" w:cs="Arial"/>
                          <w:b/>
                          <w:bCs/>
                          <w:color w:val="243E58"/>
                          <w:sz w:val="40"/>
                          <w:szCs w:val="40"/>
                        </w:rPr>
                        <w:t>Safer</w:t>
                      </w:r>
                      <w:r w:rsidRPr="005A40B4">
                        <w:rPr>
                          <w:rFonts w:ascii="Arial" w:hAnsi="Arial" w:cs="Arial"/>
                          <w:b/>
                          <w:bCs/>
                          <w:color w:val="EAED80"/>
                          <w:sz w:val="40"/>
                          <w:szCs w:val="40"/>
                        </w:rPr>
                        <w:t xml:space="preserve"> Neighbourhoods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5354CB" w14:textId="78E07584" w:rsidR="00B826E0" w:rsidRPr="00B826E0" w:rsidRDefault="00916AF6" w:rsidP="00B826E0">
      <w:pPr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53" behindDoc="0" locked="0" layoutInCell="1" allowOverlap="1" wp14:anchorId="7A23A7E1" wp14:editId="74E8F98D">
                <wp:simplePos x="0" y="0"/>
                <wp:positionH relativeFrom="margin">
                  <wp:posOffset>-79375</wp:posOffset>
                </wp:positionH>
                <wp:positionV relativeFrom="paragraph">
                  <wp:posOffset>144145</wp:posOffset>
                </wp:positionV>
                <wp:extent cx="6296025" cy="523875"/>
                <wp:effectExtent l="0" t="0" r="0" b="0"/>
                <wp:wrapNone/>
                <wp:docPr id="939594765" name="Text Box 939594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340829" w14:textId="3D92C0BF" w:rsidR="00BA22B5" w:rsidRPr="00A875E9" w:rsidRDefault="00F3692B" w:rsidP="00BA22B5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  <w:t>Darley Dale and Winster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3A7E1" id="Text Box 939594765" o:spid="_x0000_s1034" type="#_x0000_t202" style="position:absolute;margin-left:-6.25pt;margin-top:11.35pt;width:495.75pt;height:41.25pt;z-index:25167975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" filled="f" stroked="f" strokeweight=".5pt">
                <v:textbox>
                  <w:txbxContent>
                    <w:p w14:paraId="50340829" w14:textId="3D92C0BF" w:rsidR="00BA22B5" w:rsidRPr="00A875E9" w:rsidRDefault="00F3692B" w:rsidP="00BA22B5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  <w:t>Darley Dale and Winster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F760BE" w14:textId="3AD0D74D" w:rsidR="00B826E0" w:rsidRDefault="00B826E0" w:rsidP="00B826E0">
      <w:pPr>
        <w:rPr>
          <w:sz w:val="22"/>
          <w:szCs w:val="22"/>
        </w:rPr>
      </w:pPr>
    </w:p>
    <w:p w14:paraId="3CB42548" w14:textId="0214F273" w:rsidR="00B826E0" w:rsidRDefault="00B826E0" w:rsidP="00B826E0">
      <w:pPr>
        <w:ind w:firstLine="720"/>
        <w:rPr>
          <w:sz w:val="22"/>
          <w:szCs w:val="22"/>
        </w:rPr>
      </w:pPr>
    </w:p>
    <w:p w14:paraId="25AA3E08" w14:textId="46EB1E89" w:rsidR="00BA22B5" w:rsidRPr="00BA22B5" w:rsidRDefault="00BA22B5" w:rsidP="00BA22B5">
      <w:pPr>
        <w:rPr>
          <w:sz w:val="22"/>
          <w:szCs w:val="22"/>
        </w:rPr>
      </w:pPr>
    </w:p>
    <w:p w14:paraId="21BBDE9D" w14:textId="0DE3067B" w:rsidR="00BA22B5" w:rsidRPr="006519A2" w:rsidRDefault="00BA22B5" w:rsidP="006519A2">
      <w:pPr>
        <w:tabs>
          <w:tab w:val="left" w:pos="5895"/>
        </w:tabs>
        <w:rPr>
          <w:sz w:val="22"/>
          <w:szCs w:val="22"/>
        </w:rPr>
      </w:pPr>
    </w:p>
    <w:p w14:paraId="2D9CA19A" w14:textId="597C55A1" w:rsidR="00BA22B5" w:rsidRPr="00BA22B5" w:rsidRDefault="00A6550E" w:rsidP="00BA22B5">
      <w:pPr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1774D9" wp14:editId="0DF4D1BC">
                <wp:simplePos x="0" y="0"/>
                <wp:positionH relativeFrom="margin">
                  <wp:posOffset>-193675</wp:posOffset>
                </wp:positionH>
                <wp:positionV relativeFrom="paragraph">
                  <wp:posOffset>167640</wp:posOffset>
                </wp:positionV>
                <wp:extent cx="3676650" cy="6553200"/>
                <wp:effectExtent l="0" t="0" r="19050" b="19050"/>
                <wp:wrapNone/>
                <wp:docPr id="1097706345" name="Text Box 1097706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6553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3B5D9A" w14:textId="4FF3987E" w:rsidR="00C85C3E" w:rsidRPr="0045038B" w:rsidRDefault="0045038B" w:rsidP="0045038B">
                            <w:pPr>
                              <w:shd w:val="clear" w:color="auto" w:fill="1F3864" w:themeFill="accent1" w:themeFillShade="80"/>
                              <w:jc w:val="center"/>
                            </w:pPr>
                            <w:r w:rsidRPr="0045038B">
                              <w:rPr>
                                <w:color w:val="FFFFFF" w:themeColor="background1"/>
                              </w:rPr>
                              <w:t>Summer Safety</w:t>
                            </w:r>
                          </w:p>
                          <w:p w14:paraId="3FA794CB" w14:textId="3169A181" w:rsidR="000871D4" w:rsidRDefault="0045038B">
                            <w:r>
                              <w:t>The summer Holidays have finally arri</w:t>
                            </w:r>
                            <w:r w:rsidR="00F8791E">
                              <w:t>ved</w:t>
                            </w:r>
                            <w:r w:rsidR="00EF2AA8">
                              <w:t>.</w:t>
                            </w:r>
                            <w:r w:rsidR="00824F8F">
                              <w:t xml:space="preserve"> We are happy to see so many people enjoying the nice weather at the local parks</w:t>
                            </w:r>
                            <w:r w:rsidR="00DC150C">
                              <w:t xml:space="preserve">. </w:t>
                            </w:r>
                            <w:r w:rsidR="00BF1232">
                              <w:t xml:space="preserve">As much as </w:t>
                            </w:r>
                            <w:r w:rsidR="00CE36EA">
                              <w:t xml:space="preserve">we </w:t>
                            </w:r>
                            <w:r w:rsidR="00BF1232">
                              <w:t xml:space="preserve">want you to enjoy this </w:t>
                            </w:r>
                            <w:r w:rsidR="000871D4">
                              <w:t xml:space="preserve">holiday, we want to make sure you have the necessary information to stay safe. </w:t>
                            </w:r>
                          </w:p>
                          <w:p w14:paraId="26A686B0" w14:textId="65694484" w:rsidR="00A5379E" w:rsidRDefault="00416F19">
                            <w:r>
                              <w:t>A common activity people take past on, especially on hotter weather, is open water swimming. This can be very dangerous</w:t>
                            </w:r>
                            <w:r w:rsidR="00AE1F3F">
                              <w:t xml:space="preserve">, </w:t>
                            </w:r>
                            <w:r w:rsidR="00771287">
                              <w:t>especially if you do not follow the water safety code:</w:t>
                            </w:r>
                          </w:p>
                          <w:p w14:paraId="65272BFB" w14:textId="6F6B6DF1" w:rsidR="00771287" w:rsidRDefault="00771287" w:rsidP="00771287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</w:pPr>
                            <w:r>
                              <w:t>Stop and think</w:t>
                            </w:r>
                          </w:p>
                          <w:p w14:paraId="60DC616B" w14:textId="36EFBEF2" w:rsidR="00771287" w:rsidRDefault="009B0E9B" w:rsidP="00771287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</w:pPr>
                            <w:r>
                              <w:t xml:space="preserve">Stay together </w:t>
                            </w:r>
                          </w:p>
                          <w:p w14:paraId="25C98337" w14:textId="53BAFEA8" w:rsidR="009B0E9B" w:rsidRDefault="009B0E9B" w:rsidP="00771287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</w:pPr>
                            <w:r>
                              <w:t>Call 999</w:t>
                            </w:r>
                          </w:p>
                          <w:p w14:paraId="6AC0F29A" w14:textId="2982015C" w:rsidR="009B0E9B" w:rsidRDefault="009B0E9B" w:rsidP="00771287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</w:pPr>
                            <w:r>
                              <w:t>Float</w:t>
                            </w:r>
                          </w:p>
                          <w:p w14:paraId="35BADF0F" w14:textId="26DA9367" w:rsidR="009B0E9B" w:rsidRDefault="00F26F3D" w:rsidP="009B0E9B">
                            <w:r>
                              <w:t xml:space="preserve">Before entering any body of water, you need to ensure it is safe to do so. Do you know about </w:t>
                            </w:r>
                            <w:proofErr w:type="spellStart"/>
                            <w:r>
                              <w:t>al</w:t>
                            </w:r>
                            <w:proofErr w:type="spellEnd"/>
                            <w:r>
                              <w:t xml:space="preserve"> the hazards in the water and surrounding it. </w:t>
                            </w:r>
                            <w:r w:rsidR="00090974">
                              <w:t>Remember, it will be hard to see all the hazards underneath the water due to water quality. Don’t go swimming on your own</w:t>
                            </w:r>
                            <w:r w:rsidR="00DA5C7D">
                              <w:t xml:space="preserve">. Always make sure someone is coming with you so if the need arises, someone can call the emergency </w:t>
                            </w:r>
                            <w:r w:rsidR="0012792D">
                              <w:t xml:space="preserve">services. Call 999 in all emergency situations </w:t>
                            </w:r>
                            <w:r w:rsidR="00F811C5">
                              <w:t xml:space="preserve">and if you find yourself in </w:t>
                            </w:r>
                            <w:proofErr w:type="spellStart"/>
                            <w:proofErr w:type="gramStart"/>
                            <w:r w:rsidR="00F811C5">
                              <w:t>a</w:t>
                            </w:r>
                            <w:proofErr w:type="spellEnd"/>
                            <w:proofErr w:type="gramEnd"/>
                            <w:r w:rsidR="00F811C5">
                              <w:t xml:space="preserve"> emergency situation </w:t>
                            </w:r>
                            <w:proofErr w:type="gramStart"/>
                            <w:r w:rsidR="00F811C5">
                              <w:t>remember</w:t>
                            </w:r>
                            <w:proofErr w:type="gramEnd"/>
                            <w:r w:rsidR="00F811C5">
                              <w:t xml:space="preserve"> to float (Please </w:t>
                            </w:r>
                            <w:r w:rsidR="00756817">
                              <w:t xml:space="preserve">see the </w:t>
                            </w:r>
                            <w:r w:rsidR="007C75D1">
                              <w:t>Float to live on the right of the page.</w:t>
                            </w:r>
                          </w:p>
                          <w:p w14:paraId="0ACD7A2A" w14:textId="2F5103A7" w:rsidR="00A5379E" w:rsidRPr="0045038B" w:rsidRDefault="00867F46">
                            <w:r>
                              <w:t>In addition</w:t>
                            </w:r>
                            <w:r w:rsidR="00DC5619">
                              <w:t>, the number of Moorland fires are increasing</w:t>
                            </w:r>
                            <w:r w:rsidR="004A1533">
                              <w:t xml:space="preserve">. </w:t>
                            </w:r>
                            <w:r w:rsidR="00E93E6B">
                              <w:t>It is important to understand how to stay safe if you encounter a moorland fire. You must call 999 immediately and DO NOT attempt to fight it</w:t>
                            </w:r>
                            <w:r w:rsidR="005A164B">
                              <w:t xml:space="preserve"> if it can’t be put out with a bucket of water. Once reported, please </w:t>
                            </w:r>
                            <w:r w:rsidR="00825A25">
                              <w:t xml:space="preserve">leave to a safe area. To prevent yourself from starting a fire, please do not use disposable </w:t>
                            </w:r>
                            <w:r w:rsidR="00C47591">
                              <w:t xml:space="preserve">BBQs in moorlands, do not drop cigarettes on the ground and </w:t>
                            </w:r>
                            <w:r w:rsidR="00A6550E">
                              <w:t xml:space="preserve">do not leave glass bottles as the sunlight shinning through can start a fire. </w:t>
                            </w:r>
                          </w:p>
                          <w:p w14:paraId="766696C3" w14:textId="7C3FD231" w:rsidR="00A5379E" w:rsidRPr="006E583D" w:rsidRDefault="00A5379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7961953B" w14:textId="77777777" w:rsidR="005F02B5" w:rsidRDefault="005F02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774D9" id="Text Box 1097706345" o:spid="_x0000_s1035" type="#_x0000_t202" style="position:absolute;margin-left:-15.25pt;margin-top:13.2pt;width:289.5pt;height:51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" fillcolor="#4472c4 [3204]" strokecolor="#09101d [484]" strokeweight="1pt">
                <v:textbox>
                  <w:txbxContent>
                    <w:p w14:paraId="063B5D9A" w14:textId="4FF3987E" w:rsidR="00C85C3E" w:rsidRPr="0045038B" w:rsidRDefault="0045038B" w:rsidP="0045038B">
                      <w:pPr>
                        <w:shd w:val="clear" w:color="auto" w:fill="1F3864" w:themeFill="accent1" w:themeFillShade="80"/>
                        <w:jc w:val="center"/>
                      </w:pPr>
                      <w:r w:rsidRPr="0045038B">
                        <w:rPr>
                          <w:color w:val="FFFFFF" w:themeColor="background1"/>
                        </w:rPr>
                        <w:t>Summer Safety</w:t>
                      </w:r>
                    </w:p>
                    <w:p w14:paraId="3FA794CB" w14:textId="3169A181" w:rsidR="000871D4" w:rsidRDefault="0045038B">
                      <w:r>
                        <w:t>The summer Holidays have finally arri</w:t>
                      </w:r>
                      <w:r w:rsidR="00F8791E">
                        <w:t>ved</w:t>
                      </w:r>
                      <w:r w:rsidR="00EF2AA8">
                        <w:t>.</w:t>
                      </w:r>
                      <w:r w:rsidR="00824F8F">
                        <w:t xml:space="preserve"> We are happy to see so many people enjoying the nice weather at the local parks</w:t>
                      </w:r>
                      <w:r w:rsidR="00DC150C">
                        <w:t xml:space="preserve">. </w:t>
                      </w:r>
                      <w:r w:rsidR="00BF1232">
                        <w:t xml:space="preserve">As much as </w:t>
                      </w:r>
                      <w:r w:rsidR="00CE36EA">
                        <w:t xml:space="preserve">we </w:t>
                      </w:r>
                      <w:r w:rsidR="00BF1232">
                        <w:t xml:space="preserve">want you to enjoy this </w:t>
                      </w:r>
                      <w:r w:rsidR="000871D4">
                        <w:t xml:space="preserve">holiday, we want to make sure you have the necessary information to stay safe. </w:t>
                      </w:r>
                    </w:p>
                    <w:p w14:paraId="26A686B0" w14:textId="65694484" w:rsidR="00A5379E" w:rsidRDefault="00416F19">
                      <w:r>
                        <w:t>A common activity people take past on, especially on hotter weather, is open water swimming. This can be very dangerous</w:t>
                      </w:r>
                      <w:r w:rsidR="00AE1F3F">
                        <w:t xml:space="preserve">, </w:t>
                      </w:r>
                      <w:r w:rsidR="00771287">
                        <w:t>especially if you do not follow the water safety code:</w:t>
                      </w:r>
                    </w:p>
                    <w:p w14:paraId="65272BFB" w14:textId="6F6B6DF1" w:rsidR="00771287" w:rsidRDefault="00771287" w:rsidP="00771287">
                      <w:pPr>
                        <w:pStyle w:val="ListParagraph"/>
                        <w:numPr>
                          <w:ilvl w:val="0"/>
                          <w:numId w:val="38"/>
                        </w:numPr>
                      </w:pPr>
                      <w:r>
                        <w:t>Stop and think</w:t>
                      </w:r>
                    </w:p>
                    <w:p w14:paraId="60DC616B" w14:textId="36EFBEF2" w:rsidR="00771287" w:rsidRDefault="009B0E9B" w:rsidP="00771287">
                      <w:pPr>
                        <w:pStyle w:val="ListParagraph"/>
                        <w:numPr>
                          <w:ilvl w:val="0"/>
                          <w:numId w:val="38"/>
                        </w:numPr>
                      </w:pPr>
                      <w:r>
                        <w:t xml:space="preserve">Stay together </w:t>
                      </w:r>
                    </w:p>
                    <w:p w14:paraId="25C98337" w14:textId="53BAFEA8" w:rsidR="009B0E9B" w:rsidRDefault="009B0E9B" w:rsidP="00771287">
                      <w:pPr>
                        <w:pStyle w:val="ListParagraph"/>
                        <w:numPr>
                          <w:ilvl w:val="0"/>
                          <w:numId w:val="38"/>
                        </w:numPr>
                      </w:pPr>
                      <w:r>
                        <w:t>Call 999</w:t>
                      </w:r>
                    </w:p>
                    <w:p w14:paraId="6AC0F29A" w14:textId="2982015C" w:rsidR="009B0E9B" w:rsidRDefault="009B0E9B" w:rsidP="00771287">
                      <w:pPr>
                        <w:pStyle w:val="ListParagraph"/>
                        <w:numPr>
                          <w:ilvl w:val="0"/>
                          <w:numId w:val="38"/>
                        </w:numPr>
                      </w:pPr>
                      <w:r>
                        <w:t>Float</w:t>
                      </w:r>
                    </w:p>
                    <w:p w14:paraId="35BADF0F" w14:textId="26DA9367" w:rsidR="009B0E9B" w:rsidRDefault="00F26F3D" w:rsidP="009B0E9B">
                      <w:r>
                        <w:t xml:space="preserve">Before entering any body of water, you need to ensure it is safe to do so. Do you know about </w:t>
                      </w:r>
                      <w:proofErr w:type="spellStart"/>
                      <w:r>
                        <w:t>al</w:t>
                      </w:r>
                      <w:proofErr w:type="spellEnd"/>
                      <w:r>
                        <w:t xml:space="preserve"> the hazards in the water and surrounding it. </w:t>
                      </w:r>
                      <w:r w:rsidR="00090974">
                        <w:t>Remember, it will be hard to see all the hazards underneath the water due to water quality. Don’t go swimming on your own</w:t>
                      </w:r>
                      <w:r w:rsidR="00DA5C7D">
                        <w:t xml:space="preserve">. Always make sure someone is coming with you so if the need arises, someone can call the emergency </w:t>
                      </w:r>
                      <w:r w:rsidR="0012792D">
                        <w:t xml:space="preserve">services. Call 999 in all emergency situations </w:t>
                      </w:r>
                      <w:r w:rsidR="00F811C5">
                        <w:t xml:space="preserve">and if you find yourself in </w:t>
                      </w:r>
                      <w:proofErr w:type="spellStart"/>
                      <w:proofErr w:type="gramStart"/>
                      <w:r w:rsidR="00F811C5">
                        <w:t>a</w:t>
                      </w:r>
                      <w:proofErr w:type="spellEnd"/>
                      <w:proofErr w:type="gramEnd"/>
                      <w:r w:rsidR="00F811C5">
                        <w:t xml:space="preserve"> emergency situation </w:t>
                      </w:r>
                      <w:proofErr w:type="gramStart"/>
                      <w:r w:rsidR="00F811C5">
                        <w:t>remember</w:t>
                      </w:r>
                      <w:proofErr w:type="gramEnd"/>
                      <w:r w:rsidR="00F811C5">
                        <w:t xml:space="preserve"> to float (Please </w:t>
                      </w:r>
                      <w:r w:rsidR="00756817">
                        <w:t xml:space="preserve">see the </w:t>
                      </w:r>
                      <w:r w:rsidR="007C75D1">
                        <w:t>Float to live on the right of the page.</w:t>
                      </w:r>
                    </w:p>
                    <w:p w14:paraId="0ACD7A2A" w14:textId="2F5103A7" w:rsidR="00A5379E" w:rsidRPr="0045038B" w:rsidRDefault="00867F46">
                      <w:r>
                        <w:t>In addition</w:t>
                      </w:r>
                      <w:r w:rsidR="00DC5619">
                        <w:t>, the number of Moorland fires are increasing</w:t>
                      </w:r>
                      <w:r w:rsidR="004A1533">
                        <w:t xml:space="preserve">. </w:t>
                      </w:r>
                      <w:r w:rsidR="00E93E6B">
                        <w:t>It is important to understand how to stay safe if you encounter a moorland fire. You must call 999 immediately and DO NOT attempt to fight it</w:t>
                      </w:r>
                      <w:r w:rsidR="005A164B">
                        <w:t xml:space="preserve"> if it can’t be put out with a bucket of water. Once reported, please </w:t>
                      </w:r>
                      <w:r w:rsidR="00825A25">
                        <w:t xml:space="preserve">leave to a safe area. To prevent yourself from starting a fire, please do not use disposable </w:t>
                      </w:r>
                      <w:r w:rsidR="00C47591">
                        <w:t xml:space="preserve">BBQs in moorlands, do not drop cigarettes on the ground and </w:t>
                      </w:r>
                      <w:r w:rsidR="00A6550E">
                        <w:t xml:space="preserve">do not leave glass bottles as the sunlight shinning through can start a fire. </w:t>
                      </w:r>
                    </w:p>
                    <w:p w14:paraId="766696C3" w14:textId="7C3FD231" w:rsidR="00A5379E" w:rsidRPr="006E583D" w:rsidRDefault="00A5379E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7961953B" w14:textId="77777777" w:rsidR="005F02B5" w:rsidRDefault="005F02B5"/>
                  </w:txbxContent>
                </v:textbox>
                <w10:wrap anchorx="margin"/>
              </v:shape>
            </w:pict>
          </mc:Fallback>
        </mc:AlternateContent>
      </w:r>
      <w:r w:rsidR="005C0B7C">
        <w:rPr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1719BF58" wp14:editId="1CAB0441">
            <wp:simplePos x="0" y="0"/>
            <wp:positionH relativeFrom="column">
              <wp:posOffset>3616325</wp:posOffset>
            </wp:positionH>
            <wp:positionV relativeFrom="paragraph">
              <wp:posOffset>205740</wp:posOffset>
            </wp:positionV>
            <wp:extent cx="3408045" cy="3389630"/>
            <wp:effectExtent l="0" t="0" r="1905" b="1270"/>
            <wp:wrapSquare wrapText="bothSides"/>
            <wp:docPr id="174322525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045" cy="338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BC4405" w14:textId="72856A14" w:rsidR="00BA22B5" w:rsidRDefault="00F63775" w:rsidP="00F63775">
      <w:pPr>
        <w:tabs>
          <w:tab w:val="left" w:pos="768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7CBDBC75" w14:textId="23BAAAC0" w:rsidR="005103F7" w:rsidRPr="005103F7" w:rsidRDefault="008655D3" w:rsidP="00346A36">
      <w:pPr>
        <w:tabs>
          <w:tab w:val="left" w:pos="295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429C1EE3" w14:textId="4FE7B889" w:rsidR="005103F7" w:rsidRPr="005103F7" w:rsidRDefault="005103F7" w:rsidP="005103F7">
      <w:pPr>
        <w:rPr>
          <w:sz w:val="22"/>
          <w:szCs w:val="22"/>
        </w:rPr>
      </w:pPr>
    </w:p>
    <w:p w14:paraId="5E2EF424" w14:textId="645F9AD8" w:rsidR="005103F7" w:rsidRPr="005103F7" w:rsidRDefault="005C0B7C" w:rsidP="005103F7">
      <w:pPr>
        <w:rPr>
          <w:sz w:val="22"/>
          <w:szCs w:val="22"/>
        </w:rPr>
      </w:pPr>
      <w:r w:rsidRPr="002F2877">
        <w:rPr>
          <w:noProof/>
          <w:sz w:val="22"/>
          <w:szCs w:val="22"/>
        </w:rPr>
        <w:drawing>
          <wp:anchor distT="0" distB="0" distL="114300" distR="114300" simplePos="0" relativeHeight="251727881" behindDoc="1" locked="0" layoutInCell="1" allowOverlap="1" wp14:anchorId="5A1E25D2" wp14:editId="4E3E3872">
            <wp:simplePos x="0" y="0"/>
            <wp:positionH relativeFrom="column">
              <wp:posOffset>3687445</wp:posOffset>
            </wp:positionH>
            <wp:positionV relativeFrom="paragraph">
              <wp:posOffset>56515</wp:posOffset>
            </wp:positionV>
            <wp:extent cx="33020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34" y="21360"/>
                <wp:lineTo x="21434" y="0"/>
                <wp:lineTo x="0" y="0"/>
              </wp:wrapPolygon>
            </wp:wrapTight>
            <wp:docPr id="19112645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264537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BBCC53" w14:textId="6EA86B74" w:rsidR="005103F7" w:rsidRPr="005103F7" w:rsidRDefault="009C2E7B" w:rsidP="00346A36">
      <w:pPr>
        <w:tabs>
          <w:tab w:val="left" w:pos="885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4EF69409" w14:textId="437573F7" w:rsidR="005103F7" w:rsidRPr="005103F7" w:rsidRDefault="005103F7" w:rsidP="005103F7">
      <w:pPr>
        <w:rPr>
          <w:sz w:val="22"/>
          <w:szCs w:val="22"/>
        </w:rPr>
      </w:pPr>
    </w:p>
    <w:p w14:paraId="03788A07" w14:textId="65EDE191" w:rsidR="005103F7" w:rsidRPr="005103F7" w:rsidRDefault="005103F7" w:rsidP="005103F7">
      <w:pPr>
        <w:rPr>
          <w:sz w:val="22"/>
          <w:szCs w:val="22"/>
        </w:rPr>
      </w:pPr>
    </w:p>
    <w:p w14:paraId="254F5FCB" w14:textId="3B7F204F" w:rsidR="005103F7" w:rsidRPr="005103F7" w:rsidRDefault="005103F7" w:rsidP="005103F7">
      <w:pPr>
        <w:rPr>
          <w:sz w:val="22"/>
          <w:szCs w:val="22"/>
        </w:rPr>
      </w:pPr>
    </w:p>
    <w:p w14:paraId="2AB65DDD" w14:textId="7E11D3B6" w:rsidR="005103F7" w:rsidRPr="005103F7" w:rsidRDefault="005103F7" w:rsidP="005103F7">
      <w:pPr>
        <w:rPr>
          <w:sz w:val="22"/>
          <w:szCs w:val="22"/>
        </w:rPr>
      </w:pPr>
    </w:p>
    <w:p w14:paraId="5CB1B731" w14:textId="20D3F728" w:rsidR="005103F7" w:rsidRPr="005103F7" w:rsidRDefault="005103F7" w:rsidP="005103F7">
      <w:pPr>
        <w:rPr>
          <w:sz w:val="22"/>
          <w:szCs w:val="22"/>
        </w:rPr>
      </w:pPr>
    </w:p>
    <w:p w14:paraId="77C08617" w14:textId="53074B32" w:rsidR="005103F7" w:rsidRPr="005103F7" w:rsidRDefault="005103F7" w:rsidP="005103F7">
      <w:pPr>
        <w:rPr>
          <w:sz w:val="22"/>
          <w:szCs w:val="22"/>
        </w:rPr>
      </w:pPr>
    </w:p>
    <w:p w14:paraId="00D78577" w14:textId="346DA845" w:rsidR="005103F7" w:rsidRPr="005103F7" w:rsidRDefault="005103F7" w:rsidP="005103F7">
      <w:pPr>
        <w:rPr>
          <w:sz w:val="22"/>
          <w:szCs w:val="22"/>
        </w:rPr>
      </w:pPr>
    </w:p>
    <w:p w14:paraId="7C2E8513" w14:textId="737F3917" w:rsidR="005103F7" w:rsidRPr="005103F7" w:rsidRDefault="005103F7" w:rsidP="005103F7">
      <w:pPr>
        <w:rPr>
          <w:sz w:val="22"/>
          <w:szCs w:val="22"/>
        </w:rPr>
      </w:pPr>
    </w:p>
    <w:p w14:paraId="5C4A705E" w14:textId="23C4CD22" w:rsidR="005103F7" w:rsidRPr="005103F7" w:rsidRDefault="005103F7" w:rsidP="005103F7">
      <w:pPr>
        <w:rPr>
          <w:sz w:val="22"/>
          <w:szCs w:val="22"/>
        </w:rPr>
      </w:pPr>
    </w:p>
    <w:p w14:paraId="3AEE461E" w14:textId="0EE38F8B" w:rsidR="005103F7" w:rsidRPr="00573B41" w:rsidRDefault="00E232AC" w:rsidP="00733602">
      <w:pPr>
        <w:tabs>
          <w:tab w:val="left" w:pos="9630"/>
        </w:tabs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9" behindDoc="0" locked="0" layoutInCell="1" allowOverlap="1" wp14:anchorId="18934599" wp14:editId="0BDD9327">
                <wp:simplePos x="0" y="0"/>
                <wp:positionH relativeFrom="margin">
                  <wp:posOffset>0</wp:posOffset>
                </wp:positionH>
                <wp:positionV relativeFrom="paragraph">
                  <wp:posOffset>304165</wp:posOffset>
                </wp:positionV>
                <wp:extent cx="6296025" cy="923925"/>
                <wp:effectExtent l="0" t="0" r="0" b="0"/>
                <wp:wrapNone/>
                <wp:docPr id="682476060" name="Text Box 682476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C16B99" w14:textId="04795B66" w:rsidR="00E232AC" w:rsidRPr="00A875E9" w:rsidRDefault="00E232AC" w:rsidP="00E232AC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34599" id="Text Box 682476060" o:spid="_x0000_s1036" type="#_x0000_t202" style="position:absolute;margin-left:0;margin-top:23.95pt;width:495.75pt;height:72.75pt;z-index:25172480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" filled="f" stroked="f" strokeweight=".5pt">
                <v:textbox>
                  <w:txbxContent>
                    <w:p w14:paraId="76C16B99" w14:textId="04795B66" w:rsidR="00E232AC" w:rsidRPr="00A875E9" w:rsidRDefault="00E232AC" w:rsidP="00E232AC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103F7" w:rsidRPr="00573B41" w:rsidSect="00EB14CE">
      <w:pgSz w:w="11906" w:h="16838" w:code="9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6A2BC" w14:textId="77777777" w:rsidR="00E87120" w:rsidRDefault="00E87120" w:rsidP="005F6B6C">
      <w:r>
        <w:separator/>
      </w:r>
    </w:p>
  </w:endnote>
  <w:endnote w:type="continuationSeparator" w:id="0">
    <w:p w14:paraId="4AAF1445" w14:textId="77777777" w:rsidR="00E87120" w:rsidRDefault="00E87120" w:rsidP="005F6B6C">
      <w:r>
        <w:continuationSeparator/>
      </w:r>
    </w:p>
  </w:endnote>
  <w:endnote w:type="continuationNotice" w:id="1">
    <w:p w14:paraId="3389AA61" w14:textId="77777777" w:rsidR="00E87120" w:rsidRDefault="00E871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15"/>
      <w:gridCol w:w="3515"/>
      <w:gridCol w:w="3515"/>
    </w:tblGrid>
    <w:tr w:rsidR="190AA9FF" w14:paraId="00007319" w14:textId="77777777" w:rsidTr="190AA9FF">
      <w:trPr>
        <w:trHeight w:val="300"/>
      </w:trPr>
      <w:tc>
        <w:tcPr>
          <w:tcW w:w="3515" w:type="dxa"/>
        </w:tcPr>
        <w:p w14:paraId="78CF535F" w14:textId="7C50B075" w:rsidR="190AA9FF" w:rsidRDefault="190AA9FF" w:rsidP="190AA9FF">
          <w:pPr>
            <w:pStyle w:val="Header"/>
            <w:ind w:left="-115"/>
          </w:pPr>
        </w:p>
      </w:tc>
      <w:tc>
        <w:tcPr>
          <w:tcW w:w="3515" w:type="dxa"/>
        </w:tcPr>
        <w:p w14:paraId="03B519A7" w14:textId="3412E537" w:rsidR="190AA9FF" w:rsidRDefault="190AA9FF" w:rsidP="190AA9FF">
          <w:pPr>
            <w:pStyle w:val="Header"/>
            <w:jc w:val="center"/>
          </w:pPr>
        </w:p>
      </w:tc>
      <w:tc>
        <w:tcPr>
          <w:tcW w:w="3515" w:type="dxa"/>
        </w:tcPr>
        <w:p w14:paraId="7916C53B" w14:textId="341E363B" w:rsidR="190AA9FF" w:rsidRDefault="190AA9FF" w:rsidP="190AA9FF">
          <w:pPr>
            <w:pStyle w:val="Header"/>
            <w:ind w:right="-115"/>
            <w:jc w:val="right"/>
          </w:pPr>
        </w:p>
      </w:tc>
    </w:tr>
  </w:tbl>
  <w:p w14:paraId="0464876D" w14:textId="13E75524" w:rsidR="190AA9FF" w:rsidRDefault="190AA9FF" w:rsidP="190AA9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C5B22" w14:textId="77777777" w:rsidR="00E87120" w:rsidRDefault="00E87120" w:rsidP="005F6B6C">
      <w:r>
        <w:separator/>
      </w:r>
    </w:p>
  </w:footnote>
  <w:footnote w:type="continuationSeparator" w:id="0">
    <w:p w14:paraId="2F300B21" w14:textId="77777777" w:rsidR="00E87120" w:rsidRDefault="00E87120" w:rsidP="005F6B6C">
      <w:r>
        <w:continuationSeparator/>
      </w:r>
    </w:p>
  </w:footnote>
  <w:footnote w:type="continuationNotice" w:id="1">
    <w:p w14:paraId="4DC84242" w14:textId="77777777" w:rsidR="00E87120" w:rsidRDefault="00E8712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12CD1" w14:textId="54DF0C8E" w:rsidR="005F6B6C" w:rsidRDefault="00984A26" w:rsidP="00A955A0">
    <w:pPr>
      <w:pStyle w:val="Header"/>
      <w:tabs>
        <w:tab w:val="clear" w:pos="4513"/>
        <w:tab w:val="clear" w:pos="9026"/>
        <w:tab w:val="right" w:pos="10546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2AAA4BD4" wp14:editId="37304DA6">
          <wp:simplePos x="0" y="0"/>
          <wp:positionH relativeFrom="column">
            <wp:posOffset>-469900</wp:posOffset>
          </wp:positionH>
          <wp:positionV relativeFrom="paragraph">
            <wp:posOffset>-487680</wp:posOffset>
          </wp:positionV>
          <wp:extent cx="7605895" cy="10751820"/>
          <wp:effectExtent l="0" t="0" r="0" b="0"/>
          <wp:wrapNone/>
          <wp:docPr id="16" name="Picture 16" descr="A screenshot of a compu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A screenshot of a compu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5895" cy="10751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955A0">
      <w:tab/>
    </w:r>
  </w:p>
  <w:p w14:paraId="4BB12059" w14:textId="77777777" w:rsidR="005F6B6C" w:rsidRDefault="005F6B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996800"/>
    <w:multiLevelType w:val="hybridMultilevel"/>
    <w:tmpl w:val="7F5095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3A4381"/>
    <w:multiLevelType w:val="multilevel"/>
    <w:tmpl w:val="C302D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5603F2"/>
    <w:multiLevelType w:val="hybridMultilevel"/>
    <w:tmpl w:val="F4EA3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94E4E"/>
    <w:multiLevelType w:val="hybridMultilevel"/>
    <w:tmpl w:val="3A4E543E"/>
    <w:lvl w:ilvl="0" w:tplc="767A93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45721"/>
    <w:multiLevelType w:val="multilevel"/>
    <w:tmpl w:val="8A987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C05C14"/>
    <w:multiLevelType w:val="hybridMultilevel"/>
    <w:tmpl w:val="62BE98AA"/>
    <w:lvl w:ilvl="0" w:tplc="1E96B0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741B0"/>
    <w:multiLevelType w:val="hybridMultilevel"/>
    <w:tmpl w:val="F9108D26"/>
    <w:lvl w:ilvl="0" w:tplc="94786A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A47DD"/>
    <w:multiLevelType w:val="multilevel"/>
    <w:tmpl w:val="64C09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3A3DFC"/>
    <w:multiLevelType w:val="hybridMultilevel"/>
    <w:tmpl w:val="163412C4"/>
    <w:lvl w:ilvl="0" w:tplc="08EA71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B5E"/>
    <w:multiLevelType w:val="hybridMultilevel"/>
    <w:tmpl w:val="0F860AD6"/>
    <w:lvl w:ilvl="0" w:tplc="30404F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C35016"/>
    <w:multiLevelType w:val="multilevel"/>
    <w:tmpl w:val="4BEE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B74976"/>
    <w:multiLevelType w:val="hybridMultilevel"/>
    <w:tmpl w:val="FB824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E1126D"/>
    <w:multiLevelType w:val="hybridMultilevel"/>
    <w:tmpl w:val="E83A8A18"/>
    <w:lvl w:ilvl="0" w:tplc="4F665E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84326B"/>
    <w:multiLevelType w:val="hybridMultilevel"/>
    <w:tmpl w:val="A4C0D92C"/>
    <w:lvl w:ilvl="0" w:tplc="8B7CA552">
      <w:numFmt w:val="bullet"/>
      <w:lvlText w:val="-"/>
      <w:lvlJc w:val="left"/>
      <w:pPr>
        <w:ind w:left="720" w:hanging="360"/>
      </w:pPr>
      <w:rPr>
        <w:rFonts w:ascii="Abadi Extra Light" w:eastAsiaTheme="minorHAnsi" w:hAnsi="Abadi Extra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0D40CB"/>
    <w:multiLevelType w:val="hybridMultilevel"/>
    <w:tmpl w:val="FF60C1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A85764"/>
    <w:multiLevelType w:val="hybridMultilevel"/>
    <w:tmpl w:val="C87AABBA"/>
    <w:lvl w:ilvl="0" w:tplc="FDD8F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7D39D0"/>
    <w:multiLevelType w:val="hybridMultilevel"/>
    <w:tmpl w:val="3A9E24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BF37D1"/>
    <w:multiLevelType w:val="multilevel"/>
    <w:tmpl w:val="14489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0406C4"/>
    <w:multiLevelType w:val="hybridMultilevel"/>
    <w:tmpl w:val="542691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C87430"/>
    <w:multiLevelType w:val="multilevel"/>
    <w:tmpl w:val="6C02F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82076"/>
    <w:multiLevelType w:val="hybridMultilevel"/>
    <w:tmpl w:val="EC041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822595"/>
    <w:multiLevelType w:val="hybridMultilevel"/>
    <w:tmpl w:val="318E92A6"/>
    <w:lvl w:ilvl="0" w:tplc="7CB464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A37419"/>
    <w:multiLevelType w:val="hybridMultilevel"/>
    <w:tmpl w:val="D51084D6"/>
    <w:lvl w:ilvl="0" w:tplc="DDF48C02">
      <w:numFmt w:val="bullet"/>
      <w:lvlText w:val="-"/>
      <w:lvlJc w:val="left"/>
      <w:pPr>
        <w:ind w:left="720" w:hanging="360"/>
      </w:pPr>
      <w:rPr>
        <w:rFonts w:ascii="Abadi Extra Light" w:eastAsiaTheme="minorHAnsi" w:hAnsi="Abadi Extra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E657C9"/>
    <w:multiLevelType w:val="hybridMultilevel"/>
    <w:tmpl w:val="ACDC126A"/>
    <w:lvl w:ilvl="0" w:tplc="97DE98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614B71"/>
    <w:multiLevelType w:val="multilevel"/>
    <w:tmpl w:val="F2160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FD1F7A"/>
    <w:multiLevelType w:val="hybridMultilevel"/>
    <w:tmpl w:val="33C685AA"/>
    <w:lvl w:ilvl="0" w:tplc="7CE292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880DFD"/>
    <w:multiLevelType w:val="hybridMultilevel"/>
    <w:tmpl w:val="CC127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CB1157"/>
    <w:multiLevelType w:val="hybridMultilevel"/>
    <w:tmpl w:val="C9DA2AFE"/>
    <w:lvl w:ilvl="0" w:tplc="080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EDB4DE7"/>
    <w:multiLevelType w:val="hybridMultilevel"/>
    <w:tmpl w:val="349A4E1E"/>
    <w:lvl w:ilvl="0" w:tplc="3AC067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767B46"/>
    <w:multiLevelType w:val="hybridMultilevel"/>
    <w:tmpl w:val="ED3A512A"/>
    <w:lvl w:ilvl="0" w:tplc="9E849A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1674D8"/>
    <w:multiLevelType w:val="hybridMultilevel"/>
    <w:tmpl w:val="038461C6"/>
    <w:lvl w:ilvl="0" w:tplc="720A49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2E2D9C"/>
    <w:multiLevelType w:val="multilevel"/>
    <w:tmpl w:val="C51A1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4D1AC7"/>
    <w:multiLevelType w:val="hybridMultilevel"/>
    <w:tmpl w:val="AE0A5E0A"/>
    <w:lvl w:ilvl="0" w:tplc="142E72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BF66A1"/>
    <w:multiLevelType w:val="hybridMultilevel"/>
    <w:tmpl w:val="5A6C5844"/>
    <w:lvl w:ilvl="0" w:tplc="DD1866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9B279F"/>
    <w:multiLevelType w:val="multilevel"/>
    <w:tmpl w:val="9006A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06112A"/>
    <w:multiLevelType w:val="multilevel"/>
    <w:tmpl w:val="31C22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A27DF4"/>
    <w:multiLevelType w:val="hybridMultilevel"/>
    <w:tmpl w:val="F33A9096"/>
    <w:lvl w:ilvl="0" w:tplc="C27474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0592129">
    <w:abstractNumId w:val="0"/>
  </w:num>
  <w:num w:numId="2" w16cid:durableId="1608612244">
    <w:abstractNumId w:val="1"/>
  </w:num>
  <w:num w:numId="3" w16cid:durableId="745541591">
    <w:abstractNumId w:val="23"/>
  </w:num>
  <w:num w:numId="4" w16cid:durableId="165484773">
    <w:abstractNumId w:val="14"/>
  </w:num>
  <w:num w:numId="5" w16cid:durableId="276764974">
    <w:abstractNumId w:val="33"/>
  </w:num>
  <w:num w:numId="6" w16cid:durableId="464322882">
    <w:abstractNumId w:val="26"/>
  </w:num>
  <w:num w:numId="7" w16cid:durableId="1932348676">
    <w:abstractNumId w:val="19"/>
  </w:num>
  <w:num w:numId="8" w16cid:durableId="1514492061">
    <w:abstractNumId w:val="28"/>
  </w:num>
  <w:num w:numId="9" w16cid:durableId="1218972920">
    <w:abstractNumId w:val="15"/>
  </w:num>
  <w:num w:numId="10" w16cid:durableId="275063064">
    <w:abstractNumId w:val="17"/>
  </w:num>
  <w:num w:numId="11" w16cid:durableId="1908421418">
    <w:abstractNumId w:val="3"/>
  </w:num>
  <w:num w:numId="12" w16cid:durableId="366687219">
    <w:abstractNumId w:val="12"/>
  </w:num>
  <w:num w:numId="13" w16cid:durableId="1245914422">
    <w:abstractNumId w:val="20"/>
  </w:num>
  <w:num w:numId="14" w16cid:durableId="1171985835">
    <w:abstractNumId w:val="11"/>
  </w:num>
  <w:num w:numId="15" w16cid:durableId="1572764261">
    <w:abstractNumId w:val="36"/>
  </w:num>
  <w:num w:numId="16" w16cid:durableId="1473710715">
    <w:abstractNumId w:val="21"/>
  </w:num>
  <w:num w:numId="17" w16cid:durableId="498230674">
    <w:abstractNumId w:val="18"/>
  </w:num>
  <w:num w:numId="18" w16cid:durableId="1222667217">
    <w:abstractNumId w:val="25"/>
  </w:num>
  <w:num w:numId="19" w16cid:durableId="1500845123">
    <w:abstractNumId w:val="35"/>
  </w:num>
  <w:num w:numId="20" w16cid:durableId="861286063">
    <w:abstractNumId w:val="2"/>
  </w:num>
  <w:num w:numId="21" w16cid:durableId="220016810">
    <w:abstractNumId w:val="8"/>
  </w:num>
  <w:num w:numId="22" w16cid:durableId="250821101">
    <w:abstractNumId w:val="5"/>
  </w:num>
  <w:num w:numId="23" w16cid:durableId="1614361980">
    <w:abstractNumId w:val="32"/>
  </w:num>
  <w:num w:numId="24" w16cid:durableId="204371526">
    <w:abstractNumId w:val="31"/>
  </w:num>
  <w:num w:numId="25" w16cid:durableId="76295664">
    <w:abstractNumId w:val="10"/>
  </w:num>
  <w:num w:numId="26" w16cid:durableId="2077780656">
    <w:abstractNumId w:val="22"/>
  </w:num>
  <w:num w:numId="27" w16cid:durableId="1189442595">
    <w:abstractNumId w:val="4"/>
  </w:num>
  <w:num w:numId="28" w16cid:durableId="492913755">
    <w:abstractNumId w:val="29"/>
  </w:num>
  <w:num w:numId="29" w16cid:durableId="1445617023">
    <w:abstractNumId w:val="6"/>
  </w:num>
  <w:num w:numId="30" w16cid:durableId="1918787375">
    <w:abstractNumId w:val="7"/>
  </w:num>
  <w:num w:numId="31" w16cid:durableId="287126800">
    <w:abstractNumId w:val="37"/>
  </w:num>
  <w:num w:numId="32" w16cid:durableId="996499640">
    <w:abstractNumId w:val="30"/>
  </w:num>
  <w:num w:numId="33" w16cid:durableId="2042196357">
    <w:abstractNumId w:val="24"/>
  </w:num>
  <w:num w:numId="34" w16cid:durableId="408384569">
    <w:abstractNumId w:val="34"/>
  </w:num>
  <w:num w:numId="35" w16cid:durableId="855847635">
    <w:abstractNumId w:val="16"/>
  </w:num>
  <w:num w:numId="36" w16cid:durableId="1791165357">
    <w:abstractNumId w:val="13"/>
  </w:num>
  <w:num w:numId="37" w16cid:durableId="630328924">
    <w:abstractNumId w:val="9"/>
  </w:num>
  <w:num w:numId="38" w16cid:durableId="102629709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A26"/>
    <w:rsid w:val="00000263"/>
    <w:rsid w:val="00001509"/>
    <w:rsid w:val="00002232"/>
    <w:rsid w:val="0000445D"/>
    <w:rsid w:val="00006071"/>
    <w:rsid w:val="000071F8"/>
    <w:rsid w:val="00007B9E"/>
    <w:rsid w:val="00007D64"/>
    <w:rsid w:val="00010E42"/>
    <w:rsid w:val="0001326D"/>
    <w:rsid w:val="000146BE"/>
    <w:rsid w:val="00014AC8"/>
    <w:rsid w:val="00016C54"/>
    <w:rsid w:val="0002027C"/>
    <w:rsid w:val="00021F16"/>
    <w:rsid w:val="000247FE"/>
    <w:rsid w:val="00024C2B"/>
    <w:rsid w:val="000272B1"/>
    <w:rsid w:val="0002795C"/>
    <w:rsid w:val="000333BA"/>
    <w:rsid w:val="00033787"/>
    <w:rsid w:val="00033DFF"/>
    <w:rsid w:val="000356AC"/>
    <w:rsid w:val="000404F6"/>
    <w:rsid w:val="00040AEC"/>
    <w:rsid w:val="00041D64"/>
    <w:rsid w:val="00043215"/>
    <w:rsid w:val="00043FEF"/>
    <w:rsid w:val="000440AB"/>
    <w:rsid w:val="000440FD"/>
    <w:rsid w:val="00046585"/>
    <w:rsid w:val="00046AD9"/>
    <w:rsid w:val="00050A69"/>
    <w:rsid w:val="000521AE"/>
    <w:rsid w:val="0005409C"/>
    <w:rsid w:val="00054504"/>
    <w:rsid w:val="00055898"/>
    <w:rsid w:val="00062166"/>
    <w:rsid w:val="000649DB"/>
    <w:rsid w:val="00064CA7"/>
    <w:rsid w:val="00064F0A"/>
    <w:rsid w:val="00066BBA"/>
    <w:rsid w:val="00067CA5"/>
    <w:rsid w:val="00070527"/>
    <w:rsid w:val="000712CE"/>
    <w:rsid w:val="0007144D"/>
    <w:rsid w:val="00071E58"/>
    <w:rsid w:val="00074B43"/>
    <w:rsid w:val="000757BF"/>
    <w:rsid w:val="00076E78"/>
    <w:rsid w:val="000778D9"/>
    <w:rsid w:val="000800C4"/>
    <w:rsid w:val="000818B7"/>
    <w:rsid w:val="00084AF0"/>
    <w:rsid w:val="00086418"/>
    <w:rsid w:val="000871D4"/>
    <w:rsid w:val="00087293"/>
    <w:rsid w:val="000872F2"/>
    <w:rsid w:val="00090974"/>
    <w:rsid w:val="00091178"/>
    <w:rsid w:val="00093457"/>
    <w:rsid w:val="00093541"/>
    <w:rsid w:val="0009474C"/>
    <w:rsid w:val="0009527B"/>
    <w:rsid w:val="0009558B"/>
    <w:rsid w:val="000957AC"/>
    <w:rsid w:val="00095D5A"/>
    <w:rsid w:val="000969EE"/>
    <w:rsid w:val="000A1958"/>
    <w:rsid w:val="000A1D41"/>
    <w:rsid w:val="000A2E65"/>
    <w:rsid w:val="000A6693"/>
    <w:rsid w:val="000B1C4A"/>
    <w:rsid w:val="000B1DF6"/>
    <w:rsid w:val="000B20E2"/>
    <w:rsid w:val="000B3696"/>
    <w:rsid w:val="000B44EC"/>
    <w:rsid w:val="000B51DC"/>
    <w:rsid w:val="000B6874"/>
    <w:rsid w:val="000B6BBD"/>
    <w:rsid w:val="000C1106"/>
    <w:rsid w:val="000C1C99"/>
    <w:rsid w:val="000C34B8"/>
    <w:rsid w:val="000C3FD3"/>
    <w:rsid w:val="000C6281"/>
    <w:rsid w:val="000C68E3"/>
    <w:rsid w:val="000C6A65"/>
    <w:rsid w:val="000C74D5"/>
    <w:rsid w:val="000C77C3"/>
    <w:rsid w:val="000D1D7E"/>
    <w:rsid w:val="000D323C"/>
    <w:rsid w:val="000D37C1"/>
    <w:rsid w:val="000D4101"/>
    <w:rsid w:val="000D4D01"/>
    <w:rsid w:val="000D4F8E"/>
    <w:rsid w:val="000D4FA3"/>
    <w:rsid w:val="000D7F36"/>
    <w:rsid w:val="000E0566"/>
    <w:rsid w:val="000E22F9"/>
    <w:rsid w:val="000E35AF"/>
    <w:rsid w:val="000E4EEB"/>
    <w:rsid w:val="000E700C"/>
    <w:rsid w:val="000F00A0"/>
    <w:rsid w:val="000F12D1"/>
    <w:rsid w:val="000F1AE4"/>
    <w:rsid w:val="000F2C4B"/>
    <w:rsid w:val="000F2E2A"/>
    <w:rsid w:val="000F2EEC"/>
    <w:rsid w:val="000F3735"/>
    <w:rsid w:val="000F471B"/>
    <w:rsid w:val="000F5710"/>
    <w:rsid w:val="000F7E17"/>
    <w:rsid w:val="00103020"/>
    <w:rsid w:val="001039CB"/>
    <w:rsid w:val="00103D28"/>
    <w:rsid w:val="00106138"/>
    <w:rsid w:val="00106B10"/>
    <w:rsid w:val="00111617"/>
    <w:rsid w:val="00112A60"/>
    <w:rsid w:val="00113410"/>
    <w:rsid w:val="00113A0A"/>
    <w:rsid w:val="0011737F"/>
    <w:rsid w:val="00117DD5"/>
    <w:rsid w:val="00122D56"/>
    <w:rsid w:val="00123AEA"/>
    <w:rsid w:val="001249A2"/>
    <w:rsid w:val="00125D29"/>
    <w:rsid w:val="001272FC"/>
    <w:rsid w:val="0012792D"/>
    <w:rsid w:val="00130CB3"/>
    <w:rsid w:val="001330FD"/>
    <w:rsid w:val="0013327D"/>
    <w:rsid w:val="001334C6"/>
    <w:rsid w:val="00134699"/>
    <w:rsid w:val="00136DD6"/>
    <w:rsid w:val="001405DD"/>
    <w:rsid w:val="00140EAF"/>
    <w:rsid w:val="00141192"/>
    <w:rsid w:val="001414C1"/>
    <w:rsid w:val="00142374"/>
    <w:rsid w:val="001426EA"/>
    <w:rsid w:val="00144574"/>
    <w:rsid w:val="00145C31"/>
    <w:rsid w:val="001506B1"/>
    <w:rsid w:val="00151EB9"/>
    <w:rsid w:val="00153666"/>
    <w:rsid w:val="00154093"/>
    <w:rsid w:val="00154410"/>
    <w:rsid w:val="0015483C"/>
    <w:rsid w:val="00155961"/>
    <w:rsid w:val="00160B98"/>
    <w:rsid w:val="001621F2"/>
    <w:rsid w:val="001627C3"/>
    <w:rsid w:val="00162933"/>
    <w:rsid w:val="00162A55"/>
    <w:rsid w:val="001660FC"/>
    <w:rsid w:val="00170F50"/>
    <w:rsid w:val="001737ED"/>
    <w:rsid w:val="00176AA8"/>
    <w:rsid w:val="00176D25"/>
    <w:rsid w:val="0017788C"/>
    <w:rsid w:val="00177C3E"/>
    <w:rsid w:val="00180E03"/>
    <w:rsid w:val="00180E1B"/>
    <w:rsid w:val="001812CD"/>
    <w:rsid w:val="00181B15"/>
    <w:rsid w:val="00183027"/>
    <w:rsid w:val="00184950"/>
    <w:rsid w:val="00184BB9"/>
    <w:rsid w:val="00185EC4"/>
    <w:rsid w:val="001863F6"/>
    <w:rsid w:val="00190D52"/>
    <w:rsid w:val="00191508"/>
    <w:rsid w:val="001939EC"/>
    <w:rsid w:val="00195E78"/>
    <w:rsid w:val="00195F9B"/>
    <w:rsid w:val="001A0628"/>
    <w:rsid w:val="001A140A"/>
    <w:rsid w:val="001A280B"/>
    <w:rsid w:val="001A282F"/>
    <w:rsid w:val="001A483F"/>
    <w:rsid w:val="001A4B67"/>
    <w:rsid w:val="001A5996"/>
    <w:rsid w:val="001A5ACE"/>
    <w:rsid w:val="001A6800"/>
    <w:rsid w:val="001A754E"/>
    <w:rsid w:val="001B01FD"/>
    <w:rsid w:val="001B1315"/>
    <w:rsid w:val="001B3859"/>
    <w:rsid w:val="001B4110"/>
    <w:rsid w:val="001B4884"/>
    <w:rsid w:val="001B5E3F"/>
    <w:rsid w:val="001B7114"/>
    <w:rsid w:val="001B7297"/>
    <w:rsid w:val="001B7B3F"/>
    <w:rsid w:val="001C088B"/>
    <w:rsid w:val="001C495D"/>
    <w:rsid w:val="001C5876"/>
    <w:rsid w:val="001C659B"/>
    <w:rsid w:val="001C7DB4"/>
    <w:rsid w:val="001D251A"/>
    <w:rsid w:val="001D28DE"/>
    <w:rsid w:val="001D2D11"/>
    <w:rsid w:val="001D3DD3"/>
    <w:rsid w:val="001D69CA"/>
    <w:rsid w:val="001D6F22"/>
    <w:rsid w:val="001E069E"/>
    <w:rsid w:val="001E0999"/>
    <w:rsid w:val="001E0BC7"/>
    <w:rsid w:val="001E2FE4"/>
    <w:rsid w:val="001E3325"/>
    <w:rsid w:val="001E4E95"/>
    <w:rsid w:val="001E5492"/>
    <w:rsid w:val="001E5884"/>
    <w:rsid w:val="001E5A43"/>
    <w:rsid w:val="001E7885"/>
    <w:rsid w:val="001F1D39"/>
    <w:rsid w:val="001F2057"/>
    <w:rsid w:val="001F2B3B"/>
    <w:rsid w:val="001F401F"/>
    <w:rsid w:val="001F6DF8"/>
    <w:rsid w:val="001F7678"/>
    <w:rsid w:val="00200818"/>
    <w:rsid w:val="00200D66"/>
    <w:rsid w:val="0020260F"/>
    <w:rsid w:val="00202E0C"/>
    <w:rsid w:val="0020380E"/>
    <w:rsid w:val="0020388E"/>
    <w:rsid w:val="00204A57"/>
    <w:rsid w:val="0020556B"/>
    <w:rsid w:val="002065EF"/>
    <w:rsid w:val="00206649"/>
    <w:rsid w:val="002067D0"/>
    <w:rsid w:val="00206995"/>
    <w:rsid w:val="002105D5"/>
    <w:rsid w:val="0021335C"/>
    <w:rsid w:val="00217FBA"/>
    <w:rsid w:val="002248A2"/>
    <w:rsid w:val="00225C00"/>
    <w:rsid w:val="002267FF"/>
    <w:rsid w:val="00227B7F"/>
    <w:rsid w:val="00227C17"/>
    <w:rsid w:val="002313DB"/>
    <w:rsid w:val="00231625"/>
    <w:rsid w:val="00231C96"/>
    <w:rsid w:val="002341DC"/>
    <w:rsid w:val="002368DC"/>
    <w:rsid w:val="00236A87"/>
    <w:rsid w:val="00237588"/>
    <w:rsid w:val="00240341"/>
    <w:rsid w:val="00242A10"/>
    <w:rsid w:val="0024447F"/>
    <w:rsid w:val="00247247"/>
    <w:rsid w:val="002475D6"/>
    <w:rsid w:val="00247F1A"/>
    <w:rsid w:val="002510F2"/>
    <w:rsid w:val="00251B3B"/>
    <w:rsid w:val="00251BA1"/>
    <w:rsid w:val="002526CF"/>
    <w:rsid w:val="00255465"/>
    <w:rsid w:val="002566F8"/>
    <w:rsid w:val="00257509"/>
    <w:rsid w:val="00257910"/>
    <w:rsid w:val="00260993"/>
    <w:rsid w:val="0026311D"/>
    <w:rsid w:val="00266C29"/>
    <w:rsid w:val="00266FDB"/>
    <w:rsid w:val="00267B23"/>
    <w:rsid w:val="00271EC5"/>
    <w:rsid w:val="0027240F"/>
    <w:rsid w:val="00273289"/>
    <w:rsid w:val="00273CB9"/>
    <w:rsid w:val="00274061"/>
    <w:rsid w:val="00274A9F"/>
    <w:rsid w:val="00274EB1"/>
    <w:rsid w:val="00276A06"/>
    <w:rsid w:val="0027740D"/>
    <w:rsid w:val="00280268"/>
    <w:rsid w:val="0028146F"/>
    <w:rsid w:val="00282F65"/>
    <w:rsid w:val="00283505"/>
    <w:rsid w:val="0028370A"/>
    <w:rsid w:val="00284A1C"/>
    <w:rsid w:val="00285833"/>
    <w:rsid w:val="00286E90"/>
    <w:rsid w:val="0029002F"/>
    <w:rsid w:val="0029204A"/>
    <w:rsid w:val="0029277D"/>
    <w:rsid w:val="00293726"/>
    <w:rsid w:val="0029409A"/>
    <w:rsid w:val="00294AA6"/>
    <w:rsid w:val="00295739"/>
    <w:rsid w:val="00296FE9"/>
    <w:rsid w:val="002976B6"/>
    <w:rsid w:val="002A0297"/>
    <w:rsid w:val="002A07EE"/>
    <w:rsid w:val="002A0E62"/>
    <w:rsid w:val="002A10EC"/>
    <w:rsid w:val="002A19DB"/>
    <w:rsid w:val="002A20BB"/>
    <w:rsid w:val="002A228E"/>
    <w:rsid w:val="002A24F0"/>
    <w:rsid w:val="002A2661"/>
    <w:rsid w:val="002A2A85"/>
    <w:rsid w:val="002A2C52"/>
    <w:rsid w:val="002A649C"/>
    <w:rsid w:val="002A6E3D"/>
    <w:rsid w:val="002A6E91"/>
    <w:rsid w:val="002A748A"/>
    <w:rsid w:val="002B06FA"/>
    <w:rsid w:val="002B2313"/>
    <w:rsid w:val="002B25A1"/>
    <w:rsid w:val="002B3025"/>
    <w:rsid w:val="002B3A96"/>
    <w:rsid w:val="002B63F8"/>
    <w:rsid w:val="002B6E51"/>
    <w:rsid w:val="002B775A"/>
    <w:rsid w:val="002C086E"/>
    <w:rsid w:val="002C16E3"/>
    <w:rsid w:val="002C1F20"/>
    <w:rsid w:val="002C3072"/>
    <w:rsid w:val="002C3B3A"/>
    <w:rsid w:val="002C5176"/>
    <w:rsid w:val="002D18DE"/>
    <w:rsid w:val="002D2D6A"/>
    <w:rsid w:val="002D497D"/>
    <w:rsid w:val="002D5ABA"/>
    <w:rsid w:val="002D7D8F"/>
    <w:rsid w:val="002E0691"/>
    <w:rsid w:val="002E314A"/>
    <w:rsid w:val="002E401A"/>
    <w:rsid w:val="002E5631"/>
    <w:rsid w:val="002F2877"/>
    <w:rsid w:val="002F2D4C"/>
    <w:rsid w:val="002F4199"/>
    <w:rsid w:val="002F5653"/>
    <w:rsid w:val="002F71A5"/>
    <w:rsid w:val="003017AB"/>
    <w:rsid w:val="0030206C"/>
    <w:rsid w:val="003037B9"/>
    <w:rsid w:val="00304854"/>
    <w:rsid w:val="00304866"/>
    <w:rsid w:val="00304C0A"/>
    <w:rsid w:val="00304D59"/>
    <w:rsid w:val="00305AF8"/>
    <w:rsid w:val="00305CBD"/>
    <w:rsid w:val="00306652"/>
    <w:rsid w:val="003107F6"/>
    <w:rsid w:val="00310A3F"/>
    <w:rsid w:val="00311578"/>
    <w:rsid w:val="00312164"/>
    <w:rsid w:val="003122C1"/>
    <w:rsid w:val="00312722"/>
    <w:rsid w:val="00312764"/>
    <w:rsid w:val="00313202"/>
    <w:rsid w:val="0031399E"/>
    <w:rsid w:val="003144AC"/>
    <w:rsid w:val="00314529"/>
    <w:rsid w:val="00314C11"/>
    <w:rsid w:val="0031576A"/>
    <w:rsid w:val="00316F5B"/>
    <w:rsid w:val="00317F74"/>
    <w:rsid w:val="00321BF1"/>
    <w:rsid w:val="00322F74"/>
    <w:rsid w:val="00323801"/>
    <w:rsid w:val="0032399B"/>
    <w:rsid w:val="003247CC"/>
    <w:rsid w:val="003269AB"/>
    <w:rsid w:val="00332068"/>
    <w:rsid w:val="00337965"/>
    <w:rsid w:val="00341138"/>
    <w:rsid w:val="003421D9"/>
    <w:rsid w:val="0034251C"/>
    <w:rsid w:val="00343A84"/>
    <w:rsid w:val="00345DCB"/>
    <w:rsid w:val="00346A36"/>
    <w:rsid w:val="00347D0E"/>
    <w:rsid w:val="00351C75"/>
    <w:rsid w:val="00352964"/>
    <w:rsid w:val="003530A6"/>
    <w:rsid w:val="00353B2A"/>
    <w:rsid w:val="003540AF"/>
    <w:rsid w:val="00355EE7"/>
    <w:rsid w:val="00357121"/>
    <w:rsid w:val="0035770D"/>
    <w:rsid w:val="0036127F"/>
    <w:rsid w:val="00361329"/>
    <w:rsid w:val="0036185C"/>
    <w:rsid w:val="00362537"/>
    <w:rsid w:val="00362687"/>
    <w:rsid w:val="0036352A"/>
    <w:rsid w:val="00365B5D"/>
    <w:rsid w:val="00365CBB"/>
    <w:rsid w:val="0036772D"/>
    <w:rsid w:val="003703E6"/>
    <w:rsid w:val="003703FD"/>
    <w:rsid w:val="00370BC6"/>
    <w:rsid w:val="00370FAD"/>
    <w:rsid w:val="00371374"/>
    <w:rsid w:val="00371BDD"/>
    <w:rsid w:val="00371D04"/>
    <w:rsid w:val="003728EB"/>
    <w:rsid w:val="00373E0F"/>
    <w:rsid w:val="00373EE3"/>
    <w:rsid w:val="003748C2"/>
    <w:rsid w:val="003801E3"/>
    <w:rsid w:val="0038054A"/>
    <w:rsid w:val="00380E68"/>
    <w:rsid w:val="00381CDF"/>
    <w:rsid w:val="003825E9"/>
    <w:rsid w:val="003828E4"/>
    <w:rsid w:val="00382FA5"/>
    <w:rsid w:val="00383990"/>
    <w:rsid w:val="00385466"/>
    <w:rsid w:val="00385E56"/>
    <w:rsid w:val="003871C8"/>
    <w:rsid w:val="00390B99"/>
    <w:rsid w:val="00394F6D"/>
    <w:rsid w:val="00395787"/>
    <w:rsid w:val="00395B62"/>
    <w:rsid w:val="00396A76"/>
    <w:rsid w:val="00397ED8"/>
    <w:rsid w:val="003A16F2"/>
    <w:rsid w:val="003A47BA"/>
    <w:rsid w:val="003A7CE5"/>
    <w:rsid w:val="003B0463"/>
    <w:rsid w:val="003B1308"/>
    <w:rsid w:val="003B1E73"/>
    <w:rsid w:val="003B1FCD"/>
    <w:rsid w:val="003B349F"/>
    <w:rsid w:val="003B3F0B"/>
    <w:rsid w:val="003B4512"/>
    <w:rsid w:val="003B4E5C"/>
    <w:rsid w:val="003B6777"/>
    <w:rsid w:val="003C0103"/>
    <w:rsid w:val="003C0485"/>
    <w:rsid w:val="003C28A8"/>
    <w:rsid w:val="003C34D6"/>
    <w:rsid w:val="003C3FFE"/>
    <w:rsid w:val="003C6321"/>
    <w:rsid w:val="003D09B4"/>
    <w:rsid w:val="003D2A12"/>
    <w:rsid w:val="003D36B1"/>
    <w:rsid w:val="003D3854"/>
    <w:rsid w:val="003D4225"/>
    <w:rsid w:val="003D45CC"/>
    <w:rsid w:val="003D4E04"/>
    <w:rsid w:val="003D51D6"/>
    <w:rsid w:val="003D5476"/>
    <w:rsid w:val="003D792F"/>
    <w:rsid w:val="003E1BA8"/>
    <w:rsid w:val="003E1E4A"/>
    <w:rsid w:val="003E2EDB"/>
    <w:rsid w:val="003E3CE4"/>
    <w:rsid w:val="003E4EF1"/>
    <w:rsid w:val="003E5222"/>
    <w:rsid w:val="003E6694"/>
    <w:rsid w:val="003E759A"/>
    <w:rsid w:val="003F0A5A"/>
    <w:rsid w:val="003F49BB"/>
    <w:rsid w:val="00400194"/>
    <w:rsid w:val="00401E73"/>
    <w:rsid w:val="00403ADE"/>
    <w:rsid w:val="00403FAD"/>
    <w:rsid w:val="00411321"/>
    <w:rsid w:val="00411DFC"/>
    <w:rsid w:val="00416F19"/>
    <w:rsid w:val="004170D2"/>
    <w:rsid w:val="00420162"/>
    <w:rsid w:val="0042277E"/>
    <w:rsid w:val="004235BE"/>
    <w:rsid w:val="004249A7"/>
    <w:rsid w:val="0042744E"/>
    <w:rsid w:val="00427D79"/>
    <w:rsid w:val="00427E7A"/>
    <w:rsid w:val="00430E2D"/>
    <w:rsid w:val="0043172D"/>
    <w:rsid w:val="004323C1"/>
    <w:rsid w:val="00432494"/>
    <w:rsid w:val="00432773"/>
    <w:rsid w:val="004328D5"/>
    <w:rsid w:val="00433B4E"/>
    <w:rsid w:val="00436AC2"/>
    <w:rsid w:val="0043754F"/>
    <w:rsid w:val="004379CB"/>
    <w:rsid w:val="00440D76"/>
    <w:rsid w:val="00442ABC"/>
    <w:rsid w:val="0044365F"/>
    <w:rsid w:val="004461E0"/>
    <w:rsid w:val="00447668"/>
    <w:rsid w:val="004477C5"/>
    <w:rsid w:val="00447AF1"/>
    <w:rsid w:val="0045038B"/>
    <w:rsid w:val="00450440"/>
    <w:rsid w:val="0045269C"/>
    <w:rsid w:val="00452B67"/>
    <w:rsid w:val="00454489"/>
    <w:rsid w:val="0045451D"/>
    <w:rsid w:val="00454C8A"/>
    <w:rsid w:val="00455095"/>
    <w:rsid w:val="004563E0"/>
    <w:rsid w:val="00456462"/>
    <w:rsid w:val="00457BB7"/>
    <w:rsid w:val="00460697"/>
    <w:rsid w:val="00460F1D"/>
    <w:rsid w:val="004617ED"/>
    <w:rsid w:val="004619E9"/>
    <w:rsid w:val="004623CA"/>
    <w:rsid w:val="004661F1"/>
    <w:rsid w:val="004666D3"/>
    <w:rsid w:val="00466FC3"/>
    <w:rsid w:val="0046728C"/>
    <w:rsid w:val="0046735F"/>
    <w:rsid w:val="004677A3"/>
    <w:rsid w:val="0047047E"/>
    <w:rsid w:val="00471BE4"/>
    <w:rsid w:val="00473287"/>
    <w:rsid w:val="004741AD"/>
    <w:rsid w:val="004749FB"/>
    <w:rsid w:val="00474F3F"/>
    <w:rsid w:val="00477032"/>
    <w:rsid w:val="00477AA8"/>
    <w:rsid w:val="00481DEF"/>
    <w:rsid w:val="0048200E"/>
    <w:rsid w:val="00482253"/>
    <w:rsid w:val="00483085"/>
    <w:rsid w:val="004831EF"/>
    <w:rsid w:val="00483854"/>
    <w:rsid w:val="00485A08"/>
    <w:rsid w:val="0049074F"/>
    <w:rsid w:val="0049092F"/>
    <w:rsid w:val="00491147"/>
    <w:rsid w:val="00492DCD"/>
    <w:rsid w:val="00493B51"/>
    <w:rsid w:val="00494DE4"/>
    <w:rsid w:val="00495D31"/>
    <w:rsid w:val="00497B93"/>
    <w:rsid w:val="004A034E"/>
    <w:rsid w:val="004A05E6"/>
    <w:rsid w:val="004A12EC"/>
    <w:rsid w:val="004A1533"/>
    <w:rsid w:val="004A2399"/>
    <w:rsid w:val="004A319A"/>
    <w:rsid w:val="004A4214"/>
    <w:rsid w:val="004A4EB8"/>
    <w:rsid w:val="004A506E"/>
    <w:rsid w:val="004A58E1"/>
    <w:rsid w:val="004A5E56"/>
    <w:rsid w:val="004A7433"/>
    <w:rsid w:val="004B3FC0"/>
    <w:rsid w:val="004B5BE5"/>
    <w:rsid w:val="004B5DC9"/>
    <w:rsid w:val="004B61A1"/>
    <w:rsid w:val="004C0D79"/>
    <w:rsid w:val="004C3DA7"/>
    <w:rsid w:val="004C6D98"/>
    <w:rsid w:val="004C7F5D"/>
    <w:rsid w:val="004D19CA"/>
    <w:rsid w:val="004D58C1"/>
    <w:rsid w:val="004D5AFE"/>
    <w:rsid w:val="004D5FB9"/>
    <w:rsid w:val="004D6082"/>
    <w:rsid w:val="004E054C"/>
    <w:rsid w:val="004E0DC1"/>
    <w:rsid w:val="004E2729"/>
    <w:rsid w:val="004E2732"/>
    <w:rsid w:val="004E60EF"/>
    <w:rsid w:val="004E6797"/>
    <w:rsid w:val="004F16F0"/>
    <w:rsid w:val="004F21E7"/>
    <w:rsid w:val="004F2F88"/>
    <w:rsid w:val="004F349A"/>
    <w:rsid w:val="004F4A67"/>
    <w:rsid w:val="004F6C33"/>
    <w:rsid w:val="004F7AA5"/>
    <w:rsid w:val="00501A10"/>
    <w:rsid w:val="00504DBD"/>
    <w:rsid w:val="00505AAE"/>
    <w:rsid w:val="005103F7"/>
    <w:rsid w:val="00512591"/>
    <w:rsid w:val="00512C6A"/>
    <w:rsid w:val="005154AA"/>
    <w:rsid w:val="00515960"/>
    <w:rsid w:val="00520561"/>
    <w:rsid w:val="00520782"/>
    <w:rsid w:val="00520B3A"/>
    <w:rsid w:val="00522776"/>
    <w:rsid w:val="00522FDB"/>
    <w:rsid w:val="005237F7"/>
    <w:rsid w:val="005249CE"/>
    <w:rsid w:val="0052529C"/>
    <w:rsid w:val="0052668E"/>
    <w:rsid w:val="00526A0A"/>
    <w:rsid w:val="00527702"/>
    <w:rsid w:val="00530553"/>
    <w:rsid w:val="005317A5"/>
    <w:rsid w:val="005321B0"/>
    <w:rsid w:val="00532851"/>
    <w:rsid w:val="005332C7"/>
    <w:rsid w:val="0053597D"/>
    <w:rsid w:val="0053641B"/>
    <w:rsid w:val="00540F85"/>
    <w:rsid w:val="00542D70"/>
    <w:rsid w:val="00543B11"/>
    <w:rsid w:val="00545689"/>
    <w:rsid w:val="00545B26"/>
    <w:rsid w:val="00545CC4"/>
    <w:rsid w:val="00546221"/>
    <w:rsid w:val="005500C0"/>
    <w:rsid w:val="005505CA"/>
    <w:rsid w:val="00552BFC"/>
    <w:rsid w:val="00553962"/>
    <w:rsid w:val="00555C4D"/>
    <w:rsid w:val="0055673F"/>
    <w:rsid w:val="005574A2"/>
    <w:rsid w:val="005645CE"/>
    <w:rsid w:val="005658FC"/>
    <w:rsid w:val="00567EF0"/>
    <w:rsid w:val="005706DC"/>
    <w:rsid w:val="00570BF9"/>
    <w:rsid w:val="005712CA"/>
    <w:rsid w:val="00571BC3"/>
    <w:rsid w:val="00573B41"/>
    <w:rsid w:val="00575BA2"/>
    <w:rsid w:val="0058027C"/>
    <w:rsid w:val="0058187D"/>
    <w:rsid w:val="00582A08"/>
    <w:rsid w:val="00582AB2"/>
    <w:rsid w:val="005831D4"/>
    <w:rsid w:val="00587248"/>
    <w:rsid w:val="00592A62"/>
    <w:rsid w:val="005953B9"/>
    <w:rsid w:val="00596B92"/>
    <w:rsid w:val="005A164B"/>
    <w:rsid w:val="005A1D9E"/>
    <w:rsid w:val="005A25B5"/>
    <w:rsid w:val="005A40B4"/>
    <w:rsid w:val="005A471C"/>
    <w:rsid w:val="005A571D"/>
    <w:rsid w:val="005A6FE8"/>
    <w:rsid w:val="005A76B2"/>
    <w:rsid w:val="005B0E69"/>
    <w:rsid w:val="005B2D76"/>
    <w:rsid w:val="005B40E7"/>
    <w:rsid w:val="005B7C7A"/>
    <w:rsid w:val="005C0B7C"/>
    <w:rsid w:val="005C1620"/>
    <w:rsid w:val="005C3EA3"/>
    <w:rsid w:val="005C5A44"/>
    <w:rsid w:val="005C72BC"/>
    <w:rsid w:val="005C7F1B"/>
    <w:rsid w:val="005D088F"/>
    <w:rsid w:val="005D0900"/>
    <w:rsid w:val="005D157C"/>
    <w:rsid w:val="005D1EA6"/>
    <w:rsid w:val="005D2C2D"/>
    <w:rsid w:val="005D2FA1"/>
    <w:rsid w:val="005D34A4"/>
    <w:rsid w:val="005D5E2D"/>
    <w:rsid w:val="005D70EB"/>
    <w:rsid w:val="005E0380"/>
    <w:rsid w:val="005E16CB"/>
    <w:rsid w:val="005E1C89"/>
    <w:rsid w:val="005E2485"/>
    <w:rsid w:val="005E4485"/>
    <w:rsid w:val="005E44CF"/>
    <w:rsid w:val="005E4A26"/>
    <w:rsid w:val="005E5455"/>
    <w:rsid w:val="005E74CB"/>
    <w:rsid w:val="005F02B5"/>
    <w:rsid w:val="005F06EB"/>
    <w:rsid w:val="005F0D6F"/>
    <w:rsid w:val="005F379D"/>
    <w:rsid w:val="005F3CDE"/>
    <w:rsid w:val="005F4FBC"/>
    <w:rsid w:val="005F507F"/>
    <w:rsid w:val="005F5175"/>
    <w:rsid w:val="005F53BD"/>
    <w:rsid w:val="005F63DD"/>
    <w:rsid w:val="005F6B6C"/>
    <w:rsid w:val="005F724C"/>
    <w:rsid w:val="0060134E"/>
    <w:rsid w:val="00601840"/>
    <w:rsid w:val="00601D7A"/>
    <w:rsid w:val="006031F8"/>
    <w:rsid w:val="00604D70"/>
    <w:rsid w:val="00605990"/>
    <w:rsid w:val="00605D37"/>
    <w:rsid w:val="00606EAF"/>
    <w:rsid w:val="00607399"/>
    <w:rsid w:val="0060765C"/>
    <w:rsid w:val="006104CC"/>
    <w:rsid w:val="0061126B"/>
    <w:rsid w:val="0061194A"/>
    <w:rsid w:val="00612B19"/>
    <w:rsid w:val="00612B84"/>
    <w:rsid w:val="006134A3"/>
    <w:rsid w:val="00615FF6"/>
    <w:rsid w:val="006165C0"/>
    <w:rsid w:val="006177A5"/>
    <w:rsid w:val="00617AF1"/>
    <w:rsid w:val="00617CF0"/>
    <w:rsid w:val="00620884"/>
    <w:rsid w:val="006245F6"/>
    <w:rsid w:val="00624702"/>
    <w:rsid w:val="006247EA"/>
    <w:rsid w:val="00624EDE"/>
    <w:rsid w:val="006255E6"/>
    <w:rsid w:val="0062600D"/>
    <w:rsid w:val="00627590"/>
    <w:rsid w:val="00627893"/>
    <w:rsid w:val="00627991"/>
    <w:rsid w:val="00627A6A"/>
    <w:rsid w:val="00627E6A"/>
    <w:rsid w:val="006302AD"/>
    <w:rsid w:val="00630CFB"/>
    <w:rsid w:val="0063380C"/>
    <w:rsid w:val="00633B82"/>
    <w:rsid w:val="00634561"/>
    <w:rsid w:val="006353BE"/>
    <w:rsid w:val="00636129"/>
    <w:rsid w:val="006375AB"/>
    <w:rsid w:val="006376F5"/>
    <w:rsid w:val="00637C7E"/>
    <w:rsid w:val="00637D8B"/>
    <w:rsid w:val="00640345"/>
    <w:rsid w:val="00640694"/>
    <w:rsid w:val="00641E08"/>
    <w:rsid w:val="00643053"/>
    <w:rsid w:val="00643240"/>
    <w:rsid w:val="0064568A"/>
    <w:rsid w:val="00645BE6"/>
    <w:rsid w:val="00646733"/>
    <w:rsid w:val="00646802"/>
    <w:rsid w:val="006519A2"/>
    <w:rsid w:val="00652FAA"/>
    <w:rsid w:val="00653654"/>
    <w:rsid w:val="0065569C"/>
    <w:rsid w:val="006574DF"/>
    <w:rsid w:val="00660A68"/>
    <w:rsid w:val="00662286"/>
    <w:rsid w:val="0066350B"/>
    <w:rsid w:val="00663965"/>
    <w:rsid w:val="0066654A"/>
    <w:rsid w:val="00667843"/>
    <w:rsid w:val="00667D21"/>
    <w:rsid w:val="006711F3"/>
    <w:rsid w:val="00672AC6"/>
    <w:rsid w:val="00673430"/>
    <w:rsid w:val="006748C6"/>
    <w:rsid w:val="00675850"/>
    <w:rsid w:val="006767CE"/>
    <w:rsid w:val="0068040E"/>
    <w:rsid w:val="00680461"/>
    <w:rsid w:val="00680C63"/>
    <w:rsid w:val="0068132B"/>
    <w:rsid w:val="0068195B"/>
    <w:rsid w:val="00681BCC"/>
    <w:rsid w:val="0068282B"/>
    <w:rsid w:val="006842E1"/>
    <w:rsid w:val="00685C15"/>
    <w:rsid w:val="00686337"/>
    <w:rsid w:val="00687AF0"/>
    <w:rsid w:val="00687F1F"/>
    <w:rsid w:val="00691EFD"/>
    <w:rsid w:val="00693C28"/>
    <w:rsid w:val="00694034"/>
    <w:rsid w:val="00694BB2"/>
    <w:rsid w:val="00697434"/>
    <w:rsid w:val="006A1C26"/>
    <w:rsid w:val="006A1E7E"/>
    <w:rsid w:val="006A392E"/>
    <w:rsid w:val="006A4A0A"/>
    <w:rsid w:val="006A63C8"/>
    <w:rsid w:val="006A7C29"/>
    <w:rsid w:val="006A7EAC"/>
    <w:rsid w:val="006B016A"/>
    <w:rsid w:val="006B095C"/>
    <w:rsid w:val="006B0D0E"/>
    <w:rsid w:val="006B1C85"/>
    <w:rsid w:val="006B54D2"/>
    <w:rsid w:val="006B73B6"/>
    <w:rsid w:val="006B7522"/>
    <w:rsid w:val="006C0CD7"/>
    <w:rsid w:val="006C0E37"/>
    <w:rsid w:val="006C164E"/>
    <w:rsid w:val="006C175A"/>
    <w:rsid w:val="006C21E9"/>
    <w:rsid w:val="006C24A6"/>
    <w:rsid w:val="006C2542"/>
    <w:rsid w:val="006C2F68"/>
    <w:rsid w:val="006C3193"/>
    <w:rsid w:val="006C3B14"/>
    <w:rsid w:val="006C453E"/>
    <w:rsid w:val="006C4C41"/>
    <w:rsid w:val="006C58A0"/>
    <w:rsid w:val="006C5A2C"/>
    <w:rsid w:val="006C5D31"/>
    <w:rsid w:val="006D0086"/>
    <w:rsid w:val="006D030F"/>
    <w:rsid w:val="006D0D4E"/>
    <w:rsid w:val="006D17C8"/>
    <w:rsid w:val="006D2297"/>
    <w:rsid w:val="006D40EB"/>
    <w:rsid w:val="006D4376"/>
    <w:rsid w:val="006D44C3"/>
    <w:rsid w:val="006D4ABF"/>
    <w:rsid w:val="006D77E2"/>
    <w:rsid w:val="006D7A95"/>
    <w:rsid w:val="006E11EF"/>
    <w:rsid w:val="006E17B9"/>
    <w:rsid w:val="006E1BD9"/>
    <w:rsid w:val="006E26F8"/>
    <w:rsid w:val="006E3DDF"/>
    <w:rsid w:val="006E3FD6"/>
    <w:rsid w:val="006E4697"/>
    <w:rsid w:val="006E5566"/>
    <w:rsid w:val="006E583D"/>
    <w:rsid w:val="006E5CC0"/>
    <w:rsid w:val="006F0C12"/>
    <w:rsid w:val="006F100F"/>
    <w:rsid w:val="006F1020"/>
    <w:rsid w:val="006F1945"/>
    <w:rsid w:val="006F19E6"/>
    <w:rsid w:val="006F240F"/>
    <w:rsid w:val="006F30F6"/>
    <w:rsid w:val="006F3DB7"/>
    <w:rsid w:val="006F40B3"/>
    <w:rsid w:val="006F4139"/>
    <w:rsid w:val="006F7DE4"/>
    <w:rsid w:val="007000E7"/>
    <w:rsid w:val="00702D12"/>
    <w:rsid w:val="00703B6B"/>
    <w:rsid w:val="00703ED8"/>
    <w:rsid w:val="0070493B"/>
    <w:rsid w:val="00705A19"/>
    <w:rsid w:val="00705FAB"/>
    <w:rsid w:val="007074D9"/>
    <w:rsid w:val="00707F2A"/>
    <w:rsid w:val="007103D0"/>
    <w:rsid w:val="00711954"/>
    <w:rsid w:val="007145D3"/>
    <w:rsid w:val="00715091"/>
    <w:rsid w:val="0071552F"/>
    <w:rsid w:val="007156F3"/>
    <w:rsid w:val="00715D55"/>
    <w:rsid w:val="00717166"/>
    <w:rsid w:val="00720180"/>
    <w:rsid w:val="00720CC0"/>
    <w:rsid w:val="00720F50"/>
    <w:rsid w:val="007216FB"/>
    <w:rsid w:val="00721CB4"/>
    <w:rsid w:val="0072237E"/>
    <w:rsid w:val="00722C9B"/>
    <w:rsid w:val="00725B05"/>
    <w:rsid w:val="00725F59"/>
    <w:rsid w:val="00726671"/>
    <w:rsid w:val="007278E9"/>
    <w:rsid w:val="00727C44"/>
    <w:rsid w:val="00731533"/>
    <w:rsid w:val="00732995"/>
    <w:rsid w:val="00732F0B"/>
    <w:rsid w:val="00733602"/>
    <w:rsid w:val="00734FBE"/>
    <w:rsid w:val="00735A21"/>
    <w:rsid w:val="00736489"/>
    <w:rsid w:val="00736A10"/>
    <w:rsid w:val="007410E4"/>
    <w:rsid w:val="00742A2F"/>
    <w:rsid w:val="00744653"/>
    <w:rsid w:val="00744DBB"/>
    <w:rsid w:val="00744E3C"/>
    <w:rsid w:val="007458AB"/>
    <w:rsid w:val="00747E40"/>
    <w:rsid w:val="00747FD7"/>
    <w:rsid w:val="007501D8"/>
    <w:rsid w:val="007504D8"/>
    <w:rsid w:val="00750CB0"/>
    <w:rsid w:val="00751ADF"/>
    <w:rsid w:val="007526AF"/>
    <w:rsid w:val="00754FBA"/>
    <w:rsid w:val="00756817"/>
    <w:rsid w:val="0076088B"/>
    <w:rsid w:val="007608FA"/>
    <w:rsid w:val="00765AEB"/>
    <w:rsid w:val="00766BD1"/>
    <w:rsid w:val="00767480"/>
    <w:rsid w:val="007700AF"/>
    <w:rsid w:val="00771287"/>
    <w:rsid w:val="00771A99"/>
    <w:rsid w:val="00773105"/>
    <w:rsid w:val="00773600"/>
    <w:rsid w:val="007737D7"/>
    <w:rsid w:val="00774912"/>
    <w:rsid w:val="007755CA"/>
    <w:rsid w:val="007759FC"/>
    <w:rsid w:val="0077609E"/>
    <w:rsid w:val="007811F0"/>
    <w:rsid w:val="00781913"/>
    <w:rsid w:val="0078347D"/>
    <w:rsid w:val="00783A53"/>
    <w:rsid w:val="00785F2B"/>
    <w:rsid w:val="00786D65"/>
    <w:rsid w:val="007874E1"/>
    <w:rsid w:val="0079088B"/>
    <w:rsid w:val="00790F55"/>
    <w:rsid w:val="00792078"/>
    <w:rsid w:val="00792485"/>
    <w:rsid w:val="00793C84"/>
    <w:rsid w:val="00793F7D"/>
    <w:rsid w:val="00795327"/>
    <w:rsid w:val="00795A70"/>
    <w:rsid w:val="007971C2"/>
    <w:rsid w:val="007974E7"/>
    <w:rsid w:val="007A08E4"/>
    <w:rsid w:val="007A1652"/>
    <w:rsid w:val="007A177B"/>
    <w:rsid w:val="007A2CB9"/>
    <w:rsid w:val="007A2D5F"/>
    <w:rsid w:val="007A3469"/>
    <w:rsid w:val="007A41DD"/>
    <w:rsid w:val="007A4F1D"/>
    <w:rsid w:val="007A6B3D"/>
    <w:rsid w:val="007A6C28"/>
    <w:rsid w:val="007A6D5B"/>
    <w:rsid w:val="007B0EE1"/>
    <w:rsid w:val="007B1AAE"/>
    <w:rsid w:val="007B3FCD"/>
    <w:rsid w:val="007B4FDE"/>
    <w:rsid w:val="007B5110"/>
    <w:rsid w:val="007B5B1A"/>
    <w:rsid w:val="007B634F"/>
    <w:rsid w:val="007C1B9B"/>
    <w:rsid w:val="007C20FF"/>
    <w:rsid w:val="007C2E8D"/>
    <w:rsid w:val="007C32CC"/>
    <w:rsid w:val="007C3AD4"/>
    <w:rsid w:val="007C3EDB"/>
    <w:rsid w:val="007C4097"/>
    <w:rsid w:val="007C5890"/>
    <w:rsid w:val="007C678A"/>
    <w:rsid w:val="007C75D1"/>
    <w:rsid w:val="007C7AB7"/>
    <w:rsid w:val="007D05B3"/>
    <w:rsid w:val="007D34C2"/>
    <w:rsid w:val="007D358F"/>
    <w:rsid w:val="007D416E"/>
    <w:rsid w:val="007D4350"/>
    <w:rsid w:val="007D4CF2"/>
    <w:rsid w:val="007D4F1C"/>
    <w:rsid w:val="007D5092"/>
    <w:rsid w:val="007D6211"/>
    <w:rsid w:val="007D6716"/>
    <w:rsid w:val="007D6982"/>
    <w:rsid w:val="007D6E07"/>
    <w:rsid w:val="007D6E94"/>
    <w:rsid w:val="007D7E7F"/>
    <w:rsid w:val="007E0098"/>
    <w:rsid w:val="007E03E6"/>
    <w:rsid w:val="007E07F3"/>
    <w:rsid w:val="007E27C5"/>
    <w:rsid w:val="007E3AB5"/>
    <w:rsid w:val="007E458F"/>
    <w:rsid w:val="007E4B54"/>
    <w:rsid w:val="007E5DC2"/>
    <w:rsid w:val="007E69DA"/>
    <w:rsid w:val="007E759A"/>
    <w:rsid w:val="007F2DBE"/>
    <w:rsid w:val="007F33A0"/>
    <w:rsid w:val="007F3C40"/>
    <w:rsid w:val="007F5B45"/>
    <w:rsid w:val="007F7653"/>
    <w:rsid w:val="007F768C"/>
    <w:rsid w:val="008017A6"/>
    <w:rsid w:val="00801AC4"/>
    <w:rsid w:val="008020FB"/>
    <w:rsid w:val="00802617"/>
    <w:rsid w:val="00802BC5"/>
    <w:rsid w:val="0080315C"/>
    <w:rsid w:val="00804C1E"/>
    <w:rsid w:val="00805414"/>
    <w:rsid w:val="00805932"/>
    <w:rsid w:val="00805C12"/>
    <w:rsid w:val="008065D3"/>
    <w:rsid w:val="0080752D"/>
    <w:rsid w:val="008076B2"/>
    <w:rsid w:val="00807BD6"/>
    <w:rsid w:val="008106C9"/>
    <w:rsid w:val="008122FA"/>
    <w:rsid w:val="008129C9"/>
    <w:rsid w:val="00812A24"/>
    <w:rsid w:val="008146FB"/>
    <w:rsid w:val="00815318"/>
    <w:rsid w:val="008157D6"/>
    <w:rsid w:val="00815E4C"/>
    <w:rsid w:val="008179CF"/>
    <w:rsid w:val="00821489"/>
    <w:rsid w:val="00822C8D"/>
    <w:rsid w:val="00822D5D"/>
    <w:rsid w:val="00824F8F"/>
    <w:rsid w:val="00825A25"/>
    <w:rsid w:val="00825E93"/>
    <w:rsid w:val="00826466"/>
    <w:rsid w:val="00827144"/>
    <w:rsid w:val="0083166E"/>
    <w:rsid w:val="008341A2"/>
    <w:rsid w:val="00834212"/>
    <w:rsid w:val="008352C8"/>
    <w:rsid w:val="00836593"/>
    <w:rsid w:val="00836AFB"/>
    <w:rsid w:val="00837D17"/>
    <w:rsid w:val="00842EB4"/>
    <w:rsid w:val="008434D7"/>
    <w:rsid w:val="00843789"/>
    <w:rsid w:val="008515D8"/>
    <w:rsid w:val="00852BB9"/>
    <w:rsid w:val="008555AE"/>
    <w:rsid w:val="00855899"/>
    <w:rsid w:val="00855CCA"/>
    <w:rsid w:val="00855D4A"/>
    <w:rsid w:val="00856D75"/>
    <w:rsid w:val="00857982"/>
    <w:rsid w:val="00863238"/>
    <w:rsid w:val="00863B3C"/>
    <w:rsid w:val="008655D3"/>
    <w:rsid w:val="00867F46"/>
    <w:rsid w:val="00871EBE"/>
    <w:rsid w:val="00872F28"/>
    <w:rsid w:val="00873762"/>
    <w:rsid w:val="00874F5D"/>
    <w:rsid w:val="008751A7"/>
    <w:rsid w:val="008761DE"/>
    <w:rsid w:val="008763A9"/>
    <w:rsid w:val="008767BC"/>
    <w:rsid w:val="00877BC8"/>
    <w:rsid w:val="008803DA"/>
    <w:rsid w:val="0088090A"/>
    <w:rsid w:val="00883FD2"/>
    <w:rsid w:val="00884A55"/>
    <w:rsid w:val="0088559D"/>
    <w:rsid w:val="00885609"/>
    <w:rsid w:val="0088619A"/>
    <w:rsid w:val="0088678D"/>
    <w:rsid w:val="00886D59"/>
    <w:rsid w:val="00891CE9"/>
    <w:rsid w:val="00894D38"/>
    <w:rsid w:val="00895008"/>
    <w:rsid w:val="00895B62"/>
    <w:rsid w:val="0089753D"/>
    <w:rsid w:val="008A2FB2"/>
    <w:rsid w:val="008A5B98"/>
    <w:rsid w:val="008A652E"/>
    <w:rsid w:val="008A6C4B"/>
    <w:rsid w:val="008A6E14"/>
    <w:rsid w:val="008A6FB4"/>
    <w:rsid w:val="008B25E3"/>
    <w:rsid w:val="008B2D04"/>
    <w:rsid w:val="008B4E54"/>
    <w:rsid w:val="008B4F6F"/>
    <w:rsid w:val="008B653E"/>
    <w:rsid w:val="008B721F"/>
    <w:rsid w:val="008B79D7"/>
    <w:rsid w:val="008C1363"/>
    <w:rsid w:val="008C31EE"/>
    <w:rsid w:val="008C39B7"/>
    <w:rsid w:val="008C4679"/>
    <w:rsid w:val="008C57E6"/>
    <w:rsid w:val="008C5860"/>
    <w:rsid w:val="008C5975"/>
    <w:rsid w:val="008C6B72"/>
    <w:rsid w:val="008D1343"/>
    <w:rsid w:val="008D2396"/>
    <w:rsid w:val="008D2C3B"/>
    <w:rsid w:val="008D3F35"/>
    <w:rsid w:val="008D4CF4"/>
    <w:rsid w:val="008D63C9"/>
    <w:rsid w:val="008D7131"/>
    <w:rsid w:val="008E0CE5"/>
    <w:rsid w:val="008E2D3D"/>
    <w:rsid w:val="008E673A"/>
    <w:rsid w:val="008E6D11"/>
    <w:rsid w:val="008E75ED"/>
    <w:rsid w:val="008F2384"/>
    <w:rsid w:val="008F250C"/>
    <w:rsid w:val="008F25C9"/>
    <w:rsid w:val="008F2C95"/>
    <w:rsid w:val="008F37E2"/>
    <w:rsid w:val="008F5D98"/>
    <w:rsid w:val="008F7522"/>
    <w:rsid w:val="008F7AAD"/>
    <w:rsid w:val="009011A6"/>
    <w:rsid w:val="009022C7"/>
    <w:rsid w:val="00902DCB"/>
    <w:rsid w:val="009034E2"/>
    <w:rsid w:val="00904381"/>
    <w:rsid w:val="009043D6"/>
    <w:rsid w:val="009066CC"/>
    <w:rsid w:val="0090730E"/>
    <w:rsid w:val="00910E05"/>
    <w:rsid w:val="00911D89"/>
    <w:rsid w:val="00916AF6"/>
    <w:rsid w:val="00917ECF"/>
    <w:rsid w:val="00917FF6"/>
    <w:rsid w:val="009210CF"/>
    <w:rsid w:val="009213F0"/>
    <w:rsid w:val="00921EBD"/>
    <w:rsid w:val="00922051"/>
    <w:rsid w:val="009238D1"/>
    <w:rsid w:val="00923C9D"/>
    <w:rsid w:val="00925138"/>
    <w:rsid w:val="009258F9"/>
    <w:rsid w:val="009262E8"/>
    <w:rsid w:val="00926F7E"/>
    <w:rsid w:val="00927715"/>
    <w:rsid w:val="00931362"/>
    <w:rsid w:val="00931A4E"/>
    <w:rsid w:val="00931B38"/>
    <w:rsid w:val="00931FFA"/>
    <w:rsid w:val="009329CA"/>
    <w:rsid w:val="00932A9C"/>
    <w:rsid w:val="00932B30"/>
    <w:rsid w:val="009344E9"/>
    <w:rsid w:val="0093451F"/>
    <w:rsid w:val="00936E03"/>
    <w:rsid w:val="00937CD0"/>
    <w:rsid w:val="00941F55"/>
    <w:rsid w:val="00942B3B"/>
    <w:rsid w:val="00947AC6"/>
    <w:rsid w:val="00950AFD"/>
    <w:rsid w:val="00951178"/>
    <w:rsid w:val="009513D4"/>
    <w:rsid w:val="00951BE3"/>
    <w:rsid w:val="00952C1D"/>
    <w:rsid w:val="00952F55"/>
    <w:rsid w:val="0095345E"/>
    <w:rsid w:val="00953E72"/>
    <w:rsid w:val="0095533A"/>
    <w:rsid w:val="00955B8F"/>
    <w:rsid w:val="0095691B"/>
    <w:rsid w:val="00960831"/>
    <w:rsid w:val="00962157"/>
    <w:rsid w:val="009639F3"/>
    <w:rsid w:val="00964009"/>
    <w:rsid w:val="00964047"/>
    <w:rsid w:val="00964512"/>
    <w:rsid w:val="00964662"/>
    <w:rsid w:val="00964A4B"/>
    <w:rsid w:val="00967A40"/>
    <w:rsid w:val="00970249"/>
    <w:rsid w:val="0097034F"/>
    <w:rsid w:val="0097409B"/>
    <w:rsid w:val="00975D45"/>
    <w:rsid w:val="00976F24"/>
    <w:rsid w:val="00976F8A"/>
    <w:rsid w:val="00977D5C"/>
    <w:rsid w:val="0098209B"/>
    <w:rsid w:val="00982868"/>
    <w:rsid w:val="00982BD8"/>
    <w:rsid w:val="00984A26"/>
    <w:rsid w:val="009858B9"/>
    <w:rsid w:val="0098592F"/>
    <w:rsid w:val="00985C70"/>
    <w:rsid w:val="00986A45"/>
    <w:rsid w:val="00987253"/>
    <w:rsid w:val="00990649"/>
    <w:rsid w:val="0099199D"/>
    <w:rsid w:val="00995A06"/>
    <w:rsid w:val="009962DE"/>
    <w:rsid w:val="009977BB"/>
    <w:rsid w:val="009A06AB"/>
    <w:rsid w:val="009A0743"/>
    <w:rsid w:val="009A09E6"/>
    <w:rsid w:val="009A1493"/>
    <w:rsid w:val="009A17BF"/>
    <w:rsid w:val="009A17D6"/>
    <w:rsid w:val="009A357F"/>
    <w:rsid w:val="009A4F6E"/>
    <w:rsid w:val="009A5887"/>
    <w:rsid w:val="009A6A2A"/>
    <w:rsid w:val="009A7513"/>
    <w:rsid w:val="009A7A6D"/>
    <w:rsid w:val="009B0BCF"/>
    <w:rsid w:val="009B0E9B"/>
    <w:rsid w:val="009B1A24"/>
    <w:rsid w:val="009B2870"/>
    <w:rsid w:val="009B2B9C"/>
    <w:rsid w:val="009B3592"/>
    <w:rsid w:val="009B3924"/>
    <w:rsid w:val="009B4128"/>
    <w:rsid w:val="009B4752"/>
    <w:rsid w:val="009B73EC"/>
    <w:rsid w:val="009B7414"/>
    <w:rsid w:val="009C0498"/>
    <w:rsid w:val="009C0E41"/>
    <w:rsid w:val="009C17EC"/>
    <w:rsid w:val="009C1C47"/>
    <w:rsid w:val="009C1D14"/>
    <w:rsid w:val="009C2611"/>
    <w:rsid w:val="009C2C53"/>
    <w:rsid w:val="009C2E68"/>
    <w:rsid w:val="009C2E7B"/>
    <w:rsid w:val="009C3D22"/>
    <w:rsid w:val="009C4E7F"/>
    <w:rsid w:val="009C4FB4"/>
    <w:rsid w:val="009C5169"/>
    <w:rsid w:val="009C533A"/>
    <w:rsid w:val="009C6C2A"/>
    <w:rsid w:val="009C7C3B"/>
    <w:rsid w:val="009C7FEB"/>
    <w:rsid w:val="009D2A2A"/>
    <w:rsid w:val="009D5F1F"/>
    <w:rsid w:val="009D709B"/>
    <w:rsid w:val="009D7233"/>
    <w:rsid w:val="009E0269"/>
    <w:rsid w:val="009E39BA"/>
    <w:rsid w:val="009E3FAE"/>
    <w:rsid w:val="009E447D"/>
    <w:rsid w:val="009E5732"/>
    <w:rsid w:val="009E5D05"/>
    <w:rsid w:val="009E5F84"/>
    <w:rsid w:val="009E6F17"/>
    <w:rsid w:val="009E6FD5"/>
    <w:rsid w:val="009F0407"/>
    <w:rsid w:val="009F04A0"/>
    <w:rsid w:val="009F294F"/>
    <w:rsid w:val="009F381D"/>
    <w:rsid w:val="009F39F2"/>
    <w:rsid w:val="009F46E6"/>
    <w:rsid w:val="009F4C51"/>
    <w:rsid w:val="009F57AB"/>
    <w:rsid w:val="009F620C"/>
    <w:rsid w:val="009F6D3C"/>
    <w:rsid w:val="009F7FE5"/>
    <w:rsid w:val="00A00E62"/>
    <w:rsid w:val="00A00F19"/>
    <w:rsid w:val="00A032C3"/>
    <w:rsid w:val="00A053BD"/>
    <w:rsid w:val="00A05770"/>
    <w:rsid w:val="00A05A5F"/>
    <w:rsid w:val="00A10440"/>
    <w:rsid w:val="00A143C2"/>
    <w:rsid w:val="00A1515A"/>
    <w:rsid w:val="00A15A77"/>
    <w:rsid w:val="00A16758"/>
    <w:rsid w:val="00A16A7C"/>
    <w:rsid w:val="00A17BF2"/>
    <w:rsid w:val="00A17F74"/>
    <w:rsid w:val="00A21222"/>
    <w:rsid w:val="00A21765"/>
    <w:rsid w:val="00A2289B"/>
    <w:rsid w:val="00A2419B"/>
    <w:rsid w:val="00A25BBB"/>
    <w:rsid w:val="00A27737"/>
    <w:rsid w:val="00A30200"/>
    <w:rsid w:val="00A322B6"/>
    <w:rsid w:val="00A33653"/>
    <w:rsid w:val="00A33827"/>
    <w:rsid w:val="00A3522B"/>
    <w:rsid w:val="00A3578F"/>
    <w:rsid w:val="00A361A1"/>
    <w:rsid w:val="00A3798E"/>
    <w:rsid w:val="00A40853"/>
    <w:rsid w:val="00A414A8"/>
    <w:rsid w:val="00A42106"/>
    <w:rsid w:val="00A42A5F"/>
    <w:rsid w:val="00A43E1D"/>
    <w:rsid w:val="00A43E7F"/>
    <w:rsid w:val="00A444EE"/>
    <w:rsid w:val="00A4464A"/>
    <w:rsid w:val="00A449A4"/>
    <w:rsid w:val="00A45AF9"/>
    <w:rsid w:val="00A45DDF"/>
    <w:rsid w:val="00A463AE"/>
    <w:rsid w:val="00A517F5"/>
    <w:rsid w:val="00A52A0C"/>
    <w:rsid w:val="00A5379E"/>
    <w:rsid w:val="00A55788"/>
    <w:rsid w:val="00A56636"/>
    <w:rsid w:val="00A60FC0"/>
    <w:rsid w:val="00A6362D"/>
    <w:rsid w:val="00A63905"/>
    <w:rsid w:val="00A640AA"/>
    <w:rsid w:val="00A6524C"/>
    <w:rsid w:val="00A6550E"/>
    <w:rsid w:val="00A65DA3"/>
    <w:rsid w:val="00A66C5F"/>
    <w:rsid w:val="00A675DE"/>
    <w:rsid w:val="00A67E2C"/>
    <w:rsid w:val="00A707DF"/>
    <w:rsid w:val="00A712AB"/>
    <w:rsid w:val="00A71BCB"/>
    <w:rsid w:val="00A72B06"/>
    <w:rsid w:val="00A7506F"/>
    <w:rsid w:val="00A763BF"/>
    <w:rsid w:val="00A77220"/>
    <w:rsid w:val="00A8138A"/>
    <w:rsid w:val="00A8179E"/>
    <w:rsid w:val="00A82041"/>
    <w:rsid w:val="00A8378E"/>
    <w:rsid w:val="00A838DB"/>
    <w:rsid w:val="00A83F4F"/>
    <w:rsid w:val="00A83FEF"/>
    <w:rsid w:val="00A847A6"/>
    <w:rsid w:val="00A85D74"/>
    <w:rsid w:val="00A87578"/>
    <w:rsid w:val="00A875E9"/>
    <w:rsid w:val="00A911D0"/>
    <w:rsid w:val="00A91316"/>
    <w:rsid w:val="00A91F05"/>
    <w:rsid w:val="00A91F88"/>
    <w:rsid w:val="00A928CA"/>
    <w:rsid w:val="00A9328C"/>
    <w:rsid w:val="00A9331D"/>
    <w:rsid w:val="00A9453F"/>
    <w:rsid w:val="00A951CE"/>
    <w:rsid w:val="00A955A0"/>
    <w:rsid w:val="00A95E5C"/>
    <w:rsid w:val="00A97C1C"/>
    <w:rsid w:val="00A97D79"/>
    <w:rsid w:val="00AA2876"/>
    <w:rsid w:val="00AA4DF1"/>
    <w:rsid w:val="00AA516A"/>
    <w:rsid w:val="00AA524C"/>
    <w:rsid w:val="00AB1FEF"/>
    <w:rsid w:val="00AB3F56"/>
    <w:rsid w:val="00AB4887"/>
    <w:rsid w:val="00AB5A14"/>
    <w:rsid w:val="00AB5BCA"/>
    <w:rsid w:val="00AB7198"/>
    <w:rsid w:val="00AB7FF4"/>
    <w:rsid w:val="00AC05B8"/>
    <w:rsid w:val="00AC1251"/>
    <w:rsid w:val="00AC319E"/>
    <w:rsid w:val="00AC386A"/>
    <w:rsid w:val="00AC6484"/>
    <w:rsid w:val="00AC7645"/>
    <w:rsid w:val="00AC7CF3"/>
    <w:rsid w:val="00AD0BF1"/>
    <w:rsid w:val="00AD36DF"/>
    <w:rsid w:val="00AD4C6F"/>
    <w:rsid w:val="00AD5FCB"/>
    <w:rsid w:val="00AD605D"/>
    <w:rsid w:val="00AD6798"/>
    <w:rsid w:val="00AE15BE"/>
    <w:rsid w:val="00AE1DB3"/>
    <w:rsid w:val="00AE1F3F"/>
    <w:rsid w:val="00AE261E"/>
    <w:rsid w:val="00AE2DC2"/>
    <w:rsid w:val="00AE3B08"/>
    <w:rsid w:val="00AE3C97"/>
    <w:rsid w:val="00AE49AF"/>
    <w:rsid w:val="00AE4B21"/>
    <w:rsid w:val="00AE639E"/>
    <w:rsid w:val="00AE7E4D"/>
    <w:rsid w:val="00AF02DA"/>
    <w:rsid w:val="00AF05C3"/>
    <w:rsid w:val="00AF09A0"/>
    <w:rsid w:val="00AF185E"/>
    <w:rsid w:val="00AF21A3"/>
    <w:rsid w:val="00AF2AB3"/>
    <w:rsid w:val="00AF4D6F"/>
    <w:rsid w:val="00AF4D81"/>
    <w:rsid w:val="00AF5ED6"/>
    <w:rsid w:val="00AF7B9E"/>
    <w:rsid w:val="00B0083E"/>
    <w:rsid w:val="00B00CAE"/>
    <w:rsid w:val="00B00E0E"/>
    <w:rsid w:val="00B05D64"/>
    <w:rsid w:val="00B069AB"/>
    <w:rsid w:val="00B06E88"/>
    <w:rsid w:val="00B125CB"/>
    <w:rsid w:val="00B1359A"/>
    <w:rsid w:val="00B1426A"/>
    <w:rsid w:val="00B14317"/>
    <w:rsid w:val="00B14902"/>
    <w:rsid w:val="00B14BFC"/>
    <w:rsid w:val="00B150A5"/>
    <w:rsid w:val="00B20359"/>
    <w:rsid w:val="00B22845"/>
    <w:rsid w:val="00B23B9A"/>
    <w:rsid w:val="00B24F13"/>
    <w:rsid w:val="00B276B6"/>
    <w:rsid w:val="00B27FB9"/>
    <w:rsid w:val="00B30729"/>
    <w:rsid w:val="00B30ED1"/>
    <w:rsid w:val="00B326D4"/>
    <w:rsid w:val="00B33380"/>
    <w:rsid w:val="00B33904"/>
    <w:rsid w:val="00B345D7"/>
    <w:rsid w:val="00B34FF7"/>
    <w:rsid w:val="00B352FF"/>
    <w:rsid w:val="00B356E4"/>
    <w:rsid w:val="00B37A9A"/>
    <w:rsid w:val="00B403C4"/>
    <w:rsid w:val="00B41F63"/>
    <w:rsid w:val="00B4293D"/>
    <w:rsid w:val="00B431FA"/>
    <w:rsid w:val="00B43301"/>
    <w:rsid w:val="00B436A1"/>
    <w:rsid w:val="00B45798"/>
    <w:rsid w:val="00B45FFF"/>
    <w:rsid w:val="00B461F3"/>
    <w:rsid w:val="00B46779"/>
    <w:rsid w:val="00B51DD1"/>
    <w:rsid w:val="00B5291E"/>
    <w:rsid w:val="00B5298C"/>
    <w:rsid w:val="00B53366"/>
    <w:rsid w:val="00B54A9F"/>
    <w:rsid w:val="00B55252"/>
    <w:rsid w:val="00B60004"/>
    <w:rsid w:val="00B6042E"/>
    <w:rsid w:val="00B605CD"/>
    <w:rsid w:val="00B63B39"/>
    <w:rsid w:val="00B64554"/>
    <w:rsid w:val="00B66285"/>
    <w:rsid w:val="00B671B5"/>
    <w:rsid w:val="00B67297"/>
    <w:rsid w:val="00B67310"/>
    <w:rsid w:val="00B67375"/>
    <w:rsid w:val="00B700EE"/>
    <w:rsid w:val="00B73FB5"/>
    <w:rsid w:val="00B749E6"/>
    <w:rsid w:val="00B74E1A"/>
    <w:rsid w:val="00B74E9D"/>
    <w:rsid w:val="00B7537B"/>
    <w:rsid w:val="00B7568F"/>
    <w:rsid w:val="00B75C10"/>
    <w:rsid w:val="00B76501"/>
    <w:rsid w:val="00B77D7D"/>
    <w:rsid w:val="00B801EC"/>
    <w:rsid w:val="00B81648"/>
    <w:rsid w:val="00B81704"/>
    <w:rsid w:val="00B81735"/>
    <w:rsid w:val="00B826E0"/>
    <w:rsid w:val="00B8377C"/>
    <w:rsid w:val="00B86FDF"/>
    <w:rsid w:val="00B872DE"/>
    <w:rsid w:val="00B87827"/>
    <w:rsid w:val="00B90291"/>
    <w:rsid w:val="00B9261B"/>
    <w:rsid w:val="00B92F0F"/>
    <w:rsid w:val="00B949A8"/>
    <w:rsid w:val="00B9514B"/>
    <w:rsid w:val="00BA02D6"/>
    <w:rsid w:val="00BA0A75"/>
    <w:rsid w:val="00BA0B46"/>
    <w:rsid w:val="00BA0DB5"/>
    <w:rsid w:val="00BA0EFC"/>
    <w:rsid w:val="00BA22B5"/>
    <w:rsid w:val="00BA22BE"/>
    <w:rsid w:val="00BA2E9C"/>
    <w:rsid w:val="00BA3450"/>
    <w:rsid w:val="00BA5F02"/>
    <w:rsid w:val="00BA6939"/>
    <w:rsid w:val="00BA7708"/>
    <w:rsid w:val="00BA794F"/>
    <w:rsid w:val="00BB09DD"/>
    <w:rsid w:val="00BB1445"/>
    <w:rsid w:val="00BB173B"/>
    <w:rsid w:val="00BB19BA"/>
    <w:rsid w:val="00BB257F"/>
    <w:rsid w:val="00BB4897"/>
    <w:rsid w:val="00BB5CEC"/>
    <w:rsid w:val="00BB61C3"/>
    <w:rsid w:val="00BB7132"/>
    <w:rsid w:val="00BC03AC"/>
    <w:rsid w:val="00BC2409"/>
    <w:rsid w:val="00BC469C"/>
    <w:rsid w:val="00BC6CE3"/>
    <w:rsid w:val="00BC6F1D"/>
    <w:rsid w:val="00BC7014"/>
    <w:rsid w:val="00BC7B83"/>
    <w:rsid w:val="00BD01EF"/>
    <w:rsid w:val="00BD065F"/>
    <w:rsid w:val="00BD2D52"/>
    <w:rsid w:val="00BD42FE"/>
    <w:rsid w:val="00BD478B"/>
    <w:rsid w:val="00BD499C"/>
    <w:rsid w:val="00BD632E"/>
    <w:rsid w:val="00BD680B"/>
    <w:rsid w:val="00BE1E81"/>
    <w:rsid w:val="00BE207E"/>
    <w:rsid w:val="00BE2424"/>
    <w:rsid w:val="00BE2736"/>
    <w:rsid w:val="00BE2FE4"/>
    <w:rsid w:val="00BE5055"/>
    <w:rsid w:val="00BF1232"/>
    <w:rsid w:val="00BF2B85"/>
    <w:rsid w:val="00BF3C74"/>
    <w:rsid w:val="00BF423A"/>
    <w:rsid w:val="00C01521"/>
    <w:rsid w:val="00C02547"/>
    <w:rsid w:val="00C036F9"/>
    <w:rsid w:val="00C0734F"/>
    <w:rsid w:val="00C10C63"/>
    <w:rsid w:val="00C11A4F"/>
    <w:rsid w:val="00C11A84"/>
    <w:rsid w:val="00C135D7"/>
    <w:rsid w:val="00C13D0B"/>
    <w:rsid w:val="00C1477C"/>
    <w:rsid w:val="00C155CF"/>
    <w:rsid w:val="00C156FD"/>
    <w:rsid w:val="00C1587A"/>
    <w:rsid w:val="00C16A31"/>
    <w:rsid w:val="00C17CA6"/>
    <w:rsid w:val="00C20E64"/>
    <w:rsid w:val="00C21681"/>
    <w:rsid w:val="00C2319A"/>
    <w:rsid w:val="00C251D8"/>
    <w:rsid w:val="00C25D62"/>
    <w:rsid w:val="00C2656C"/>
    <w:rsid w:val="00C26A69"/>
    <w:rsid w:val="00C27224"/>
    <w:rsid w:val="00C27FAF"/>
    <w:rsid w:val="00C31088"/>
    <w:rsid w:val="00C3157B"/>
    <w:rsid w:val="00C31BF5"/>
    <w:rsid w:val="00C32431"/>
    <w:rsid w:val="00C339CB"/>
    <w:rsid w:val="00C3415C"/>
    <w:rsid w:val="00C352BE"/>
    <w:rsid w:val="00C36161"/>
    <w:rsid w:val="00C3799D"/>
    <w:rsid w:val="00C37F14"/>
    <w:rsid w:val="00C40AF6"/>
    <w:rsid w:val="00C43104"/>
    <w:rsid w:val="00C452F0"/>
    <w:rsid w:val="00C456F8"/>
    <w:rsid w:val="00C46BFA"/>
    <w:rsid w:val="00C47424"/>
    <w:rsid w:val="00C47591"/>
    <w:rsid w:val="00C47B98"/>
    <w:rsid w:val="00C51501"/>
    <w:rsid w:val="00C515B2"/>
    <w:rsid w:val="00C5192D"/>
    <w:rsid w:val="00C526D6"/>
    <w:rsid w:val="00C52CE4"/>
    <w:rsid w:val="00C52F0F"/>
    <w:rsid w:val="00C53461"/>
    <w:rsid w:val="00C53C06"/>
    <w:rsid w:val="00C54622"/>
    <w:rsid w:val="00C55E74"/>
    <w:rsid w:val="00C60BB3"/>
    <w:rsid w:val="00C63F14"/>
    <w:rsid w:val="00C64276"/>
    <w:rsid w:val="00C64781"/>
    <w:rsid w:val="00C6706D"/>
    <w:rsid w:val="00C67A57"/>
    <w:rsid w:val="00C70406"/>
    <w:rsid w:val="00C724FC"/>
    <w:rsid w:val="00C72AE6"/>
    <w:rsid w:val="00C72C0E"/>
    <w:rsid w:val="00C73444"/>
    <w:rsid w:val="00C74D72"/>
    <w:rsid w:val="00C75036"/>
    <w:rsid w:val="00C76561"/>
    <w:rsid w:val="00C803C1"/>
    <w:rsid w:val="00C80406"/>
    <w:rsid w:val="00C83B26"/>
    <w:rsid w:val="00C85C3E"/>
    <w:rsid w:val="00C864CC"/>
    <w:rsid w:val="00C90CDD"/>
    <w:rsid w:val="00C92880"/>
    <w:rsid w:val="00C92C51"/>
    <w:rsid w:val="00C93CB4"/>
    <w:rsid w:val="00C94566"/>
    <w:rsid w:val="00C955DD"/>
    <w:rsid w:val="00C95E06"/>
    <w:rsid w:val="00C963A3"/>
    <w:rsid w:val="00C96B7D"/>
    <w:rsid w:val="00C97A31"/>
    <w:rsid w:val="00C97F9C"/>
    <w:rsid w:val="00CA00F4"/>
    <w:rsid w:val="00CA0500"/>
    <w:rsid w:val="00CA297F"/>
    <w:rsid w:val="00CA49A5"/>
    <w:rsid w:val="00CA5107"/>
    <w:rsid w:val="00CB0D74"/>
    <w:rsid w:val="00CB2953"/>
    <w:rsid w:val="00CB36CC"/>
    <w:rsid w:val="00CB4BBC"/>
    <w:rsid w:val="00CB4EE6"/>
    <w:rsid w:val="00CB571E"/>
    <w:rsid w:val="00CB667E"/>
    <w:rsid w:val="00CB6DA9"/>
    <w:rsid w:val="00CC058D"/>
    <w:rsid w:val="00CC0590"/>
    <w:rsid w:val="00CC1D4B"/>
    <w:rsid w:val="00CC2765"/>
    <w:rsid w:val="00CC541B"/>
    <w:rsid w:val="00CC57CB"/>
    <w:rsid w:val="00CC6EC9"/>
    <w:rsid w:val="00CC74FA"/>
    <w:rsid w:val="00CC7A95"/>
    <w:rsid w:val="00CD0B11"/>
    <w:rsid w:val="00CD16A3"/>
    <w:rsid w:val="00CD1ABF"/>
    <w:rsid w:val="00CD1E80"/>
    <w:rsid w:val="00CD203B"/>
    <w:rsid w:val="00CD2427"/>
    <w:rsid w:val="00CD30D7"/>
    <w:rsid w:val="00CD5295"/>
    <w:rsid w:val="00CD7E92"/>
    <w:rsid w:val="00CE02E9"/>
    <w:rsid w:val="00CE1807"/>
    <w:rsid w:val="00CE36EA"/>
    <w:rsid w:val="00CE37DE"/>
    <w:rsid w:val="00CE667F"/>
    <w:rsid w:val="00CF13A7"/>
    <w:rsid w:val="00CF18F0"/>
    <w:rsid w:val="00CF370C"/>
    <w:rsid w:val="00CF381C"/>
    <w:rsid w:val="00CF3DD5"/>
    <w:rsid w:val="00CF480F"/>
    <w:rsid w:val="00CF50A0"/>
    <w:rsid w:val="00CF5138"/>
    <w:rsid w:val="00CF5A1A"/>
    <w:rsid w:val="00CF6A32"/>
    <w:rsid w:val="00D00861"/>
    <w:rsid w:val="00D00F71"/>
    <w:rsid w:val="00D014FA"/>
    <w:rsid w:val="00D0477C"/>
    <w:rsid w:val="00D06CA4"/>
    <w:rsid w:val="00D074AE"/>
    <w:rsid w:val="00D078AA"/>
    <w:rsid w:val="00D1032E"/>
    <w:rsid w:val="00D10979"/>
    <w:rsid w:val="00D12C26"/>
    <w:rsid w:val="00D145E6"/>
    <w:rsid w:val="00D14FC9"/>
    <w:rsid w:val="00D1544F"/>
    <w:rsid w:val="00D15E23"/>
    <w:rsid w:val="00D22089"/>
    <w:rsid w:val="00D228FD"/>
    <w:rsid w:val="00D234C4"/>
    <w:rsid w:val="00D23678"/>
    <w:rsid w:val="00D2435B"/>
    <w:rsid w:val="00D250C2"/>
    <w:rsid w:val="00D27EAA"/>
    <w:rsid w:val="00D31342"/>
    <w:rsid w:val="00D33F11"/>
    <w:rsid w:val="00D33FCF"/>
    <w:rsid w:val="00D3456F"/>
    <w:rsid w:val="00D34860"/>
    <w:rsid w:val="00D35F64"/>
    <w:rsid w:val="00D36CF0"/>
    <w:rsid w:val="00D40FCC"/>
    <w:rsid w:val="00D42149"/>
    <w:rsid w:val="00D44091"/>
    <w:rsid w:val="00D4534A"/>
    <w:rsid w:val="00D4688F"/>
    <w:rsid w:val="00D4726C"/>
    <w:rsid w:val="00D47A98"/>
    <w:rsid w:val="00D47C27"/>
    <w:rsid w:val="00D50D47"/>
    <w:rsid w:val="00D51002"/>
    <w:rsid w:val="00D51E1B"/>
    <w:rsid w:val="00D51F69"/>
    <w:rsid w:val="00D53550"/>
    <w:rsid w:val="00D5367E"/>
    <w:rsid w:val="00D53976"/>
    <w:rsid w:val="00D53EB0"/>
    <w:rsid w:val="00D54DF2"/>
    <w:rsid w:val="00D5517D"/>
    <w:rsid w:val="00D5679F"/>
    <w:rsid w:val="00D56F19"/>
    <w:rsid w:val="00D60EAF"/>
    <w:rsid w:val="00D618F8"/>
    <w:rsid w:val="00D61DB9"/>
    <w:rsid w:val="00D62AB0"/>
    <w:rsid w:val="00D62F1D"/>
    <w:rsid w:val="00D64E2A"/>
    <w:rsid w:val="00D72988"/>
    <w:rsid w:val="00D744C5"/>
    <w:rsid w:val="00D74898"/>
    <w:rsid w:val="00D748BC"/>
    <w:rsid w:val="00D75909"/>
    <w:rsid w:val="00D76F91"/>
    <w:rsid w:val="00D77AFB"/>
    <w:rsid w:val="00D81755"/>
    <w:rsid w:val="00D821D6"/>
    <w:rsid w:val="00D84952"/>
    <w:rsid w:val="00D86B45"/>
    <w:rsid w:val="00D86D0F"/>
    <w:rsid w:val="00D91B59"/>
    <w:rsid w:val="00D937A1"/>
    <w:rsid w:val="00D945E9"/>
    <w:rsid w:val="00D96317"/>
    <w:rsid w:val="00DA08E9"/>
    <w:rsid w:val="00DA1020"/>
    <w:rsid w:val="00DA186D"/>
    <w:rsid w:val="00DA2B84"/>
    <w:rsid w:val="00DA2F4F"/>
    <w:rsid w:val="00DA30D7"/>
    <w:rsid w:val="00DA3CD2"/>
    <w:rsid w:val="00DA40FF"/>
    <w:rsid w:val="00DA4384"/>
    <w:rsid w:val="00DA45EC"/>
    <w:rsid w:val="00DA4ADB"/>
    <w:rsid w:val="00DA524F"/>
    <w:rsid w:val="00DA5619"/>
    <w:rsid w:val="00DA57F0"/>
    <w:rsid w:val="00DA5C7D"/>
    <w:rsid w:val="00DA73D7"/>
    <w:rsid w:val="00DA768D"/>
    <w:rsid w:val="00DA7C5D"/>
    <w:rsid w:val="00DB1074"/>
    <w:rsid w:val="00DB384A"/>
    <w:rsid w:val="00DB3C48"/>
    <w:rsid w:val="00DB4365"/>
    <w:rsid w:val="00DB4C3B"/>
    <w:rsid w:val="00DB68A0"/>
    <w:rsid w:val="00DB7AE5"/>
    <w:rsid w:val="00DC095C"/>
    <w:rsid w:val="00DC098E"/>
    <w:rsid w:val="00DC150C"/>
    <w:rsid w:val="00DC30E7"/>
    <w:rsid w:val="00DC3830"/>
    <w:rsid w:val="00DC516C"/>
    <w:rsid w:val="00DC5619"/>
    <w:rsid w:val="00DC57B0"/>
    <w:rsid w:val="00DC598D"/>
    <w:rsid w:val="00DC5DE2"/>
    <w:rsid w:val="00DC6DDC"/>
    <w:rsid w:val="00DD02D0"/>
    <w:rsid w:val="00DD0321"/>
    <w:rsid w:val="00DD0985"/>
    <w:rsid w:val="00DD319D"/>
    <w:rsid w:val="00DD4B7C"/>
    <w:rsid w:val="00DD4E5D"/>
    <w:rsid w:val="00DD6A31"/>
    <w:rsid w:val="00DD6D04"/>
    <w:rsid w:val="00DD6F64"/>
    <w:rsid w:val="00DD77CD"/>
    <w:rsid w:val="00DE0093"/>
    <w:rsid w:val="00DE05E6"/>
    <w:rsid w:val="00DE06A5"/>
    <w:rsid w:val="00DE18EF"/>
    <w:rsid w:val="00DE2A2A"/>
    <w:rsid w:val="00DE3026"/>
    <w:rsid w:val="00DE3A77"/>
    <w:rsid w:val="00DE4ABB"/>
    <w:rsid w:val="00DF0F13"/>
    <w:rsid w:val="00DF19D7"/>
    <w:rsid w:val="00DF2A18"/>
    <w:rsid w:val="00DF59B1"/>
    <w:rsid w:val="00DF684D"/>
    <w:rsid w:val="00DF6A4E"/>
    <w:rsid w:val="00DF6C5E"/>
    <w:rsid w:val="00E00C22"/>
    <w:rsid w:val="00E015DD"/>
    <w:rsid w:val="00E01AE2"/>
    <w:rsid w:val="00E06196"/>
    <w:rsid w:val="00E07E4D"/>
    <w:rsid w:val="00E111D0"/>
    <w:rsid w:val="00E1192D"/>
    <w:rsid w:val="00E12186"/>
    <w:rsid w:val="00E13FA2"/>
    <w:rsid w:val="00E15F56"/>
    <w:rsid w:val="00E16FD8"/>
    <w:rsid w:val="00E170A2"/>
    <w:rsid w:val="00E17C8E"/>
    <w:rsid w:val="00E2253D"/>
    <w:rsid w:val="00E22F26"/>
    <w:rsid w:val="00E232AC"/>
    <w:rsid w:val="00E238AD"/>
    <w:rsid w:val="00E23A20"/>
    <w:rsid w:val="00E27101"/>
    <w:rsid w:val="00E31C7D"/>
    <w:rsid w:val="00E33942"/>
    <w:rsid w:val="00E35FA6"/>
    <w:rsid w:val="00E3630A"/>
    <w:rsid w:val="00E4125B"/>
    <w:rsid w:val="00E41694"/>
    <w:rsid w:val="00E4185B"/>
    <w:rsid w:val="00E41C33"/>
    <w:rsid w:val="00E447B3"/>
    <w:rsid w:val="00E46029"/>
    <w:rsid w:val="00E468A4"/>
    <w:rsid w:val="00E47201"/>
    <w:rsid w:val="00E4781D"/>
    <w:rsid w:val="00E478EC"/>
    <w:rsid w:val="00E51A8B"/>
    <w:rsid w:val="00E51CEF"/>
    <w:rsid w:val="00E52585"/>
    <w:rsid w:val="00E52823"/>
    <w:rsid w:val="00E52B42"/>
    <w:rsid w:val="00E57A70"/>
    <w:rsid w:val="00E57C58"/>
    <w:rsid w:val="00E57E34"/>
    <w:rsid w:val="00E60A34"/>
    <w:rsid w:val="00E61046"/>
    <w:rsid w:val="00E61412"/>
    <w:rsid w:val="00E62B8F"/>
    <w:rsid w:val="00E666F5"/>
    <w:rsid w:val="00E67AA0"/>
    <w:rsid w:val="00E67AAC"/>
    <w:rsid w:val="00E70BF8"/>
    <w:rsid w:val="00E72650"/>
    <w:rsid w:val="00E72D17"/>
    <w:rsid w:val="00E745A3"/>
    <w:rsid w:val="00E758E5"/>
    <w:rsid w:val="00E759CA"/>
    <w:rsid w:val="00E8004F"/>
    <w:rsid w:val="00E80843"/>
    <w:rsid w:val="00E82EB7"/>
    <w:rsid w:val="00E8351B"/>
    <w:rsid w:val="00E84932"/>
    <w:rsid w:val="00E84A07"/>
    <w:rsid w:val="00E86E88"/>
    <w:rsid w:val="00E87120"/>
    <w:rsid w:val="00E872A3"/>
    <w:rsid w:val="00E87BC2"/>
    <w:rsid w:val="00E90886"/>
    <w:rsid w:val="00E919AE"/>
    <w:rsid w:val="00E91CFD"/>
    <w:rsid w:val="00E920A6"/>
    <w:rsid w:val="00E931B8"/>
    <w:rsid w:val="00E93712"/>
    <w:rsid w:val="00E93E6B"/>
    <w:rsid w:val="00E942EA"/>
    <w:rsid w:val="00E95720"/>
    <w:rsid w:val="00E97477"/>
    <w:rsid w:val="00EA1226"/>
    <w:rsid w:val="00EA12DC"/>
    <w:rsid w:val="00EA1615"/>
    <w:rsid w:val="00EA170A"/>
    <w:rsid w:val="00EA1BF2"/>
    <w:rsid w:val="00EA207E"/>
    <w:rsid w:val="00EA22B3"/>
    <w:rsid w:val="00EA283B"/>
    <w:rsid w:val="00EA2F66"/>
    <w:rsid w:val="00EA38A0"/>
    <w:rsid w:val="00EA524E"/>
    <w:rsid w:val="00EA573C"/>
    <w:rsid w:val="00EA5D3D"/>
    <w:rsid w:val="00EA7D12"/>
    <w:rsid w:val="00EB14CE"/>
    <w:rsid w:val="00EB27BB"/>
    <w:rsid w:val="00EB30D8"/>
    <w:rsid w:val="00EB3B33"/>
    <w:rsid w:val="00EB57EE"/>
    <w:rsid w:val="00EC3070"/>
    <w:rsid w:val="00EC5ABD"/>
    <w:rsid w:val="00EC5ED7"/>
    <w:rsid w:val="00ED0621"/>
    <w:rsid w:val="00ED1086"/>
    <w:rsid w:val="00ED377A"/>
    <w:rsid w:val="00ED3A7C"/>
    <w:rsid w:val="00ED444F"/>
    <w:rsid w:val="00ED487F"/>
    <w:rsid w:val="00ED6517"/>
    <w:rsid w:val="00EE0473"/>
    <w:rsid w:val="00EE09AD"/>
    <w:rsid w:val="00EE1320"/>
    <w:rsid w:val="00EE1A96"/>
    <w:rsid w:val="00EE412A"/>
    <w:rsid w:val="00EE4CD3"/>
    <w:rsid w:val="00EE6372"/>
    <w:rsid w:val="00EE657A"/>
    <w:rsid w:val="00EE6C98"/>
    <w:rsid w:val="00EE6E14"/>
    <w:rsid w:val="00EF063A"/>
    <w:rsid w:val="00EF13A7"/>
    <w:rsid w:val="00EF2AA8"/>
    <w:rsid w:val="00EF480A"/>
    <w:rsid w:val="00EF54C8"/>
    <w:rsid w:val="00EF73BF"/>
    <w:rsid w:val="00EF77C4"/>
    <w:rsid w:val="00F0277B"/>
    <w:rsid w:val="00F042FC"/>
    <w:rsid w:val="00F0607E"/>
    <w:rsid w:val="00F07152"/>
    <w:rsid w:val="00F07E4E"/>
    <w:rsid w:val="00F108A1"/>
    <w:rsid w:val="00F10ADB"/>
    <w:rsid w:val="00F130EB"/>
    <w:rsid w:val="00F14A0E"/>
    <w:rsid w:val="00F159FC"/>
    <w:rsid w:val="00F16609"/>
    <w:rsid w:val="00F20CAE"/>
    <w:rsid w:val="00F21267"/>
    <w:rsid w:val="00F224E6"/>
    <w:rsid w:val="00F22901"/>
    <w:rsid w:val="00F22A61"/>
    <w:rsid w:val="00F23040"/>
    <w:rsid w:val="00F243B6"/>
    <w:rsid w:val="00F268EC"/>
    <w:rsid w:val="00F26F3D"/>
    <w:rsid w:val="00F27A69"/>
    <w:rsid w:val="00F3110F"/>
    <w:rsid w:val="00F3195A"/>
    <w:rsid w:val="00F31F83"/>
    <w:rsid w:val="00F3315A"/>
    <w:rsid w:val="00F33B51"/>
    <w:rsid w:val="00F34AE5"/>
    <w:rsid w:val="00F34B76"/>
    <w:rsid w:val="00F35566"/>
    <w:rsid w:val="00F362E8"/>
    <w:rsid w:val="00F368E2"/>
    <w:rsid w:val="00F3692B"/>
    <w:rsid w:val="00F36C68"/>
    <w:rsid w:val="00F3797C"/>
    <w:rsid w:val="00F40892"/>
    <w:rsid w:val="00F418AE"/>
    <w:rsid w:val="00F418C3"/>
    <w:rsid w:val="00F41ADC"/>
    <w:rsid w:val="00F422B7"/>
    <w:rsid w:val="00F42383"/>
    <w:rsid w:val="00F435E8"/>
    <w:rsid w:val="00F43D41"/>
    <w:rsid w:val="00F46C38"/>
    <w:rsid w:val="00F47265"/>
    <w:rsid w:val="00F509FB"/>
    <w:rsid w:val="00F50C20"/>
    <w:rsid w:val="00F5194F"/>
    <w:rsid w:val="00F521A4"/>
    <w:rsid w:val="00F534FC"/>
    <w:rsid w:val="00F536BE"/>
    <w:rsid w:val="00F53F8C"/>
    <w:rsid w:val="00F56F6C"/>
    <w:rsid w:val="00F57374"/>
    <w:rsid w:val="00F576E6"/>
    <w:rsid w:val="00F579B2"/>
    <w:rsid w:val="00F57C8F"/>
    <w:rsid w:val="00F60881"/>
    <w:rsid w:val="00F60F56"/>
    <w:rsid w:val="00F623D1"/>
    <w:rsid w:val="00F62426"/>
    <w:rsid w:val="00F625DC"/>
    <w:rsid w:val="00F62806"/>
    <w:rsid w:val="00F62FEE"/>
    <w:rsid w:val="00F6356B"/>
    <w:rsid w:val="00F63775"/>
    <w:rsid w:val="00F65A2F"/>
    <w:rsid w:val="00F660F6"/>
    <w:rsid w:val="00F66277"/>
    <w:rsid w:val="00F6730A"/>
    <w:rsid w:val="00F71D9B"/>
    <w:rsid w:val="00F7228A"/>
    <w:rsid w:val="00F7230C"/>
    <w:rsid w:val="00F73D04"/>
    <w:rsid w:val="00F7442B"/>
    <w:rsid w:val="00F750AA"/>
    <w:rsid w:val="00F76E05"/>
    <w:rsid w:val="00F80534"/>
    <w:rsid w:val="00F811C5"/>
    <w:rsid w:val="00F8243D"/>
    <w:rsid w:val="00F836B6"/>
    <w:rsid w:val="00F83F27"/>
    <w:rsid w:val="00F84551"/>
    <w:rsid w:val="00F85E85"/>
    <w:rsid w:val="00F86219"/>
    <w:rsid w:val="00F8791E"/>
    <w:rsid w:val="00F87B7D"/>
    <w:rsid w:val="00F903FC"/>
    <w:rsid w:val="00F90D8E"/>
    <w:rsid w:val="00F92927"/>
    <w:rsid w:val="00F93791"/>
    <w:rsid w:val="00F93D2C"/>
    <w:rsid w:val="00F95B6E"/>
    <w:rsid w:val="00F95FBB"/>
    <w:rsid w:val="00FA22A6"/>
    <w:rsid w:val="00FA2438"/>
    <w:rsid w:val="00FA29BC"/>
    <w:rsid w:val="00FA3106"/>
    <w:rsid w:val="00FA3CDB"/>
    <w:rsid w:val="00FA49A4"/>
    <w:rsid w:val="00FA4A90"/>
    <w:rsid w:val="00FA4D7F"/>
    <w:rsid w:val="00FB24F3"/>
    <w:rsid w:val="00FB290B"/>
    <w:rsid w:val="00FB3266"/>
    <w:rsid w:val="00FB347B"/>
    <w:rsid w:val="00FB6446"/>
    <w:rsid w:val="00FB6751"/>
    <w:rsid w:val="00FB6C91"/>
    <w:rsid w:val="00FC0114"/>
    <w:rsid w:val="00FC0DB8"/>
    <w:rsid w:val="00FC17D7"/>
    <w:rsid w:val="00FC1C02"/>
    <w:rsid w:val="00FC3217"/>
    <w:rsid w:val="00FC41FF"/>
    <w:rsid w:val="00FC4CFE"/>
    <w:rsid w:val="00FC6141"/>
    <w:rsid w:val="00FC68B1"/>
    <w:rsid w:val="00FC7092"/>
    <w:rsid w:val="00FD1619"/>
    <w:rsid w:val="00FD1762"/>
    <w:rsid w:val="00FD3DC9"/>
    <w:rsid w:val="00FD4B31"/>
    <w:rsid w:val="00FD4C8A"/>
    <w:rsid w:val="00FD5C2D"/>
    <w:rsid w:val="00FE01C4"/>
    <w:rsid w:val="00FE101C"/>
    <w:rsid w:val="00FE3F6A"/>
    <w:rsid w:val="00FE4AEE"/>
    <w:rsid w:val="00FE5379"/>
    <w:rsid w:val="00FE6174"/>
    <w:rsid w:val="00FE632B"/>
    <w:rsid w:val="00FE7BDC"/>
    <w:rsid w:val="00FE7FEF"/>
    <w:rsid w:val="00FF03A9"/>
    <w:rsid w:val="00FF054D"/>
    <w:rsid w:val="00FF0BDB"/>
    <w:rsid w:val="00FF2F5E"/>
    <w:rsid w:val="00FF38E6"/>
    <w:rsid w:val="00FF3CF5"/>
    <w:rsid w:val="00FF3E02"/>
    <w:rsid w:val="00FF574E"/>
    <w:rsid w:val="00FF5816"/>
    <w:rsid w:val="00FF6E47"/>
    <w:rsid w:val="00FF7E58"/>
    <w:rsid w:val="190AA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9F683A"/>
  <w15:chartTrackingRefBased/>
  <w15:docId w15:val="{68DB2CA1-A1B5-4033-9058-67615F273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40B4"/>
  </w:style>
  <w:style w:type="paragraph" w:styleId="Heading1">
    <w:name w:val="heading 1"/>
    <w:basedOn w:val="Normal"/>
    <w:next w:val="Normal"/>
    <w:link w:val="Heading1Char"/>
    <w:uiPriority w:val="9"/>
    <w:qFormat/>
    <w:rsid w:val="00EA57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6C0CD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6B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6B6C"/>
  </w:style>
  <w:style w:type="paragraph" w:styleId="Footer">
    <w:name w:val="footer"/>
    <w:basedOn w:val="Normal"/>
    <w:link w:val="FooterChar"/>
    <w:uiPriority w:val="99"/>
    <w:unhideWhenUsed/>
    <w:rsid w:val="005F6B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6B6C"/>
  </w:style>
  <w:style w:type="character" w:styleId="Hyperlink">
    <w:name w:val="Hyperlink"/>
    <w:uiPriority w:val="99"/>
    <w:unhideWhenUsed/>
    <w:rsid w:val="006C2F68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6C2F68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ubtleEmphasis">
    <w:name w:val="Subtle Emphasis"/>
    <w:basedOn w:val="DefaultParagraphFont"/>
    <w:uiPriority w:val="19"/>
    <w:qFormat/>
    <w:rsid w:val="006B7522"/>
    <w:rPr>
      <w:i/>
      <w:iC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4D5FB9"/>
    <w:rPr>
      <w:b/>
      <w:bCs/>
      <w:smallCaps/>
      <w:color w:val="4472C4" w:themeColor="accent1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4D5FB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5FB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4D5FB9"/>
    <w:rPr>
      <w:i/>
      <w:iCs/>
      <w:color w:val="4472C4" w:themeColor="accent1"/>
    </w:rPr>
  </w:style>
  <w:style w:type="paragraph" w:customStyle="1" w:styleId="darkbluetext">
    <w:name w:val="darkbluetext"/>
    <w:basedOn w:val="Normal"/>
    <w:rsid w:val="000356A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4185B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6C0CD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summary-muted">
    <w:name w:val="summary-muted"/>
    <w:basedOn w:val="Normal"/>
    <w:rsid w:val="006C0C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rmalWeb">
    <w:name w:val="Normal (Web)"/>
    <w:basedOn w:val="Normal"/>
    <w:uiPriority w:val="99"/>
    <w:unhideWhenUsed/>
    <w:rsid w:val="006C0C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C0C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C0CD7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6C24A6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EA57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3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8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6723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57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0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73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9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4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8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9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1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1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9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5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8246\Downloads\Newsletter%20template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A7158760C203479AEAD540036D8DAB" ma:contentTypeVersion="13" ma:contentTypeDescription="Create a new document." ma:contentTypeScope="" ma:versionID="51994a866a1d38ecda557546a3a43308">
  <xsd:schema xmlns:xsd="http://www.w3.org/2001/XMLSchema" xmlns:xs="http://www.w3.org/2001/XMLSchema" xmlns:p="http://schemas.microsoft.com/office/2006/metadata/properties" xmlns:ns3="210f710b-d1ee-4159-b05f-90dff44ef548" xmlns:ns4="839d7140-fe95-46fb-adbf-07918f6c6334" targetNamespace="http://schemas.microsoft.com/office/2006/metadata/properties" ma:root="true" ma:fieldsID="c916594ba6e77dbbf208a9ad4282a64a" ns3:_="" ns4:_="">
    <xsd:import namespace="210f710b-d1ee-4159-b05f-90dff44ef548"/>
    <xsd:import namespace="839d7140-fe95-46fb-adbf-07918f6c63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0f710b-d1ee-4159-b05f-90dff44ef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9d7140-fe95-46fb-adbf-07918f6c633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11FA42-8B51-44FD-B85E-AF79DBA7B5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C23F2C-5E45-4D7D-9552-2206CE30A6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DA7C5C-96CC-4BDE-BF44-7DF65E3658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8767C5-32E2-49DF-BEF5-17E78179AF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0f710b-d1ee-4159-b05f-90dff44ef548"/>
    <ds:schemaRef ds:uri="839d7140-fe95-46fb-adbf-07918f6c63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73e9faa-a556-4117-b0fa-d55c05913a89}" enabled="1" method="Standard" siteId="{ae0a022d-630d-4396-b8fb-58db3061b91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Newsletter template (2)</Template>
  <TotalTime>1</TotalTime>
  <Pages>2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18246</dc:creator>
  <cp:keywords/>
  <dc:description/>
  <cp:lastModifiedBy>13232</cp:lastModifiedBy>
  <cp:revision>2</cp:revision>
  <dcterms:created xsi:type="dcterms:W3CDTF">2026-07-30T20:03:00Z</dcterms:created>
  <dcterms:modified xsi:type="dcterms:W3CDTF">2026-07-30T20:03:00Z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0x0101000EA7158760C203479AEAD540036D8DAB</vt:lpwstr>
  </property>
  <property fmtid="{D5CDD505-2E9C-101B-9397-08002B2CF9AE}" pid="3" name="MSIP_Label_073e9faa-a556-4117-b0fa-d55c05913a89_Enabled">
    <vt:lpwstr>true</vt:lpwstr>
  </property>
  <property fmtid="{D5CDD505-2E9C-101B-9397-08002B2CF9AE}" pid="4" name="MSIP_Label_073e9faa-a556-4117-b0fa-d55c05913a89_SetDate">
    <vt:lpwstr>2024-01-24T09:10:32Z</vt:lpwstr>
  </property>
  <property fmtid="{D5CDD505-2E9C-101B-9397-08002B2CF9AE}" pid="5" name="MSIP_Label_073e9faa-a556-4117-b0fa-d55c05913a89_Method">
    <vt:lpwstr>Standard</vt:lpwstr>
  </property>
  <property fmtid="{D5CDD505-2E9C-101B-9397-08002B2CF9AE}" pid="6" name="MSIP_Label_073e9faa-a556-4117-b0fa-d55c05913a89_Name">
    <vt:lpwstr>OFFICIAL</vt:lpwstr>
  </property>
  <property fmtid="{D5CDD505-2E9C-101B-9397-08002B2CF9AE}" pid="7" name="MSIP_Label_073e9faa-a556-4117-b0fa-d55c05913a89_SiteId">
    <vt:lpwstr>ae0a022d-630d-4396-b8fb-58db3061b91b</vt:lpwstr>
  </property>
  <property fmtid="{D5CDD505-2E9C-101B-9397-08002B2CF9AE}" pid="8" name="MSIP_Label_073e9faa-a556-4117-b0fa-d55c05913a89_ActionId">
    <vt:lpwstr>00ca1b65-e32b-4eb3-b54d-2b041621edfb</vt:lpwstr>
  </property>
  <property fmtid="{D5CDD505-2E9C-101B-9397-08002B2CF9AE}" pid="9" name="MSIP_Label_073e9faa-a556-4117-b0fa-d55c05913a89_ContentBits">
    <vt:lpwstr>0</vt:lpwstr>
  </property>
  <property fmtid="{D5CDD505-2E9C-101B-9397-08002B2CF9AE}" pid="10" name="MediaServiceImageTags">
    <vt:lpwstr/>
  </property>
</Properties>
</file>